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10795" w14:textId="17C299A3" w:rsidR="005A48C1" w:rsidRPr="002B6CD9" w:rsidRDefault="00F221BB" w:rsidP="00BE7C63">
      <w:pPr>
        <w:rPr>
          <w:rFonts w:cs="Arial"/>
          <w:b/>
          <w:bCs/>
          <w:szCs w:val="22"/>
        </w:rPr>
      </w:pPr>
      <w:r w:rsidRPr="002B6CD9">
        <w:rPr>
          <w:rFonts w:cs="Arial"/>
          <w:b/>
          <w:bCs/>
          <w:szCs w:val="22"/>
        </w:rPr>
        <w:t>Algemene gegevens</w:t>
      </w:r>
    </w:p>
    <w:p w14:paraId="0C0063EC" w14:textId="5A314E3B" w:rsidR="00F221BB" w:rsidRPr="009C7FC3" w:rsidRDefault="00F221BB" w:rsidP="00BE7C63">
      <w:pPr>
        <w:rPr>
          <w:rFonts w:cs="Arial"/>
          <w:sz w:val="20"/>
          <w:szCs w:val="20"/>
        </w:rPr>
      </w:pPr>
      <w:r w:rsidRPr="009C7FC3">
        <w:rPr>
          <w:rFonts w:cs="Arial"/>
          <w:sz w:val="20"/>
          <w:szCs w:val="20"/>
        </w:rPr>
        <w:t>Wedstrijd:</w:t>
      </w:r>
      <w:r w:rsidRPr="009C7FC3">
        <w:rPr>
          <w:rFonts w:cs="Arial"/>
          <w:sz w:val="20"/>
          <w:szCs w:val="20"/>
        </w:rPr>
        <w:tab/>
      </w:r>
      <w:r w:rsidRPr="009C7FC3">
        <w:rPr>
          <w:rFonts w:cs="Arial"/>
          <w:sz w:val="20"/>
          <w:szCs w:val="20"/>
        </w:rPr>
        <w:tab/>
      </w:r>
      <w:sdt>
        <w:sdtPr>
          <w:rPr>
            <w:rFonts w:cs="Arial"/>
            <w:sz w:val="20"/>
            <w:szCs w:val="20"/>
          </w:rPr>
          <w:id w:val="729272990"/>
          <w:placeholder>
            <w:docPart w:val="1C9C997CF9334DDBAF356CEDE53C3222"/>
          </w:placeholder>
          <w:showingPlcHdr/>
          <w:text/>
        </w:sdtPr>
        <w:sdtContent>
          <w:r w:rsidR="00A737F8" w:rsidRPr="009C7FC3">
            <w:rPr>
              <w:rStyle w:val="Tekstvantijdelijkeaanduiding"/>
              <w:rFonts w:cs="Arial"/>
              <w:color w:val="FF6000" w:themeColor="background2"/>
              <w:sz w:val="20"/>
              <w:szCs w:val="20"/>
            </w:rPr>
            <w:t>Voer de wedstrijd in</w:t>
          </w:r>
          <w:r w:rsidRPr="009C7FC3">
            <w:rPr>
              <w:rStyle w:val="Tekstvantijdelijkeaanduiding"/>
              <w:rFonts w:cs="Arial"/>
              <w:color w:val="FF6000" w:themeColor="background2"/>
              <w:sz w:val="20"/>
              <w:szCs w:val="20"/>
            </w:rPr>
            <w:t>.</w:t>
          </w:r>
        </w:sdtContent>
      </w:sdt>
    </w:p>
    <w:p w14:paraId="1BD8EC1B" w14:textId="78604C10" w:rsidR="00F221BB" w:rsidRPr="009C7FC3" w:rsidRDefault="00F221BB" w:rsidP="00BE7C63">
      <w:pPr>
        <w:rPr>
          <w:rFonts w:cs="Arial"/>
          <w:sz w:val="20"/>
          <w:szCs w:val="20"/>
        </w:rPr>
      </w:pPr>
      <w:r w:rsidRPr="009C7FC3">
        <w:rPr>
          <w:rFonts w:cs="Arial"/>
          <w:sz w:val="20"/>
          <w:szCs w:val="20"/>
        </w:rPr>
        <w:t>Wedstrijdnummer:</w:t>
      </w:r>
      <w:r w:rsidRPr="009C7FC3">
        <w:rPr>
          <w:rFonts w:cs="Arial"/>
          <w:sz w:val="20"/>
          <w:szCs w:val="20"/>
        </w:rPr>
        <w:tab/>
      </w:r>
      <w:sdt>
        <w:sdtPr>
          <w:rPr>
            <w:rFonts w:cs="Arial"/>
            <w:sz w:val="20"/>
            <w:szCs w:val="20"/>
          </w:rPr>
          <w:id w:val="1130285249"/>
          <w:placeholder>
            <w:docPart w:val="F9A99FC017D4415DA03E21805A7EDCE1"/>
          </w:placeholder>
          <w:showingPlcHdr/>
          <w:text/>
        </w:sdtPr>
        <w:sdtContent>
          <w:r w:rsidR="00A737F8" w:rsidRPr="009C7FC3">
            <w:rPr>
              <w:rStyle w:val="Tekstvantijdelijkeaanduiding"/>
              <w:rFonts w:cs="Arial"/>
              <w:color w:val="FF6000" w:themeColor="background2"/>
              <w:sz w:val="20"/>
              <w:szCs w:val="20"/>
            </w:rPr>
            <w:t>Voer het wedstrijdnummer in.</w:t>
          </w:r>
        </w:sdtContent>
      </w:sdt>
    </w:p>
    <w:p w14:paraId="09519EF9" w14:textId="61503737" w:rsidR="00F221BB" w:rsidRPr="009C7FC3" w:rsidRDefault="00F221BB" w:rsidP="00BE7C63">
      <w:pPr>
        <w:rPr>
          <w:rFonts w:cs="Arial"/>
          <w:sz w:val="20"/>
          <w:szCs w:val="20"/>
        </w:rPr>
      </w:pPr>
      <w:r w:rsidRPr="009C7FC3">
        <w:rPr>
          <w:rFonts w:cs="Arial"/>
          <w:sz w:val="20"/>
          <w:szCs w:val="20"/>
        </w:rPr>
        <w:t>Datum:</w:t>
      </w:r>
      <w:r w:rsidRPr="009C7FC3">
        <w:rPr>
          <w:rFonts w:cs="Arial"/>
          <w:sz w:val="20"/>
          <w:szCs w:val="20"/>
        </w:rPr>
        <w:tab/>
      </w:r>
      <w:r w:rsidR="00BB17C2" w:rsidRPr="009C7FC3">
        <w:rPr>
          <w:rFonts w:cs="Arial"/>
          <w:sz w:val="20"/>
          <w:szCs w:val="20"/>
        </w:rPr>
        <w:tab/>
      </w:r>
      <w:r w:rsidR="009C7FC3">
        <w:rPr>
          <w:rFonts w:cs="Arial"/>
          <w:sz w:val="20"/>
          <w:szCs w:val="20"/>
        </w:rPr>
        <w:tab/>
      </w:r>
      <w:sdt>
        <w:sdtPr>
          <w:rPr>
            <w:rFonts w:cs="Arial"/>
            <w:sz w:val="20"/>
            <w:szCs w:val="20"/>
          </w:rPr>
          <w:id w:val="-127633357"/>
          <w:placeholder>
            <w:docPart w:val="E6AAF891B74C4B26B96C6922477C116C"/>
          </w:placeholder>
          <w:showingPlcHdr/>
          <w:date w:fullDate="2026-08-17T00:00:00Z">
            <w:dateFormat w:val="d-M-yyyy"/>
            <w:lid w:val="nl-NL"/>
            <w:storeMappedDataAs w:val="dateTime"/>
            <w:calendar w:val="gregorian"/>
          </w:date>
        </w:sdtPr>
        <w:sdtContent>
          <w:r w:rsidR="00395ED0" w:rsidRPr="00395ED0">
            <w:rPr>
              <w:rStyle w:val="Tekstvantijdelijkeaanduiding"/>
              <w:color w:val="FF6000" w:themeColor="background2"/>
              <w:sz w:val="20"/>
              <w:szCs w:val="20"/>
            </w:rPr>
            <w:t>Selecteer de datum van de wedstrijd.</w:t>
          </w:r>
        </w:sdtContent>
      </w:sdt>
    </w:p>
    <w:p w14:paraId="7CE0B523" w14:textId="1CDCB8F9" w:rsidR="00137537" w:rsidRPr="009C7FC3" w:rsidRDefault="00A737F8" w:rsidP="00A737F8">
      <w:pPr>
        <w:tabs>
          <w:tab w:val="left" w:pos="9030"/>
        </w:tabs>
        <w:rPr>
          <w:rFonts w:cs="Arial"/>
          <w:sz w:val="20"/>
          <w:szCs w:val="20"/>
        </w:rPr>
      </w:pPr>
      <w:r w:rsidRPr="009C7FC3">
        <w:rPr>
          <w:rFonts w:cs="Arial"/>
          <w:sz w:val="20"/>
          <w:szCs w:val="20"/>
        </w:rPr>
        <w:tab/>
      </w:r>
    </w:p>
    <w:p w14:paraId="6F55ECD9" w14:textId="1C291B7B" w:rsidR="00F221BB" w:rsidRPr="00B14184" w:rsidRDefault="00C4708F" w:rsidP="00BE7C63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Vereniging: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="00203A86" w:rsidRPr="003B51E5">
        <w:rPr>
          <w:rFonts w:cs="Arial"/>
          <w:color w:val="FF6000"/>
          <w:sz w:val="20"/>
          <w:szCs w:val="20"/>
        </w:rPr>
        <w:t>Voer de naam van jouw vereniging in</w:t>
      </w:r>
      <w:r>
        <w:rPr>
          <w:rFonts w:cs="Arial"/>
          <w:sz w:val="20"/>
          <w:szCs w:val="20"/>
        </w:rPr>
        <w:br/>
      </w:r>
      <w:r w:rsidR="00F221BB" w:rsidRPr="00B14184">
        <w:rPr>
          <w:rFonts w:cs="Arial"/>
          <w:sz w:val="20"/>
          <w:szCs w:val="20"/>
        </w:rPr>
        <w:t>Naam:</w:t>
      </w:r>
      <w:r w:rsidR="00F221BB" w:rsidRPr="00B14184">
        <w:rPr>
          <w:rFonts w:cs="Arial"/>
          <w:sz w:val="20"/>
          <w:szCs w:val="20"/>
        </w:rPr>
        <w:tab/>
      </w:r>
      <w:r w:rsidR="00F221BB" w:rsidRPr="00B14184">
        <w:rPr>
          <w:rFonts w:cs="Arial"/>
          <w:sz w:val="20"/>
          <w:szCs w:val="20"/>
        </w:rPr>
        <w:tab/>
      </w:r>
      <w:r w:rsidR="00F221BB" w:rsidRPr="00B14184">
        <w:rPr>
          <w:rFonts w:cs="Arial"/>
          <w:sz w:val="20"/>
          <w:szCs w:val="20"/>
        </w:rPr>
        <w:tab/>
      </w:r>
      <w:sdt>
        <w:sdtPr>
          <w:rPr>
            <w:rFonts w:cs="Arial"/>
            <w:sz w:val="20"/>
            <w:szCs w:val="20"/>
          </w:rPr>
          <w:id w:val="-371307645"/>
          <w:placeholder>
            <w:docPart w:val="26A2878B3CFA4F3FAD7023DAE0C48A08"/>
          </w:placeholder>
          <w:showingPlcHdr/>
          <w:text/>
        </w:sdtPr>
        <w:sdtContent>
          <w:r w:rsidR="00A737F8" w:rsidRPr="00B14184">
            <w:rPr>
              <w:rStyle w:val="Tekstvantijdelijkeaanduiding"/>
              <w:rFonts w:cs="Arial"/>
              <w:color w:val="FF6000" w:themeColor="background2"/>
              <w:sz w:val="20"/>
              <w:szCs w:val="20"/>
            </w:rPr>
            <w:t>Voer je naam in</w:t>
          </w:r>
        </w:sdtContent>
      </w:sdt>
    </w:p>
    <w:p w14:paraId="49BF1CD7" w14:textId="0FDC4362" w:rsidR="00F221BB" w:rsidRPr="00B14184" w:rsidRDefault="00F221BB" w:rsidP="00BE7C63">
      <w:pPr>
        <w:rPr>
          <w:rFonts w:cs="Arial"/>
          <w:sz w:val="20"/>
          <w:szCs w:val="20"/>
        </w:rPr>
      </w:pPr>
      <w:r w:rsidRPr="00B14184">
        <w:rPr>
          <w:rFonts w:cs="Arial"/>
          <w:sz w:val="20"/>
          <w:szCs w:val="20"/>
        </w:rPr>
        <w:t>Relatiecode:</w:t>
      </w:r>
      <w:r w:rsidRPr="00B14184">
        <w:rPr>
          <w:rFonts w:cs="Arial"/>
          <w:sz w:val="20"/>
          <w:szCs w:val="20"/>
        </w:rPr>
        <w:tab/>
      </w:r>
      <w:r w:rsidRPr="00B14184">
        <w:rPr>
          <w:rFonts w:cs="Arial"/>
          <w:sz w:val="20"/>
          <w:szCs w:val="20"/>
        </w:rPr>
        <w:tab/>
      </w:r>
      <w:sdt>
        <w:sdtPr>
          <w:rPr>
            <w:rFonts w:cs="Arial"/>
            <w:sz w:val="20"/>
            <w:szCs w:val="20"/>
          </w:rPr>
          <w:id w:val="-3442478"/>
          <w:placeholder>
            <w:docPart w:val="2ECE552AD41D4AE089CFD453783241A4"/>
          </w:placeholder>
          <w:showingPlcHdr/>
          <w:text/>
        </w:sdtPr>
        <w:sdtContent>
          <w:r w:rsidR="00A737F8" w:rsidRPr="00B14184">
            <w:rPr>
              <w:rStyle w:val="Tekstvantijdelijkeaanduiding"/>
              <w:rFonts w:cs="Arial"/>
              <w:color w:val="FF6000" w:themeColor="background2"/>
              <w:sz w:val="20"/>
              <w:szCs w:val="20"/>
            </w:rPr>
            <w:t>Voer jouw relatiecode in.</w:t>
          </w:r>
        </w:sdtContent>
      </w:sdt>
    </w:p>
    <w:p w14:paraId="249C5F06" w14:textId="6080926B" w:rsidR="00F221BB" w:rsidRPr="00B14184" w:rsidRDefault="00F221BB" w:rsidP="00BE7C63">
      <w:pPr>
        <w:rPr>
          <w:rFonts w:cs="Arial"/>
          <w:sz w:val="20"/>
          <w:szCs w:val="20"/>
        </w:rPr>
      </w:pPr>
      <w:r w:rsidRPr="00B14184">
        <w:rPr>
          <w:rFonts w:cs="Arial"/>
          <w:sz w:val="20"/>
          <w:szCs w:val="20"/>
        </w:rPr>
        <w:t xml:space="preserve">Functie: </w:t>
      </w:r>
      <w:r w:rsidRPr="00B14184">
        <w:rPr>
          <w:rFonts w:cs="Arial"/>
          <w:sz w:val="20"/>
          <w:szCs w:val="20"/>
        </w:rPr>
        <w:tab/>
      </w:r>
      <w:r w:rsidRPr="00B14184"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 w:themeColor="background2"/>
            <w:sz w:val="20"/>
            <w:szCs w:val="20"/>
          </w:rPr>
          <w:id w:val="-1701079010"/>
          <w:placeholder>
            <w:docPart w:val="DefaultPlaceholder_-1854013440"/>
          </w:placeholder>
          <w:text/>
        </w:sdtPr>
        <w:sdtContent>
          <w:r w:rsidR="001D0FB5" w:rsidRPr="003B51E5">
            <w:rPr>
              <w:rFonts w:cs="Arial"/>
              <w:color w:val="FF6000" w:themeColor="background2"/>
              <w:sz w:val="20"/>
              <w:szCs w:val="20"/>
            </w:rPr>
            <w:t>Voer jouw functie in, bijv</w:t>
          </w:r>
          <w:r w:rsidR="00D42ABD">
            <w:rPr>
              <w:rFonts w:cs="Arial"/>
              <w:color w:val="FF6000" w:themeColor="background2"/>
              <w:sz w:val="20"/>
              <w:szCs w:val="20"/>
            </w:rPr>
            <w:t>:</w:t>
          </w:r>
          <w:r w:rsidR="001D0FB5" w:rsidRPr="003B51E5">
            <w:rPr>
              <w:rFonts w:cs="Arial"/>
              <w:color w:val="FF6000" w:themeColor="background2"/>
              <w:sz w:val="20"/>
              <w:szCs w:val="20"/>
            </w:rPr>
            <w:t xml:space="preserve"> bestuurslid, aanvoerder, speler</w:t>
          </w:r>
          <w:r w:rsidR="00D42ABD">
            <w:rPr>
              <w:rFonts w:cs="Arial"/>
              <w:color w:val="FF6000" w:themeColor="background2"/>
              <w:sz w:val="20"/>
              <w:szCs w:val="20"/>
            </w:rPr>
            <w:t>, trainer</w:t>
          </w:r>
        </w:sdtContent>
      </w:sdt>
    </w:p>
    <w:p w14:paraId="5A2F1E48" w14:textId="77777777" w:rsidR="004C4F14" w:rsidRPr="009C7FC3" w:rsidRDefault="004C4F14" w:rsidP="00BE7C63">
      <w:pPr>
        <w:rPr>
          <w:rFonts w:cs="Arial"/>
          <w:sz w:val="20"/>
          <w:szCs w:val="20"/>
        </w:rPr>
      </w:pPr>
    </w:p>
    <w:p w14:paraId="7DA97FA4" w14:textId="50AB7F00" w:rsidR="00F221BB" w:rsidRPr="002B6CD9" w:rsidRDefault="00F221BB" w:rsidP="00BE7C63">
      <w:pPr>
        <w:rPr>
          <w:rFonts w:cs="Arial"/>
          <w:b/>
          <w:bCs/>
          <w:szCs w:val="22"/>
        </w:rPr>
      </w:pPr>
      <w:r w:rsidRPr="002B6CD9">
        <w:rPr>
          <w:rFonts w:cs="Arial"/>
          <w:b/>
          <w:bCs/>
          <w:szCs w:val="22"/>
        </w:rPr>
        <w:t>Reden staken van de wedstrijd</w:t>
      </w:r>
    </w:p>
    <w:p w14:paraId="12AC65DD" w14:textId="6B5E2BBB" w:rsidR="005A48C1" w:rsidRPr="009C7FC3" w:rsidRDefault="005A48C1" w:rsidP="005A48C1">
      <w:pPr>
        <w:rPr>
          <w:rFonts w:cs="Arial"/>
          <w:sz w:val="20"/>
          <w:szCs w:val="20"/>
        </w:rPr>
      </w:pPr>
      <w:r w:rsidRPr="009C7FC3">
        <w:rPr>
          <w:rFonts w:cs="Arial"/>
          <w:sz w:val="20"/>
          <w:szCs w:val="20"/>
        </w:rPr>
        <w:t>Minuut staken:</w:t>
      </w:r>
      <w:r w:rsidR="006854DE" w:rsidRPr="009C7FC3">
        <w:rPr>
          <w:rFonts w:cs="Arial"/>
          <w:sz w:val="20"/>
          <w:szCs w:val="20"/>
        </w:rPr>
        <w:tab/>
      </w:r>
      <w:r w:rsidR="009C7FC3">
        <w:rPr>
          <w:rFonts w:cs="Arial"/>
          <w:sz w:val="20"/>
          <w:szCs w:val="20"/>
        </w:rPr>
        <w:tab/>
      </w:r>
      <w:sdt>
        <w:sdtPr>
          <w:rPr>
            <w:rFonts w:cs="Arial"/>
            <w:sz w:val="20"/>
            <w:szCs w:val="20"/>
          </w:rPr>
          <w:id w:val="-1035740644"/>
          <w:placeholder>
            <w:docPart w:val="837C7F948EAE4C00A3BCC2A586EA6F62"/>
          </w:placeholder>
          <w:showingPlcHdr/>
          <w:text/>
        </w:sdtPr>
        <w:sdtContent>
          <w:r w:rsidR="00F1435F" w:rsidRPr="009C7FC3">
            <w:rPr>
              <w:rFonts w:cs="Arial"/>
              <w:color w:val="FF6000" w:themeColor="background2"/>
              <w:sz w:val="20"/>
              <w:szCs w:val="20"/>
            </w:rPr>
            <w:t>Geef de minuut aan met een getal</w:t>
          </w:r>
        </w:sdtContent>
      </w:sdt>
      <w:r w:rsidR="00EE150C" w:rsidRPr="009C7FC3">
        <w:rPr>
          <w:rFonts w:cs="Arial"/>
          <w:sz w:val="20"/>
          <w:szCs w:val="20"/>
        </w:rPr>
        <w:t xml:space="preserve">e </w:t>
      </w:r>
      <w:r w:rsidR="007C1EB0" w:rsidRPr="009C7FC3">
        <w:rPr>
          <w:rFonts w:cs="Arial"/>
          <w:sz w:val="20"/>
          <w:szCs w:val="20"/>
        </w:rPr>
        <w:t>minuut</w:t>
      </w:r>
      <w:r w:rsidR="006854DE" w:rsidRPr="009C7FC3">
        <w:rPr>
          <w:rFonts w:cs="Arial"/>
          <w:sz w:val="20"/>
          <w:szCs w:val="20"/>
        </w:rPr>
        <w:t xml:space="preserve"> </w:t>
      </w:r>
    </w:p>
    <w:p w14:paraId="1F4F7EBE" w14:textId="457F502A" w:rsidR="00F221BB" w:rsidRPr="009C7FC3" w:rsidRDefault="005A48C1" w:rsidP="005A48C1">
      <w:pPr>
        <w:rPr>
          <w:rFonts w:cs="Arial"/>
          <w:b/>
          <w:bCs/>
          <w:sz w:val="20"/>
          <w:szCs w:val="20"/>
        </w:rPr>
      </w:pPr>
      <w:r w:rsidRPr="009C7FC3">
        <w:rPr>
          <w:rFonts w:cs="Arial"/>
          <w:sz w:val="20"/>
          <w:szCs w:val="20"/>
        </w:rPr>
        <w:t>Stand bij staken:</w:t>
      </w:r>
      <w:r w:rsidR="006854DE" w:rsidRPr="009C7FC3">
        <w:rPr>
          <w:rFonts w:cs="Arial"/>
          <w:sz w:val="20"/>
          <w:szCs w:val="20"/>
        </w:rPr>
        <w:tab/>
      </w:r>
      <w:sdt>
        <w:sdtPr>
          <w:rPr>
            <w:rFonts w:cs="Arial"/>
            <w:sz w:val="20"/>
            <w:szCs w:val="20"/>
          </w:rPr>
          <w:id w:val="694502605"/>
          <w:placeholder>
            <w:docPart w:val="2D377CFA9AFD4FAFACB965F127413594"/>
          </w:placeholder>
          <w:showingPlcHdr/>
          <w:text/>
        </w:sdtPr>
        <w:sdtContent>
          <w:r w:rsidR="00EB208A" w:rsidRPr="009C7FC3">
            <w:rPr>
              <w:rFonts w:cs="Arial"/>
              <w:color w:val="FF6000" w:themeColor="background2"/>
              <w:sz w:val="20"/>
              <w:szCs w:val="20"/>
            </w:rPr>
            <w:t>Voer de stand in</w:t>
          </w:r>
        </w:sdtContent>
      </w:sdt>
    </w:p>
    <w:p w14:paraId="763CB9AF" w14:textId="77777777" w:rsidR="005A48C1" w:rsidRDefault="005A48C1" w:rsidP="00BE7C63">
      <w:pPr>
        <w:rPr>
          <w:rFonts w:cs="Arial"/>
          <w:b/>
          <w:bCs/>
          <w:sz w:val="20"/>
          <w:szCs w:val="20"/>
        </w:rPr>
      </w:pPr>
    </w:p>
    <w:p w14:paraId="3C5349AB" w14:textId="77777777" w:rsidR="00C54E58" w:rsidRPr="0043140C" w:rsidRDefault="00C54E58" w:rsidP="00C54E58">
      <w:pPr>
        <w:rPr>
          <w:rFonts w:cs="Arial"/>
          <w:sz w:val="20"/>
          <w:szCs w:val="20"/>
        </w:rPr>
      </w:pPr>
      <w:r w:rsidRPr="0043140C">
        <w:rPr>
          <w:rFonts w:cs="Arial"/>
          <w:sz w:val="20"/>
          <w:szCs w:val="20"/>
        </w:rPr>
        <w:t>De wedstrijd werd gestaakt, wegens: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851"/>
        <w:gridCol w:w="726"/>
        <w:gridCol w:w="906"/>
        <w:gridCol w:w="1027"/>
      </w:tblGrid>
      <w:tr w:rsidR="00C54E58" w:rsidRPr="0043140C" w14:paraId="7D0FB953" w14:textId="77777777" w:rsidTr="00FC3BBA">
        <w:tc>
          <w:tcPr>
            <w:tcW w:w="6232" w:type="dxa"/>
            <w:tcBorders>
              <w:bottom w:val="single" w:sz="4" w:space="0" w:color="auto"/>
              <w:right w:val="single" w:sz="4" w:space="0" w:color="auto"/>
            </w:tcBorders>
          </w:tcPr>
          <w:p w14:paraId="623E0002" w14:textId="77777777" w:rsidR="00C54E58" w:rsidRPr="0043140C" w:rsidRDefault="00C54E58" w:rsidP="00FC3BBA">
            <w:pPr>
              <w:rPr>
                <w:rFonts w:cs="Arial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333A" w14:textId="77777777" w:rsidR="00C54E58" w:rsidRPr="004277D9" w:rsidRDefault="00C54E58" w:rsidP="00FC3BBA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Thuis</w:t>
            </w:r>
          </w:p>
        </w:tc>
        <w:tc>
          <w:tcPr>
            <w:tcW w:w="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247E" w14:textId="77777777" w:rsidR="00C54E58" w:rsidRPr="004277D9" w:rsidRDefault="00C54E58" w:rsidP="00FC3BBA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Uit</w:t>
            </w:r>
          </w:p>
        </w:tc>
        <w:tc>
          <w:tcPr>
            <w:tcW w:w="9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C952" w14:textId="77777777" w:rsidR="00C54E58" w:rsidRPr="004277D9" w:rsidRDefault="00C54E58" w:rsidP="00FC3BBA">
            <w:pPr>
              <w:rPr>
                <w:rFonts w:cs="Arial"/>
                <w:b/>
                <w:bCs/>
                <w:sz w:val="18"/>
                <w:szCs w:val="18"/>
                <w:lang w:val="nl-NL"/>
              </w:rPr>
            </w:pPr>
            <w:r w:rsidRPr="004277D9">
              <w:rPr>
                <w:rFonts w:cs="Arial"/>
                <w:b/>
                <w:bCs/>
                <w:sz w:val="18"/>
                <w:szCs w:val="18"/>
                <w:lang w:val="nl-NL"/>
              </w:rPr>
              <w:t>In</w:t>
            </w:r>
            <w:r w:rsidRPr="004277D9">
              <w:rPr>
                <w:rFonts w:cs="Arial"/>
                <w:b/>
                <w:bCs/>
                <w:sz w:val="18"/>
                <w:szCs w:val="18"/>
              </w:rPr>
              <w:t>dividu</w:t>
            </w:r>
          </w:p>
        </w:tc>
        <w:tc>
          <w:tcPr>
            <w:tcW w:w="1027" w:type="dxa"/>
            <w:tcBorders>
              <w:left w:val="single" w:sz="4" w:space="0" w:color="auto"/>
              <w:bottom w:val="single" w:sz="4" w:space="0" w:color="auto"/>
            </w:tcBorders>
          </w:tcPr>
          <w:p w14:paraId="0D151693" w14:textId="77777777" w:rsidR="00C54E58" w:rsidRPr="004277D9" w:rsidRDefault="00C54E58" w:rsidP="00FC3BBA">
            <w:pPr>
              <w:rPr>
                <w:rFonts w:cs="Arial"/>
                <w:b/>
                <w:bCs/>
                <w:sz w:val="18"/>
                <w:szCs w:val="18"/>
                <w:lang w:val="nl-NL"/>
              </w:rPr>
            </w:pPr>
            <w:r w:rsidRPr="004277D9">
              <w:rPr>
                <w:rFonts w:cs="Arial"/>
                <w:b/>
                <w:bCs/>
                <w:sz w:val="18"/>
                <w:szCs w:val="18"/>
                <w:lang w:val="nl-NL"/>
              </w:rPr>
              <w:t>Collectief</w:t>
            </w:r>
          </w:p>
        </w:tc>
      </w:tr>
      <w:tr w:rsidR="00C54E58" w:rsidRPr="0043140C" w14:paraId="63F46725" w14:textId="77777777" w:rsidTr="00FC3BBA">
        <w:tc>
          <w:tcPr>
            <w:tcW w:w="6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A0A2" w14:textId="77777777" w:rsidR="00C54E58" w:rsidRPr="0043140C" w:rsidRDefault="00C54E58" w:rsidP="00FC3BBA">
            <w:pPr>
              <w:rPr>
                <w:rFonts w:cs="Arial"/>
                <w:sz w:val="20"/>
                <w:szCs w:val="20"/>
                <w:lang w:val="nl-NL"/>
              </w:rPr>
            </w:pPr>
            <w:r w:rsidRPr="0043140C">
              <w:rPr>
                <w:rFonts w:cs="Arial"/>
                <w:sz w:val="20"/>
                <w:szCs w:val="20"/>
                <w:lang w:val="nl-NL"/>
              </w:rPr>
              <w:t>Commentaar op de scheidsrechter(s) door</w:t>
            </w:r>
          </w:p>
        </w:tc>
        <w:sdt>
          <w:sdtPr>
            <w:rPr>
              <w:rFonts w:cs="Arial"/>
              <w:color w:val="FF6000" w:themeColor="background2"/>
              <w:sz w:val="20"/>
              <w:szCs w:val="20"/>
            </w:rPr>
            <w:id w:val="-1419864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D304DE2" w14:textId="77777777" w:rsidR="00C54E58" w:rsidRPr="0043140C" w:rsidRDefault="00C54E58" w:rsidP="00FC3BBA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1566753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1288137" w14:textId="77777777" w:rsidR="00C54E58" w:rsidRPr="0043140C" w:rsidRDefault="00C54E58" w:rsidP="00FC3BBA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884989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9F1D19A" w14:textId="77777777" w:rsidR="00C54E58" w:rsidRPr="00A26A63" w:rsidRDefault="00C54E58" w:rsidP="00FC3BBA">
                <w:pPr>
                  <w:rPr>
                    <w:rFonts w:cs="Arial"/>
                    <w:color w:val="FF6000" w:themeColor="background2"/>
                    <w:sz w:val="20"/>
                    <w:szCs w:val="20"/>
                    <w:lang w:val="nl-NL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410545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2D02EABF" w14:textId="77777777" w:rsidR="00C54E58" w:rsidRPr="00A26A63" w:rsidRDefault="00C54E58" w:rsidP="00FC3BBA">
                <w:pPr>
                  <w:rPr>
                    <w:rFonts w:cs="Arial"/>
                    <w:color w:val="FF6000" w:themeColor="background2"/>
                    <w:sz w:val="20"/>
                    <w:szCs w:val="20"/>
                    <w:lang w:val="nl-NL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54E58" w:rsidRPr="0043140C" w14:paraId="763B0783" w14:textId="77777777" w:rsidTr="00FC3BBA">
        <w:tc>
          <w:tcPr>
            <w:tcW w:w="6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D467" w14:textId="77777777" w:rsidR="00C54E58" w:rsidRPr="0043140C" w:rsidRDefault="00C54E58" w:rsidP="00FC3BBA">
            <w:pPr>
              <w:rPr>
                <w:rFonts w:cs="Arial"/>
                <w:sz w:val="20"/>
                <w:szCs w:val="20"/>
                <w:lang w:val="nl-NL"/>
              </w:rPr>
            </w:pPr>
            <w:r w:rsidRPr="0043140C">
              <w:rPr>
                <w:rFonts w:cs="Arial"/>
                <w:sz w:val="20"/>
                <w:szCs w:val="20"/>
                <w:lang w:val="nl-NL"/>
              </w:rPr>
              <w:t>Weigeren verder te spelen door</w:t>
            </w:r>
          </w:p>
        </w:tc>
        <w:sdt>
          <w:sdtPr>
            <w:rPr>
              <w:rFonts w:cs="Arial"/>
              <w:color w:val="FF6000" w:themeColor="background2"/>
              <w:sz w:val="20"/>
              <w:szCs w:val="20"/>
            </w:rPr>
            <w:id w:val="945434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05244B6" w14:textId="77777777" w:rsidR="00C54E58" w:rsidRPr="0043140C" w:rsidRDefault="00C54E58" w:rsidP="00FC3BBA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MS Gothic" w:eastAsia="MS Gothic" w:hAnsi="MS Gothic" w:cs="Arial" w:hint="eastAsia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1064530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22FD65" w14:textId="77777777" w:rsidR="00C54E58" w:rsidRPr="0043140C" w:rsidRDefault="00C54E58" w:rsidP="00FC3BBA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365413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C5FC829" w14:textId="77777777" w:rsidR="00C54E58" w:rsidRPr="00A26A63" w:rsidRDefault="00C54E58" w:rsidP="00FC3BBA">
                <w:pPr>
                  <w:rPr>
                    <w:rFonts w:cs="Arial"/>
                    <w:color w:val="FF6000" w:themeColor="background2"/>
                    <w:sz w:val="20"/>
                    <w:szCs w:val="20"/>
                    <w:lang w:val="nl-NL"/>
                  </w:rPr>
                </w:pPr>
                <w:r w:rsidRPr="00A26A63">
                  <w:rPr>
                    <w:rFonts w:ascii="MS Gothic" w:eastAsia="MS Gothic" w:hAnsi="MS Gothic" w:cs="Arial" w:hint="eastAsia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1415392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218E96C7" w14:textId="77777777" w:rsidR="00C54E58" w:rsidRPr="00A26A63" w:rsidRDefault="00C54E58" w:rsidP="00FC3BBA">
                <w:pPr>
                  <w:rPr>
                    <w:rFonts w:cs="Arial"/>
                    <w:color w:val="FF6000" w:themeColor="background2"/>
                    <w:sz w:val="20"/>
                    <w:szCs w:val="20"/>
                    <w:lang w:val="nl-NL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54E58" w:rsidRPr="0043140C" w14:paraId="0299D1FE" w14:textId="77777777" w:rsidTr="00FC3BBA">
        <w:tc>
          <w:tcPr>
            <w:tcW w:w="6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27C5" w14:textId="77777777" w:rsidR="00C54E58" w:rsidRPr="0043140C" w:rsidRDefault="00C54E58" w:rsidP="00FC3BBA">
            <w:pPr>
              <w:rPr>
                <w:rFonts w:cs="Arial"/>
                <w:sz w:val="20"/>
                <w:szCs w:val="20"/>
                <w:lang w:val="nl-NL"/>
              </w:rPr>
            </w:pPr>
            <w:r w:rsidRPr="0043140C">
              <w:rPr>
                <w:rFonts w:cs="Arial"/>
                <w:sz w:val="20"/>
                <w:szCs w:val="20"/>
                <w:lang w:val="nl-NL"/>
              </w:rPr>
              <w:t xml:space="preserve">Gewelddadig handelen (duwen, slaan, schoppen, elleboog e.d.) </w:t>
            </w:r>
          </w:p>
        </w:tc>
        <w:sdt>
          <w:sdtPr>
            <w:rPr>
              <w:rFonts w:cs="Arial"/>
              <w:color w:val="FF6000" w:themeColor="background2"/>
              <w:sz w:val="20"/>
              <w:szCs w:val="20"/>
            </w:rPr>
            <w:id w:val="416292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AEA215" w14:textId="77777777" w:rsidR="00C54E58" w:rsidRPr="0043140C" w:rsidRDefault="00C54E58" w:rsidP="00FC3BBA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MS Gothic" w:eastAsia="MS Gothic" w:hAnsi="MS Gothic" w:cs="Arial" w:hint="eastAsia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895970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C8CE096" w14:textId="77777777" w:rsidR="00C54E58" w:rsidRPr="0043140C" w:rsidRDefault="00C54E58" w:rsidP="00FC3BBA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827900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390B622" w14:textId="77777777" w:rsidR="00C54E58" w:rsidRPr="00A26A63" w:rsidRDefault="00C54E58" w:rsidP="00FC3BBA">
                <w:pPr>
                  <w:rPr>
                    <w:rFonts w:cs="Arial"/>
                    <w:color w:val="FF6000" w:themeColor="background2"/>
                    <w:sz w:val="20"/>
                    <w:szCs w:val="20"/>
                    <w:lang w:val="nl-NL"/>
                  </w:rPr>
                </w:pPr>
                <w:r w:rsidRPr="00A26A63">
                  <w:rPr>
                    <w:rFonts w:ascii="MS Gothic" w:eastAsia="MS Gothic" w:hAnsi="MS Gothic" w:cs="Arial" w:hint="eastAsia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2104094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61A7EF72" w14:textId="77777777" w:rsidR="00C54E58" w:rsidRPr="00A26A63" w:rsidRDefault="00C54E58" w:rsidP="00FC3BBA">
                <w:pPr>
                  <w:rPr>
                    <w:rFonts w:cs="Arial"/>
                    <w:color w:val="FF6000" w:themeColor="background2"/>
                    <w:sz w:val="20"/>
                    <w:szCs w:val="20"/>
                    <w:lang w:val="nl-NL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54E58" w:rsidRPr="0043140C" w14:paraId="7DFA9F46" w14:textId="77777777" w:rsidTr="00FC3BBA">
        <w:tc>
          <w:tcPr>
            <w:tcW w:w="6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AE20" w14:textId="77777777" w:rsidR="00C54E58" w:rsidRPr="0043140C" w:rsidRDefault="00C54E58" w:rsidP="00FC3BBA">
            <w:pPr>
              <w:rPr>
                <w:rFonts w:cs="Arial"/>
                <w:sz w:val="20"/>
                <w:szCs w:val="20"/>
              </w:rPr>
            </w:pPr>
            <w:r w:rsidRPr="0043140C">
              <w:rPr>
                <w:rFonts w:cs="Arial"/>
                <w:sz w:val="20"/>
                <w:szCs w:val="20"/>
                <w:lang w:val="nl-NL"/>
              </w:rPr>
              <w:t>Beledigen door</w:t>
            </w:r>
          </w:p>
        </w:tc>
        <w:sdt>
          <w:sdtPr>
            <w:rPr>
              <w:rFonts w:cs="Arial"/>
              <w:color w:val="FF6000" w:themeColor="background2"/>
              <w:sz w:val="20"/>
              <w:szCs w:val="20"/>
            </w:rPr>
            <w:id w:val="-1357347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39EBF4" w14:textId="77777777" w:rsidR="00C54E58" w:rsidRPr="0043140C" w:rsidRDefault="00C54E58" w:rsidP="00FC3BBA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MS Gothic" w:eastAsia="MS Gothic" w:hAnsi="MS Gothic" w:cs="Arial" w:hint="eastAsia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2018534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F1DB074" w14:textId="77777777" w:rsidR="00C54E58" w:rsidRPr="0043140C" w:rsidRDefault="00C54E58" w:rsidP="00FC3BBA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21330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107308E" w14:textId="77777777" w:rsidR="00C54E58" w:rsidRPr="00A26A63" w:rsidRDefault="00C54E58" w:rsidP="00FC3BBA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A26A63">
                  <w:rPr>
                    <w:rFonts w:ascii="MS Gothic" w:eastAsia="MS Gothic" w:hAnsi="MS Gothic" w:cs="Arial" w:hint="eastAsia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1503085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5BDE65F7" w14:textId="77777777" w:rsidR="00C54E58" w:rsidRPr="00A26A63" w:rsidRDefault="00C54E58" w:rsidP="00FC3BBA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54E58" w:rsidRPr="0043140C" w14:paraId="3822469D" w14:textId="77777777" w:rsidTr="00FC3BBA">
        <w:tc>
          <w:tcPr>
            <w:tcW w:w="6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4BE0" w14:textId="77777777" w:rsidR="00C54E58" w:rsidRPr="0043140C" w:rsidRDefault="00C54E58" w:rsidP="00FC3BBA">
            <w:pPr>
              <w:rPr>
                <w:rFonts w:cs="Arial"/>
                <w:sz w:val="20"/>
                <w:szCs w:val="20"/>
              </w:rPr>
            </w:pPr>
            <w:r w:rsidRPr="0043140C">
              <w:rPr>
                <w:rFonts w:cs="Arial"/>
                <w:sz w:val="20"/>
                <w:szCs w:val="20"/>
              </w:rPr>
              <w:t>Bedreigen door</w:t>
            </w:r>
          </w:p>
        </w:tc>
        <w:sdt>
          <w:sdtPr>
            <w:rPr>
              <w:rFonts w:cs="Arial"/>
              <w:color w:val="FF6000" w:themeColor="background2"/>
              <w:sz w:val="20"/>
              <w:szCs w:val="20"/>
            </w:rPr>
            <w:id w:val="-1963255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3148534" w14:textId="77777777" w:rsidR="00C54E58" w:rsidRPr="0043140C" w:rsidRDefault="00C54E58" w:rsidP="00FC3BBA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2103845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46D18A" w14:textId="77777777" w:rsidR="00C54E58" w:rsidRPr="0043140C" w:rsidRDefault="00C54E58" w:rsidP="00FC3BBA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1470325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E17712" w14:textId="77777777" w:rsidR="00C54E58" w:rsidRPr="00A26A63" w:rsidRDefault="00C54E58" w:rsidP="00FC3BBA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1070069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0CA1D984" w14:textId="77777777" w:rsidR="00C54E58" w:rsidRPr="00A26A63" w:rsidRDefault="00C54E58" w:rsidP="00FC3BBA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54E58" w:rsidRPr="0043140C" w14:paraId="6C546707" w14:textId="77777777" w:rsidTr="00FC3BBA">
        <w:tc>
          <w:tcPr>
            <w:tcW w:w="6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CE94" w14:textId="77777777" w:rsidR="00C54E58" w:rsidRPr="0043140C" w:rsidRDefault="00C54E58" w:rsidP="00FC3BBA">
            <w:pPr>
              <w:rPr>
                <w:rFonts w:cs="Arial"/>
                <w:sz w:val="20"/>
                <w:szCs w:val="20"/>
              </w:rPr>
            </w:pPr>
            <w:r w:rsidRPr="0043140C">
              <w:rPr>
                <w:rFonts w:cs="Arial"/>
                <w:sz w:val="20"/>
                <w:szCs w:val="20"/>
              </w:rPr>
              <w:t>Discrimineren door</w:t>
            </w:r>
          </w:p>
        </w:tc>
        <w:sdt>
          <w:sdtPr>
            <w:rPr>
              <w:rFonts w:cs="Arial"/>
              <w:color w:val="FF6000" w:themeColor="background2"/>
              <w:sz w:val="20"/>
              <w:szCs w:val="20"/>
            </w:rPr>
            <w:id w:val="-1833985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30B990" w14:textId="77777777" w:rsidR="00C54E58" w:rsidRPr="0043140C" w:rsidRDefault="00C54E58" w:rsidP="00FC3BBA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1385293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04BB331" w14:textId="77777777" w:rsidR="00C54E58" w:rsidRPr="0043140C" w:rsidRDefault="00C54E58" w:rsidP="00FC3BBA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623778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26053C" w14:textId="77777777" w:rsidR="00C54E58" w:rsidRPr="00A26A63" w:rsidRDefault="00C54E58" w:rsidP="00FC3BBA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2118121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14A3D5F9" w14:textId="77777777" w:rsidR="00C54E58" w:rsidRPr="00A26A63" w:rsidRDefault="00C54E58" w:rsidP="00FC3BBA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54E58" w:rsidRPr="0043140C" w14:paraId="3D1116DA" w14:textId="77777777" w:rsidTr="00FC3BBA">
        <w:tc>
          <w:tcPr>
            <w:tcW w:w="6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72DF" w14:textId="77777777" w:rsidR="00C54E58" w:rsidRPr="0043140C" w:rsidRDefault="00C54E58" w:rsidP="00FC3BBA">
            <w:pPr>
              <w:rPr>
                <w:rFonts w:cs="Arial"/>
                <w:sz w:val="20"/>
                <w:szCs w:val="20"/>
              </w:rPr>
            </w:pPr>
            <w:r w:rsidRPr="0043140C">
              <w:rPr>
                <w:rFonts w:cs="Arial"/>
                <w:sz w:val="20"/>
                <w:szCs w:val="20"/>
              </w:rPr>
              <w:t>Spugen door</w:t>
            </w:r>
          </w:p>
        </w:tc>
        <w:sdt>
          <w:sdtPr>
            <w:rPr>
              <w:rFonts w:cs="Arial"/>
              <w:color w:val="FF6000" w:themeColor="background2"/>
              <w:sz w:val="20"/>
              <w:szCs w:val="20"/>
            </w:rPr>
            <w:id w:val="293253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BA0D49D" w14:textId="77777777" w:rsidR="00C54E58" w:rsidRPr="0043140C" w:rsidRDefault="00C54E58" w:rsidP="00FC3BBA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2044117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40971C4" w14:textId="77777777" w:rsidR="00C54E58" w:rsidRPr="0043140C" w:rsidRDefault="00C54E58" w:rsidP="00FC3BBA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429555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95E20CE" w14:textId="77777777" w:rsidR="00C54E58" w:rsidRPr="00A26A63" w:rsidRDefault="00C54E58" w:rsidP="00FC3BBA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7679750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4B1D45F1" w14:textId="77777777" w:rsidR="00C54E58" w:rsidRPr="00A26A63" w:rsidRDefault="00C54E58" w:rsidP="00FC3BBA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54E58" w:rsidRPr="0043140C" w14:paraId="4FE6F7E5" w14:textId="77777777" w:rsidTr="00FC3BBA">
        <w:tc>
          <w:tcPr>
            <w:tcW w:w="6232" w:type="dxa"/>
            <w:tcBorders>
              <w:top w:val="single" w:sz="4" w:space="0" w:color="auto"/>
              <w:right w:val="single" w:sz="4" w:space="0" w:color="auto"/>
            </w:tcBorders>
          </w:tcPr>
          <w:p w14:paraId="53A67D0A" w14:textId="77777777" w:rsidR="00C54E58" w:rsidRPr="0043140C" w:rsidRDefault="00C54E58" w:rsidP="00FC3BBA">
            <w:pPr>
              <w:rPr>
                <w:rFonts w:cs="Arial"/>
                <w:sz w:val="20"/>
                <w:szCs w:val="20"/>
              </w:rPr>
            </w:pPr>
            <w:r w:rsidRPr="0043140C">
              <w:rPr>
                <w:rFonts w:cs="Arial"/>
                <w:sz w:val="20"/>
                <w:szCs w:val="20"/>
              </w:rPr>
              <w:t>Een andere oorzaak</w:t>
            </w:r>
            <w:r>
              <w:rPr>
                <w:rFonts w:cs="Arial"/>
                <w:sz w:val="20"/>
                <w:szCs w:val="20"/>
              </w:rPr>
              <w:t xml:space="preserve">. </w:t>
            </w:r>
          </w:p>
        </w:tc>
        <w:sdt>
          <w:sdtPr>
            <w:rPr>
              <w:rFonts w:cs="Arial"/>
              <w:color w:val="FF6000" w:themeColor="background2"/>
              <w:sz w:val="20"/>
              <w:szCs w:val="20"/>
            </w:rPr>
            <w:id w:val="-965967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3517CC4A" w14:textId="77777777" w:rsidR="00C54E58" w:rsidRPr="0043140C" w:rsidRDefault="00C54E58" w:rsidP="00FC3BBA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1029556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6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6D04FCAF" w14:textId="77777777" w:rsidR="00C54E58" w:rsidRPr="0043140C" w:rsidRDefault="00C54E58" w:rsidP="00FC3BBA">
                <w:pPr>
                  <w:rPr>
                    <w:rFonts w:cs="Arial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1563478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6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735EC28D" w14:textId="77777777" w:rsidR="00C54E58" w:rsidRPr="00A26A63" w:rsidRDefault="00C54E58" w:rsidP="00FC3BBA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FF6000" w:themeColor="background2"/>
              <w:sz w:val="20"/>
              <w:szCs w:val="20"/>
            </w:rPr>
            <w:id w:val="-7605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7" w:type="dxa"/>
                <w:tcBorders>
                  <w:top w:val="single" w:sz="4" w:space="0" w:color="auto"/>
                  <w:left w:val="single" w:sz="4" w:space="0" w:color="auto"/>
                </w:tcBorders>
              </w:tcPr>
              <w:p w14:paraId="155A9A87" w14:textId="77777777" w:rsidR="00C54E58" w:rsidRPr="00A26A63" w:rsidRDefault="00C54E58" w:rsidP="00FC3BBA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A26A63">
                  <w:rPr>
                    <w:rFonts w:ascii="Segoe UI Symbol" w:eastAsia="MS Gothic" w:hAnsi="Segoe UI Symbol" w:cs="Segoe UI Symbol"/>
                    <w:color w:val="FF6000" w:themeColor="background2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54E58" w:rsidRPr="0043140C" w14:paraId="322E356D" w14:textId="77777777" w:rsidTr="00FC3BBA">
        <w:tc>
          <w:tcPr>
            <w:tcW w:w="6232" w:type="dxa"/>
          </w:tcPr>
          <w:p w14:paraId="6AC0F7A3" w14:textId="77777777" w:rsidR="00C54E58" w:rsidRPr="0043140C" w:rsidRDefault="00C54E58" w:rsidP="00FC3B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E91431" w14:textId="77777777" w:rsidR="00C54E58" w:rsidRPr="0043140C" w:rsidRDefault="00C54E58" w:rsidP="00FC3B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26" w:type="dxa"/>
          </w:tcPr>
          <w:p w14:paraId="13B84577" w14:textId="77777777" w:rsidR="00C54E58" w:rsidRPr="0043140C" w:rsidRDefault="00C54E58" w:rsidP="00FC3B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6" w:type="dxa"/>
          </w:tcPr>
          <w:p w14:paraId="1F4D9969" w14:textId="77777777" w:rsidR="00C54E58" w:rsidRPr="0043140C" w:rsidRDefault="00C54E58" w:rsidP="00FC3B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27" w:type="dxa"/>
          </w:tcPr>
          <w:p w14:paraId="7F0306F1" w14:textId="77777777" w:rsidR="00C54E58" w:rsidRPr="0043140C" w:rsidRDefault="00C54E58" w:rsidP="00FC3BBA">
            <w:pPr>
              <w:rPr>
                <w:rFonts w:cs="Arial"/>
                <w:sz w:val="20"/>
                <w:szCs w:val="20"/>
              </w:rPr>
            </w:pPr>
          </w:p>
        </w:tc>
      </w:tr>
      <w:tr w:rsidR="00C54E58" w:rsidRPr="0043140C" w14:paraId="0FC78BD7" w14:textId="77777777" w:rsidTr="00FC3BBA">
        <w:tc>
          <w:tcPr>
            <w:tcW w:w="7809" w:type="dxa"/>
            <w:gridSpan w:val="3"/>
          </w:tcPr>
          <w:p w14:paraId="31C46366" w14:textId="77777777" w:rsidR="00C54E58" w:rsidRPr="0043140C" w:rsidRDefault="00C54E58" w:rsidP="00FC3BBA">
            <w:pPr>
              <w:rPr>
                <w:rFonts w:cs="Arial"/>
                <w:sz w:val="20"/>
                <w:szCs w:val="20"/>
                <w:lang w:val="nl-NL"/>
              </w:rPr>
            </w:pPr>
            <w:r w:rsidRPr="0043140C">
              <w:rPr>
                <w:rFonts w:cs="Arial"/>
                <w:sz w:val="20"/>
                <w:szCs w:val="20"/>
                <w:lang w:val="nl-NL"/>
              </w:rPr>
              <w:t>Is er een afkoelingsperiode geweest?</w:t>
            </w:r>
          </w:p>
        </w:tc>
        <w:tc>
          <w:tcPr>
            <w:tcW w:w="1933" w:type="dxa"/>
            <w:gridSpan w:val="2"/>
          </w:tcPr>
          <w:p w14:paraId="562620DC" w14:textId="77777777" w:rsidR="00C54E58" w:rsidRPr="0043140C" w:rsidRDefault="00000000" w:rsidP="00FC3BBA">
            <w:pPr>
              <w:rPr>
                <w:rFonts w:cs="Arial"/>
                <w:color w:val="FF6000" w:themeColor="background2"/>
                <w:sz w:val="20"/>
                <w:szCs w:val="20"/>
                <w:lang w:val="nl-NL"/>
              </w:rPr>
            </w:pPr>
            <w:sdt>
              <w:sdtPr>
                <w:rPr>
                  <w:rFonts w:cs="Arial"/>
                  <w:color w:val="FF6000" w:themeColor="background2"/>
                  <w:sz w:val="20"/>
                  <w:szCs w:val="20"/>
                </w:rPr>
                <w:alias w:val="afkoelingsperiode"/>
                <w:tag w:val="afkoelingsperiode"/>
                <w:id w:val="-1104258810"/>
                <w:placeholder>
                  <w:docPart w:val="297E76DC0F0C46068FE85952FCEA0305"/>
                </w:placeholder>
                <w:showingPlcHdr/>
                <w15:color w:val="FF0000"/>
                <w:comboBox>
                  <w:listItem w:value="Kies een item."/>
                  <w:listItem w:displayText="ja" w:value="ja"/>
                  <w:listItem w:displayText="nee" w:value="nee"/>
                </w:comboBox>
              </w:sdtPr>
              <w:sdtContent>
                <w:r w:rsidR="00C54E58" w:rsidRPr="0043140C">
                  <w:rPr>
                    <w:rStyle w:val="Tekstvantijdelijkeaanduiding"/>
                    <w:rFonts w:cs="Arial"/>
                    <w:color w:val="FF6000" w:themeColor="background2"/>
                    <w:sz w:val="20"/>
                    <w:szCs w:val="20"/>
                  </w:rPr>
                  <w:t>Kies ja of nee</w:t>
                </w:r>
              </w:sdtContent>
            </w:sdt>
          </w:p>
        </w:tc>
      </w:tr>
      <w:tr w:rsidR="00C54E58" w:rsidRPr="0043140C" w14:paraId="5968D30C" w14:textId="77777777" w:rsidTr="00FC3BBA">
        <w:tc>
          <w:tcPr>
            <w:tcW w:w="7809" w:type="dxa"/>
            <w:gridSpan w:val="3"/>
          </w:tcPr>
          <w:p w14:paraId="754C6A81" w14:textId="77777777" w:rsidR="00C54E58" w:rsidRPr="0043140C" w:rsidRDefault="00C54E58" w:rsidP="00FC3BBA">
            <w:pPr>
              <w:rPr>
                <w:rFonts w:cs="Arial"/>
                <w:sz w:val="20"/>
                <w:szCs w:val="20"/>
              </w:rPr>
            </w:pPr>
            <w:r w:rsidRPr="0043140C">
              <w:rPr>
                <w:rFonts w:cs="Arial"/>
                <w:sz w:val="20"/>
                <w:szCs w:val="20"/>
              </w:rPr>
              <w:t>Heeft iemand verwondingen opgelopen?</w:t>
            </w:r>
          </w:p>
        </w:tc>
        <w:sdt>
          <w:sdtPr>
            <w:rPr>
              <w:rFonts w:cs="Arial"/>
              <w:color w:val="FF6000" w:themeColor="background2"/>
              <w:sz w:val="20"/>
              <w:szCs w:val="20"/>
            </w:rPr>
            <w:alias w:val="verwondingen"/>
            <w:tag w:val="verwondingen"/>
            <w:id w:val="-1811482903"/>
            <w:placeholder>
              <w:docPart w:val="B951B4D6180E48AB9253A7254B147F6B"/>
            </w:placeholder>
            <w:showingPlcHdr/>
            <w:comboBox>
              <w:listItem w:value="Kies een item."/>
              <w:listItem w:displayText="ja" w:value="ja"/>
              <w:listItem w:displayText="nee" w:value="nee"/>
            </w:comboBox>
          </w:sdtPr>
          <w:sdtContent>
            <w:tc>
              <w:tcPr>
                <w:tcW w:w="1933" w:type="dxa"/>
                <w:gridSpan w:val="2"/>
              </w:tcPr>
              <w:p w14:paraId="0F9EC7EF" w14:textId="77777777" w:rsidR="00C54E58" w:rsidRPr="0043140C" w:rsidRDefault="00C54E58" w:rsidP="00FC3BBA">
                <w:pPr>
                  <w:rPr>
                    <w:rFonts w:cs="Arial"/>
                    <w:color w:val="FF6000" w:themeColor="background2"/>
                    <w:sz w:val="20"/>
                    <w:szCs w:val="20"/>
                  </w:rPr>
                </w:pPr>
                <w:r w:rsidRPr="0043140C">
                  <w:rPr>
                    <w:rStyle w:val="Tekstvantijdelijkeaanduiding"/>
                    <w:rFonts w:cs="Arial"/>
                    <w:color w:val="FF6000" w:themeColor="background2"/>
                    <w:sz w:val="20"/>
                    <w:szCs w:val="20"/>
                  </w:rPr>
                  <w:t>Kies ja of nee.</w:t>
                </w:r>
              </w:p>
            </w:tc>
          </w:sdtContent>
        </w:sdt>
      </w:tr>
      <w:tr w:rsidR="00C54E58" w:rsidRPr="0043140C" w14:paraId="1F5ED7DE" w14:textId="77777777" w:rsidTr="00FC3BBA">
        <w:tc>
          <w:tcPr>
            <w:tcW w:w="9742" w:type="dxa"/>
            <w:gridSpan w:val="5"/>
          </w:tcPr>
          <w:p w14:paraId="2575482E" w14:textId="77777777" w:rsidR="00C54E58" w:rsidRPr="0043140C" w:rsidRDefault="00C54E58" w:rsidP="00FC3BBA">
            <w:pPr>
              <w:rPr>
                <w:rFonts w:cs="Arial"/>
                <w:sz w:val="20"/>
                <w:szCs w:val="20"/>
                <w:lang w:val="nl-NL"/>
              </w:rPr>
            </w:pPr>
            <w:r w:rsidRPr="0043140C">
              <w:rPr>
                <w:rFonts w:cs="Arial"/>
                <w:sz w:val="20"/>
                <w:szCs w:val="20"/>
                <w:lang w:val="nl-NL"/>
              </w:rPr>
              <w:t xml:space="preserve">Wie liep(en) er verwondingen op? En welke verwondingen? Geef hieronder een toelichting: </w:t>
            </w:r>
          </w:p>
        </w:tc>
      </w:tr>
      <w:tr w:rsidR="00C54E58" w:rsidRPr="0043140C" w14:paraId="5DD79802" w14:textId="77777777" w:rsidTr="00FC3BBA">
        <w:sdt>
          <w:sdtPr>
            <w:rPr>
              <w:rFonts w:cs="Arial"/>
              <w:sz w:val="20"/>
              <w:szCs w:val="20"/>
            </w:rPr>
            <w:id w:val="-1232067877"/>
            <w:placeholder>
              <w:docPart w:val="77A73C9903864EF0AE7EDC0C6675162E"/>
            </w:placeholder>
            <w:showingPlcHdr/>
            <w:text/>
          </w:sdtPr>
          <w:sdtContent>
            <w:tc>
              <w:tcPr>
                <w:tcW w:w="9742" w:type="dxa"/>
                <w:gridSpan w:val="5"/>
              </w:tcPr>
              <w:p w14:paraId="148C1A3F" w14:textId="77777777" w:rsidR="00C54E58" w:rsidRPr="0043140C" w:rsidRDefault="00C54E58" w:rsidP="00FC3BBA">
                <w:pPr>
                  <w:rPr>
                    <w:rFonts w:cs="Arial"/>
                    <w:sz w:val="20"/>
                    <w:szCs w:val="20"/>
                    <w:lang w:val="nl-NL"/>
                  </w:rPr>
                </w:pPr>
                <w:r w:rsidRPr="0043140C">
                  <w:rPr>
                    <w:rStyle w:val="Tekstvantijdelijkeaanduiding"/>
                    <w:rFonts w:cs="Arial"/>
                    <w:color w:val="FF6000" w:themeColor="background2"/>
                    <w:sz w:val="20"/>
                    <w:szCs w:val="20"/>
                    <w:lang w:val="nl-NL"/>
                  </w:rPr>
                  <w:t>Klik of tik om tekst in te voeren.</w:t>
                </w:r>
              </w:p>
            </w:tc>
          </w:sdtContent>
        </w:sdt>
      </w:tr>
    </w:tbl>
    <w:p w14:paraId="501D9813" w14:textId="77777777" w:rsidR="00C54E58" w:rsidRPr="009C7FC3" w:rsidRDefault="00C54E58" w:rsidP="00BE7C63">
      <w:pPr>
        <w:rPr>
          <w:rFonts w:cs="Arial"/>
          <w:b/>
          <w:bCs/>
          <w:sz w:val="20"/>
          <w:szCs w:val="20"/>
        </w:rPr>
      </w:pPr>
    </w:p>
    <w:p w14:paraId="523EECC8" w14:textId="77777777" w:rsidR="00F221BB" w:rsidRPr="009C7FC3" w:rsidRDefault="00F221BB" w:rsidP="00BE7C63">
      <w:pPr>
        <w:rPr>
          <w:rFonts w:cs="Arial"/>
          <w:b/>
          <w:bCs/>
          <w:sz w:val="20"/>
          <w:szCs w:val="20"/>
        </w:rPr>
      </w:pPr>
    </w:p>
    <w:p w14:paraId="51AA52E6" w14:textId="77777777" w:rsidR="00DA15BA" w:rsidRDefault="00DA15BA" w:rsidP="00DA15BA">
      <w:pPr>
        <w:tabs>
          <w:tab w:val="left" w:pos="9030"/>
        </w:tabs>
        <w:rPr>
          <w:rFonts w:cs="Arial"/>
          <w:b/>
          <w:bCs/>
          <w:szCs w:val="22"/>
        </w:rPr>
      </w:pPr>
      <w:r w:rsidRPr="00D95701">
        <w:rPr>
          <w:rFonts w:cs="Arial"/>
          <w:b/>
          <w:bCs/>
          <w:szCs w:val="22"/>
        </w:rPr>
        <w:t xml:space="preserve">Gegevens en verklaring </w:t>
      </w:r>
      <w:r>
        <w:rPr>
          <w:rFonts w:cs="Arial"/>
          <w:b/>
          <w:bCs/>
          <w:szCs w:val="22"/>
        </w:rPr>
        <w:t>namens het bestuur</w:t>
      </w:r>
    </w:p>
    <w:p w14:paraId="0E3B254A" w14:textId="77777777" w:rsidR="00DA15BA" w:rsidRPr="00B62036" w:rsidRDefault="00DA15BA" w:rsidP="00DA15BA">
      <w:pPr>
        <w:tabs>
          <w:tab w:val="left" w:pos="9030"/>
        </w:tabs>
        <w:rPr>
          <w:rFonts w:cs="Arial"/>
          <w:i/>
          <w:iCs/>
          <w:sz w:val="18"/>
          <w:szCs w:val="18"/>
        </w:rPr>
      </w:pPr>
      <w:r w:rsidRPr="00B62036">
        <w:rPr>
          <w:rFonts w:cs="Arial"/>
          <w:i/>
          <w:iCs/>
          <w:sz w:val="18"/>
          <w:szCs w:val="18"/>
        </w:rPr>
        <w:t xml:space="preserve">Als er geen bestuurslid aanwezig was bij de wedstrijd, ontvangt de KNVB graag de verklaring van iemand die aanwezig was bij de wedstrijd. Bijvoorbeeld de aanvoerder, trainer of leider. </w:t>
      </w:r>
    </w:p>
    <w:p w14:paraId="0E12324C" w14:textId="77777777" w:rsidR="00DA15BA" w:rsidRPr="00D95701" w:rsidRDefault="00DA15BA" w:rsidP="00DA15BA">
      <w:pPr>
        <w:tabs>
          <w:tab w:val="left" w:pos="9030"/>
        </w:tabs>
        <w:rPr>
          <w:rFonts w:cs="Arial"/>
          <w:b/>
          <w:bCs/>
          <w:szCs w:val="22"/>
        </w:rPr>
      </w:pPr>
      <w:r w:rsidRPr="00D95701">
        <w:rPr>
          <w:rFonts w:cs="Arial"/>
          <w:b/>
          <w:bCs/>
          <w:szCs w:val="22"/>
        </w:rPr>
        <w:tab/>
      </w:r>
    </w:p>
    <w:p w14:paraId="6B2039BD" w14:textId="77777777" w:rsidR="00DA15BA" w:rsidRPr="00B14184" w:rsidRDefault="00DA15BA" w:rsidP="00DA15BA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Vereniging: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Pr="003B51E5">
        <w:rPr>
          <w:rFonts w:cs="Arial"/>
          <w:color w:val="FF6000"/>
          <w:sz w:val="20"/>
          <w:szCs w:val="20"/>
        </w:rPr>
        <w:t xml:space="preserve">Voer de naam van </w:t>
      </w:r>
      <w:r>
        <w:rPr>
          <w:rFonts w:cs="Arial"/>
          <w:color w:val="FF6000"/>
          <w:sz w:val="20"/>
          <w:szCs w:val="20"/>
        </w:rPr>
        <w:t>de</w:t>
      </w:r>
      <w:r w:rsidRPr="003B51E5">
        <w:rPr>
          <w:rFonts w:cs="Arial"/>
          <w:color w:val="FF6000"/>
          <w:sz w:val="20"/>
          <w:szCs w:val="20"/>
        </w:rPr>
        <w:t xml:space="preserve"> vereniging in</w:t>
      </w:r>
      <w:r>
        <w:rPr>
          <w:rFonts w:cs="Arial"/>
          <w:sz w:val="20"/>
          <w:szCs w:val="20"/>
        </w:rPr>
        <w:br/>
      </w:r>
      <w:r w:rsidRPr="00B14184">
        <w:rPr>
          <w:rFonts w:cs="Arial"/>
          <w:sz w:val="20"/>
          <w:szCs w:val="20"/>
        </w:rPr>
        <w:t>Naam:</w:t>
      </w:r>
      <w:r w:rsidRPr="00B14184">
        <w:rPr>
          <w:rFonts w:cs="Arial"/>
          <w:sz w:val="20"/>
          <w:szCs w:val="20"/>
        </w:rPr>
        <w:tab/>
      </w:r>
      <w:r w:rsidRPr="00B14184">
        <w:rPr>
          <w:rFonts w:cs="Arial"/>
          <w:sz w:val="20"/>
          <w:szCs w:val="20"/>
        </w:rPr>
        <w:tab/>
      </w:r>
      <w:r w:rsidRPr="00B14184">
        <w:rPr>
          <w:rFonts w:cs="Arial"/>
          <w:sz w:val="20"/>
          <w:szCs w:val="20"/>
        </w:rPr>
        <w:tab/>
      </w:r>
      <w:sdt>
        <w:sdtPr>
          <w:rPr>
            <w:rFonts w:cs="Arial"/>
            <w:sz w:val="20"/>
            <w:szCs w:val="20"/>
          </w:rPr>
          <w:id w:val="1342042250"/>
          <w:placeholder>
            <w:docPart w:val="848B7455879E4CE79C8DC1DCF27F437A"/>
          </w:placeholder>
          <w:showingPlcHdr/>
          <w:text/>
        </w:sdtPr>
        <w:sdtContent>
          <w:r w:rsidRPr="00B14184">
            <w:rPr>
              <w:rStyle w:val="Tekstvantijdelijkeaanduiding"/>
              <w:rFonts w:cs="Arial"/>
              <w:color w:val="FF6000" w:themeColor="background2"/>
              <w:sz w:val="20"/>
              <w:szCs w:val="20"/>
            </w:rPr>
            <w:t>Voer je naam in</w:t>
          </w:r>
        </w:sdtContent>
      </w:sdt>
    </w:p>
    <w:p w14:paraId="4E540756" w14:textId="77777777" w:rsidR="00DA15BA" w:rsidRPr="00B14184" w:rsidRDefault="00DA15BA" w:rsidP="00DA15BA">
      <w:pPr>
        <w:rPr>
          <w:rFonts w:cs="Arial"/>
          <w:sz w:val="20"/>
          <w:szCs w:val="20"/>
        </w:rPr>
      </w:pPr>
      <w:r w:rsidRPr="00B14184">
        <w:rPr>
          <w:rFonts w:cs="Arial"/>
          <w:sz w:val="20"/>
          <w:szCs w:val="20"/>
        </w:rPr>
        <w:t>Relatiecode:</w:t>
      </w:r>
      <w:r w:rsidRPr="00B14184">
        <w:rPr>
          <w:rFonts w:cs="Arial"/>
          <w:sz w:val="20"/>
          <w:szCs w:val="20"/>
        </w:rPr>
        <w:tab/>
      </w:r>
      <w:r w:rsidRPr="00B14184">
        <w:rPr>
          <w:rFonts w:cs="Arial"/>
          <w:sz w:val="20"/>
          <w:szCs w:val="20"/>
        </w:rPr>
        <w:tab/>
      </w:r>
      <w:sdt>
        <w:sdtPr>
          <w:rPr>
            <w:rFonts w:cs="Arial"/>
            <w:sz w:val="20"/>
            <w:szCs w:val="20"/>
          </w:rPr>
          <w:id w:val="1086108339"/>
          <w:placeholder>
            <w:docPart w:val="B141913887474E32B5AAE092C412C96F"/>
          </w:placeholder>
          <w:showingPlcHdr/>
          <w:text/>
        </w:sdtPr>
        <w:sdtContent>
          <w:r w:rsidRPr="00B14184">
            <w:rPr>
              <w:rStyle w:val="Tekstvantijdelijkeaanduiding"/>
              <w:rFonts w:cs="Arial"/>
              <w:color w:val="FF6000" w:themeColor="background2"/>
              <w:sz w:val="20"/>
              <w:szCs w:val="20"/>
            </w:rPr>
            <w:t>Voer jouw relatiecode in.</w:t>
          </w:r>
        </w:sdtContent>
      </w:sdt>
    </w:p>
    <w:p w14:paraId="08AA5BDE" w14:textId="77777777" w:rsidR="00DA15BA" w:rsidRPr="00B14184" w:rsidRDefault="00DA15BA" w:rsidP="00DA15BA">
      <w:pPr>
        <w:rPr>
          <w:rFonts w:cs="Arial"/>
          <w:sz w:val="20"/>
          <w:szCs w:val="20"/>
        </w:rPr>
      </w:pPr>
      <w:r w:rsidRPr="00B14184">
        <w:rPr>
          <w:rFonts w:cs="Arial"/>
          <w:sz w:val="20"/>
          <w:szCs w:val="20"/>
        </w:rPr>
        <w:t xml:space="preserve">Functie: </w:t>
      </w:r>
      <w:r w:rsidRPr="00B14184">
        <w:rPr>
          <w:rFonts w:cs="Arial"/>
          <w:sz w:val="20"/>
          <w:szCs w:val="20"/>
        </w:rPr>
        <w:tab/>
      </w:r>
      <w:r w:rsidRPr="00B14184"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 w:themeColor="background2"/>
            <w:sz w:val="20"/>
            <w:szCs w:val="20"/>
          </w:rPr>
          <w:id w:val="1087955310"/>
          <w:placeholder>
            <w:docPart w:val="89F1F28B82B94D3A8B0607A3502412DF"/>
          </w:placeholder>
          <w:text/>
        </w:sdtPr>
        <w:sdtContent>
          <w:r w:rsidRPr="003B51E5">
            <w:rPr>
              <w:rFonts w:cs="Arial"/>
              <w:color w:val="FF6000" w:themeColor="background2"/>
              <w:sz w:val="20"/>
              <w:szCs w:val="20"/>
            </w:rPr>
            <w:t>Voer jouw functie in, bijv</w:t>
          </w:r>
          <w:r>
            <w:rPr>
              <w:rFonts w:cs="Arial"/>
              <w:color w:val="FF6000" w:themeColor="background2"/>
              <w:sz w:val="20"/>
              <w:szCs w:val="20"/>
            </w:rPr>
            <w:t>:</w:t>
          </w:r>
          <w:r w:rsidRPr="003B51E5">
            <w:rPr>
              <w:rFonts w:cs="Arial"/>
              <w:color w:val="FF6000" w:themeColor="background2"/>
              <w:sz w:val="20"/>
              <w:szCs w:val="20"/>
            </w:rPr>
            <w:t xml:space="preserve"> bestuurslid, aanvoerder, </w:t>
          </w:r>
          <w:r>
            <w:rPr>
              <w:rFonts w:cs="Arial"/>
              <w:color w:val="FF6000" w:themeColor="background2"/>
              <w:sz w:val="20"/>
              <w:szCs w:val="20"/>
            </w:rPr>
            <w:t>trainer of leider</w:t>
          </w:r>
        </w:sdtContent>
      </w:sdt>
    </w:p>
    <w:p w14:paraId="0A92FD2A" w14:textId="77777777" w:rsidR="00DA15BA" w:rsidRDefault="00DA15BA" w:rsidP="00DA15BA">
      <w:pPr>
        <w:rPr>
          <w:rFonts w:cs="Arial"/>
          <w:b/>
          <w:bCs/>
          <w:sz w:val="20"/>
          <w:szCs w:val="20"/>
        </w:rPr>
      </w:pPr>
    </w:p>
    <w:p w14:paraId="201096C7" w14:textId="4406D97F" w:rsidR="00893026" w:rsidRPr="009C7FC3" w:rsidRDefault="00DA15BA" w:rsidP="00DA15BA">
      <w:pPr>
        <w:rPr>
          <w:rFonts w:cs="Arial"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Verklaring</w:t>
      </w:r>
      <w:r w:rsidRPr="009C7FC3">
        <w:rPr>
          <w:rFonts w:cs="Arial"/>
          <w:b/>
          <w:bCs/>
          <w:sz w:val="20"/>
          <w:szCs w:val="20"/>
        </w:rPr>
        <w:t>:</w:t>
      </w:r>
      <w:r w:rsidR="00837EE9" w:rsidRPr="009C7FC3">
        <w:rPr>
          <w:rFonts w:cs="Arial"/>
          <w:b/>
          <w:bCs/>
          <w:sz w:val="20"/>
          <w:szCs w:val="20"/>
        </w:rPr>
        <w:br/>
      </w:r>
      <w:r w:rsidR="00837EE9" w:rsidRPr="009C7FC3">
        <w:rPr>
          <w:rFonts w:cs="Arial"/>
          <w:sz w:val="20"/>
          <w:szCs w:val="20"/>
        </w:rPr>
        <w:t>Leg hieronder uit wat er precies is gebeurd</w:t>
      </w:r>
      <w:r w:rsidR="00D22645">
        <w:rPr>
          <w:rFonts w:cs="Arial"/>
          <w:sz w:val="20"/>
          <w:szCs w:val="20"/>
        </w:rPr>
        <w:t xml:space="preserve"> en geef aan welke gebeurtenissen je </w:t>
      </w:r>
      <w:r w:rsidR="00D22645" w:rsidRPr="00D22645">
        <w:rPr>
          <w:rFonts w:cs="Arial"/>
          <w:sz w:val="20"/>
          <w:szCs w:val="20"/>
          <w:u w:val="single"/>
        </w:rPr>
        <w:t>zelf</w:t>
      </w:r>
      <w:r w:rsidR="00D22645">
        <w:rPr>
          <w:rFonts w:cs="Arial"/>
          <w:sz w:val="20"/>
          <w:szCs w:val="20"/>
        </w:rPr>
        <w:t xml:space="preserve"> hebt waargenomen</w:t>
      </w:r>
      <w:r w:rsidR="00837EE9" w:rsidRPr="009C7FC3">
        <w:rPr>
          <w:rFonts w:cs="Arial"/>
          <w:sz w:val="20"/>
          <w:szCs w:val="20"/>
        </w:rPr>
        <w:t xml:space="preserve">. </w:t>
      </w:r>
    </w:p>
    <w:p w14:paraId="694B7DE9" w14:textId="4F31091D" w:rsidR="00F221BB" w:rsidRPr="00F73DCE" w:rsidRDefault="00000000" w:rsidP="00675778">
      <w:pPr>
        <w:tabs>
          <w:tab w:val="left" w:pos="4385"/>
        </w:tabs>
        <w:rPr>
          <w:rFonts w:cs="Arial"/>
          <w:b/>
          <w:bCs/>
          <w:sz w:val="20"/>
          <w:szCs w:val="20"/>
        </w:rPr>
      </w:pPr>
      <w:sdt>
        <w:sdtPr>
          <w:rPr>
            <w:rFonts w:cs="Arial"/>
            <w:sz w:val="20"/>
            <w:szCs w:val="20"/>
          </w:rPr>
          <w:id w:val="-264771820"/>
          <w:placeholder>
            <w:docPart w:val="19EC7F0559744F3BA618EEBAD9921B66"/>
          </w:placeholder>
          <w:showingPlcHdr/>
          <w:text/>
        </w:sdtPr>
        <w:sdtContent>
          <w:r w:rsidR="00D545CD" w:rsidRPr="00353AA4">
            <w:rPr>
              <w:rStyle w:val="Tekstvantijdelijkeaanduiding"/>
              <w:color w:val="FF6000" w:themeColor="background2"/>
              <w:sz w:val="20"/>
              <w:szCs w:val="20"/>
            </w:rPr>
            <w:t>Klik of tik om tekst in te voeren.</w:t>
          </w:r>
        </w:sdtContent>
      </w:sdt>
      <w:r w:rsidR="00675778">
        <w:rPr>
          <w:rFonts w:cs="Arial"/>
          <w:sz w:val="20"/>
          <w:szCs w:val="20"/>
        </w:rPr>
        <w:tab/>
      </w:r>
    </w:p>
    <w:sectPr w:rsidR="00F221BB" w:rsidRPr="00F73DCE" w:rsidSect="0065648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077" w:bottom="1440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AA075" w14:textId="77777777" w:rsidR="00C84AB2" w:rsidRDefault="00C84AB2" w:rsidP="00FE3D41">
      <w:r>
        <w:separator/>
      </w:r>
    </w:p>
  </w:endnote>
  <w:endnote w:type="continuationSeparator" w:id="0">
    <w:p w14:paraId="4A2B5055" w14:textId="77777777" w:rsidR="00C84AB2" w:rsidRDefault="00C84AB2" w:rsidP="00FE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7E304" w14:textId="77777777" w:rsidR="007C6EE9" w:rsidRDefault="007C6EE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B576D" w14:textId="77777777" w:rsidR="00656487" w:rsidRDefault="00656487" w:rsidP="00FE3D41">
    <w:pPr>
      <w:pStyle w:val="Voettekst"/>
    </w:pP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AAD60" w14:textId="77777777" w:rsidR="00656487" w:rsidRDefault="00656487" w:rsidP="00FE3D41">
    <w:pPr>
      <w:pStyle w:val="Voettekst"/>
    </w:pPr>
    <w:r>
      <w:fldChar w:fldCharType="begin"/>
    </w:r>
    <w:r>
      <w:instrText xml:space="preserve"> PAGE  \* MERGEFORMAT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62FF0" w14:textId="77777777" w:rsidR="00C84AB2" w:rsidRDefault="00C84AB2" w:rsidP="00FE3D41">
      <w:r>
        <w:separator/>
      </w:r>
    </w:p>
  </w:footnote>
  <w:footnote w:type="continuationSeparator" w:id="0">
    <w:p w14:paraId="26394CA8" w14:textId="77777777" w:rsidR="00C84AB2" w:rsidRDefault="00C84AB2" w:rsidP="00FE3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D6478" w14:textId="77777777" w:rsidR="007C6EE9" w:rsidRDefault="007C6EE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6652D" w14:textId="77777777" w:rsidR="00A314F4" w:rsidRDefault="00A314F4" w:rsidP="00FE3D41">
    <w:pPr>
      <w:pStyle w:val="Koptekst"/>
    </w:pPr>
    <w:r w:rsidRPr="00CC277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840DE9D" wp14:editId="5BA8F5CA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621348" cy="7573645"/>
              <wp:effectExtent l="0" t="9208" r="0" b="0"/>
              <wp:wrapNone/>
              <wp:docPr id="646887297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621348" cy="7573645"/>
                      </a:xfrm>
                      <a:prstGeom prst="rect">
                        <a:avLst/>
                      </a:prstGeom>
                      <a:gradFill>
                        <a:gsLst>
                          <a:gs pos="100000">
                            <a:srgbClr val="D8EBE6"/>
                          </a:gs>
                          <a:gs pos="0">
                            <a:srgbClr val="FF6000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32BC81" id="Rectangle 2" o:spid="_x0000_s1026" style="position:absolute;margin-left:-2.25pt;margin-top:0;width:48.95pt;height:596.35pt;rotation:90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" fillcolor="#ff6000" stroked="f" strokeweight="1pt">
              <v:fill color2="#d8ebe6" focus="100%" type="gradient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B9C5A" w14:textId="673204A3" w:rsidR="00EF0813" w:rsidRPr="00F221BB" w:rsidRDefault="00EF0813" w:rsidP="00EF0813">
    <w:pPr>
      <w:rPr>
        <w:b/>
        <w:bCs/>
        <w:sz w:val="28"/>
        <w:szCs w:val="28"/>
      </w:rPr>
    </w:pPr>
    <w:r w:rsidRPr="00F221BB">
      <w:rPr>
        <w:b/>
        <w:bCs/>
        <w:sz w:val="28"/>
        <w:szCs w:val="28"/>
      </w:rPr>
      <w:t xml:space="preserve">Rapport </w:t>
    </w:r>
    <w:r w:rsidR="007C6EE9">
      <w:rPr>
        <w:b/>
        <w:bCs/>
        <w:sz w:val="28"/>
        <w:szCs w:val="28"/>
      </w:rPr>
      <w:t>vereniging</w:t>
    </w:r>
    <w:r w:rsidRPr="00F221BB">
      <w:rPr>
        <w:b/>
        <w:bCs/>
        <w:sz w:val="28"/>
        <w:szCs w:val="28"/>
      </w:rPr>
      <w:t xml:space="preserve"> gestaakte wedstrijd</w:t>
    </w:r>
  </w:p>
  <w:p w14:paraId="1FC493B2" w14:textId="77777777" w:rsidR="00A314F4" w:rsidRDefault="00A314F4" w:rsidP="00FE3D41">
    <w:pPr>
      <w:pStyle w:val="Koptekst"/>
    </w:pPr>
    <w:r w:rsidRPr="00CC2772">
      <w:rPr>
        <w:noProof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0" wp14:anchorId="7BEA2E88" wp14:editId="620803AD">
              <wp:simplePos x="0" y="0"/>
              <wp:positionH relativeFrom="page">
                <wp:align>center</wp:align>
              </wp:positionH>
              <wp:positionV relativeFrom="page">
                <wp:posOffset>-3474720</wp:posOffset>
              </wp:positionV>
              <wp:extent cx="622800" cy="7574400"/>
              <wp:effectExtent l="0" t="8890" r="0" b="0"/>
              <wp:wrapNone/>
              <wp:docPr id="1052519926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622800" cy="7574400"/>
                      </a:xfrm>
                      <a:prstGeom prst="rect">
                        <a:avLst/>
                      </a:prstGeom>
                      <a:gradFill>
                        <a:gsLst>
                          <a:gs pos="100000">
                            <a:srgbClr val="D8EBE6"/>
                          </a:gs>
                          <a:gs pos="0">
                            <a:srgbClr val="FF6000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56A0BF" id="Rectangle 2" o:spid="_x0000_s1026" style="position:absolute;margin-left:0;margin-top:-273.6pt;width:49.05pt;height:596.4pt;rotation:90;z-index: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" o:allowoverlap="f" fillcolor="#ff6000" stroked="f" strokeweight="1pt">
              <v:fill color2="#d8ebe6" focus="100%" type="gradient"/>
              <w10:wrap anchorx="page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0" locked="1" layoutInCell="1" allowOverlap="1" wp14:anchorId="6881EFD1" wp14:editId="5BDA1B50">
          <wp:simplePos x="0" y="0"/>
          <wp:positionH relativeFrom="page">
            <wp:posOffset>158115</wp:posOffset>
          </wp:positionH>
          <wp:positionV relativeFrom="page">
            <wp:posOffset>125730</wp:posOffset>
          </wp:positionV>
          <wp:extent cx="997200" cy="997200"/>
          <wp:effectExtent l="0" t="0" r="6350" b="6350"/>
          <wp:wrapTopAndBottom/>
          <wp:docPr id="1282899243" name="Afbeelding 1282899243" descr="Afbeelding met teken, Verkeersbord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2564701" name="Afbeelding 2112564701" descr="Afbeelding met teken, Verkeersbord, ontwerp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7200" cy="99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14631"/>
    <w:multiLevelType w:val="multilevel"/>
    <w:tmpl w:val="4B7C5730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32F2797"/>
    <w:multiLevelType w:val="multilevel"/>
    <w:tmpl w:val="0409001D"/>
    <w:styleLink w:val="KNVB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E6002" w:themeColor="accent1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E6002" w:themeColor="accent1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E6002" w:themeColor="accent1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E6002" w:themeColor="accent1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FE6002" w:themeColor="accent1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E6002" w:themeColor="accent1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FE6002" w:themeColor="accent1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FE6002" w:themeColor="accent1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FE6002" w:themeColor="accent1"/>
      </w:rPr>
    </w:lvl>
  </w:abstractNum>
  <w:num w:numId="1" w16cid:durableId="2122604038">
    <w:abstractNumId w:val="1"/>
  </w:num>
  <w:num w:numId="2" w16cid:durableId="1200170342">
    <w:abstractNumId w:val="1"/>
  </w:num>
  <w:num w:numId="3" w16cid:durableId="2121755796">
    <w:abstractNumId w:val="0"/>
  </w:num>
  <w:num w:numId="4" w16cid:durableId="55399872">
    <w:abstractNumId w:val="0"/>
  </w:num>
  <w:num w:numId="5" w16cid:durableId="436607380">
    <w:abstractNumId w:val="0"/>
  </w:num>
  <w:num w:numId="6" w16cid:durableId="2107769579">
    <w:abstractNumId w:val="0"/>
  </w:num>
  <w:num w:numId="7" w16cid:durableId="1403602929">
    <w:abstractNumId w:val="1"/>
  </w:num>
  <w:num w:numId="8" w16cid:durableId="305935986">
    <w:abstractNumId w:val="1"/>
  </w:num>
  <w:num w:numId="9" w16cid:durableId="1607347552">
    <w:abstractNumId w:val="0"/>
  </w:num>
  <w:num w:numId="10" w16cid:durableId="2044944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edit="readOnly" w:enforcement="0"/>
  <w:defaultTabStop w:val="708"/>
  <w:hyphenationZone w:val="425"/>
  <w:drawingGridHorizontalSpacing w:val="8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1BB"/>
    <w:rsid w:val="000126AA"/>
    <w:rsid w:val="000272CE"/>
    <w:rsid w:val="00031628"/>
    <w:rsid w:val="000919FE"/>
    <w:rsid w:val="000A2C79"/>
    <w:rsid w:val="000B5C36"/>
    <w:rsid w:val="000B7904"/>
    <w:rsid w:val="000C01CD"/>
    <w:rsid w:val="000C106F"/>
    <w:rsid w:val="000C5EAE"/>
    <w:rsid w:val="000C7FEA"/>
    <w:rsid w:val="000D75CC"/>
    <w:rsid w:val="000E7880"/>
    <w:rsid w:val="000F0DE1"/>
    <w:rsid w:val="000F1C68"/>
    <w:rsid w:val="000F2782"/>
    <w:rsid w:val="000F319F"/>
    <w:rsid w:val="00102595"/>
    <w:rsid w:val="00115136"/>
    <w:rsid w:val="00137537"/>
    <w:rsid w:val="00150582"/>
    <w:rsid w:val="0015574C"/>
    <w:rsid w:val="00161F7A"/>
    <w:rsid w:val="0017745F"/>
    <w:rsid w:val="00190FBA"/>
    <w:rsid w:val="001959B6"/>
    <w:rsid w:val="001A40FF"/>
    <w:rsid w:val="001A5456"/>
    <w:rsid w:val="001C2573"/>
    <w:rsid w:val="001C7014"/>
    <w:rsid w:val="001D0FB5"/>
    <w:rsid w:val="001F52ED"/>
    <w:rsid w:val="001F683D"/>
    <w:rsid w:val="00203A86"/>
    <w:rsid w:val="00203F11"/>
    <w:rsid w:val="0021066C"/>
    <w:rsid w:val="00221A5D"/>
    <w:rsid w:val="00230D1D"/>
    <w:rsid w:val="00232A87"/>
    <w:rsid w:val="002771B9"/>
    <w:rsid w:val="00277D2E"/>
    <w:rsid w:val="00281F87"/>
    <w:rsid w:val="002829D6"/>
    <w:rsid w:val="00290C92"/>
    <w:rsid w:val="002A0340"/>
    <w:rsid w:val="002A0DA7"/>
    <w:rsid w:val="002A3C60"/>
    <w:rsid w:val="002B6CD9"/>
    <w:rsid w:val="002C04B6"/>
    <w:rsid w:val="002D323F"/>
    <w:rsid w:val="002D3A2B"/>
    <w:rsid w:val="002F616D"/>
    <w:rsid w:val="003049DA"/>
    <w:rsid w:val="00304F61"/>
    <w:rsid w:val="00342E5C"/>
    <w:rsid w:val="00353AA4"/>
    <w:rsid w:val="003578B7"/>
    <w:rsid w:val="00377BE9"/>
    <w:rsid w:val="0038391A"/>
    <w:rsid w:val="003844FE"/>
    <w:rsid w:val="00391B55"/>
    <w:rsid w:val="00395ED0"/>
    <w:rsid w:val="003A1034"/>
    <w:rsid w:val="003B51E5"/>
    <w:rsid w:val="003B72A7"/>
    <w:rsid w:val="003C2F6A"/>
    <w:rsid w:val="003E12E3"/>
    <w:rsid w:val="003F25A1"/>
    <w:rsid w:val="003F42C7"/>
    <w:rsid w:val="003F56DD"/>
    <w:rsid w:val="003F6519"/>
    <w:rsid w:val="00422FCE"/>
    <w:rsid w:val="00426ACC"/>
    <w:rsid w:val="0043140C"/>
    <w:rsid w:val="004459E8"/>
    <w:rsid w:val="0045619B"/>
    <w:rsid w:val="00464294"/>
    <w:rsid w:val="00477A45"/>
    <w:rsid w:val="00496F7C"/>
    <w:rsid w:val="004A3CBD"/>
    <w:rsid w:val="004C4F14"/>
    <w:rsid w:val="004D5842"/>
    <w:rsid w:val="004D5F2B"/>
    <w:rsid w:val="004D7A2B"/>
    <w:rsid w:val="004E0923"/>
    <w:rsid w:val="004E7B2B"/>
    <w:rsid w:val="005021F1"/>
    <w:rsid w:val="0050271C"/>
    <w:rsid w:val="00511CC3"/>
    <w:rsid w:val="00523394"/>
    <w:rsid w:val="00546EC1"/>
    <w:rsid w:val="00551911"/>
    <w:rsid w:val="005637FA"/>
    <w:rsid w:val="00571AD2"/>
    <w:rsid w:val="00574404"/>
    <w:rsid w:val="00593F48"/>
    <w:rsid w:val="005A48C1"/>
    <w:rsid w:val="005C60C0"/>
    <w:rsid w:val="005E495E"/>
    <w:rsid w:val="005E4DA8"/>
    <w:rsid w:val="005F1779"/>
    <w:rsid w:val="0061676E"/>
    <w:rsid w:val="0063205D"/>
    <w:rsid w:val="0064192A"/>
    <w:rsid w:val="00644CFA"/>
    <w:rsid w:val="00646251"/>
    <w:rsid w:val="00646ECE"/>
    <w:rsid w:val="0065106F"/>
    <w:rsid w:val="00656487"/>
    <w:rsid w:val="00666350"/>
    <w:rsid w:val="0067073C"/>
    <w:rsid w:val="006707C6"/>
    <w:rsid w:val="00675778"/>
    <w:rsid w:val="00675B23"/>
    <w:rsid w:val="00676310"/>
    <w:rsid w:val="006854DE"/>
    <w:rsid w:val="006971D4"/>
    <w:rsid w:val="006B062C"/>
    <w:rsid w:val="006C0029"/>
    <w:rsid w:val="006C4541"/>
    <w:rsid w:val="006D712E"/>
    <w:rsid w:val="006E1B7F"/>
    <w:rsid w:val="006F2B3F"/>
    <w:rsid w:val="006F41DD"/>
    <w:rsid w:val="00704331"/>
    <w:rsid w:val="007075EE"/>
    <w:rsid w:val="00762987"/>
    <w:rsid w:val="007658E8"/>
    <w:rsid w:val="007917D6"/>
    <w:rsid w:val="007A29EC"/>
    <w:rsid w:val="007B4A99"/>
    <w:rsid w:val="007B5DCB"/>
    <w:rsid w:val="007B6B4F"/>
    <w:rsid w:val="007C1EB0"/>
    <w:rsid w:val="007C6EE9"/>
    <w:rsid w:val="007D6CB2"/>
    <w:rsid w:val="007E1255"/>
    <w:rsid w:val="007E755E"/>
    <w:rsid w:val="00806B2B"/>
    <w:rsid w:val="00810311"/>
    <w:rsid w:val="0082109D"/>
    <w:rsid w:val="00825CA9"/>
    <w:rsid w:val="00837EE9"/>
    <w:rsid w:val="00863730"/>
    <w:rsid w:val="00875344"/>
    <w:rsid w:val="00880D9F"/>
    <w:rsid w:val="008814F9"/>
    <w:rsid w:val="008866A1"/>
    <w:rsid w:val="008908E5"/>
    <w:rsid w:val="00893026"/>
    <w:rsid w:val="008A0ABE"/>
    <w:rsid w:val="008B2664"/>
    <w:rsid w:val="008B4A4A"/>
    <w:rsid w:val="008F011F"/>
    <w:rsid w:val="00907FF3"/>
    <w:rsid w:val="00914C06"/>
    <w:rsid w:val="00934A02"/>
    <w:rsid w:val="00940AD0"/>
    <w:rsid w:val="009420FA"/>
    <w:rsid w:val="00944EAB"/>
    <w:rsid w:val="009478A3"/>
    <w:rsid w:val="00947D77"/>
    <w:rsid w:val="00960C33"/>
    <w:rsid w:val="00962465"/>
    <w:rsid w:val="00965990"/>
    <w:rsid w:val="00980863"/>
    <w:rsid w:val="009827A8"/>
    <w:rsid w:val="009A1891"/>
    <w:rsid w:val="009A3246"/>
    <w:rsid w:val="009A5079"/>
    <w:rsid w:val="009C7FC3"/>
    <w:rsid w:val="009E1149"/>
    <w:rsid w:val="009F3155"/>
    <w:rsid w:val="009F513D"/>
    <w:rsid w:val="00A06F3F"/>
    <w:rsid w:val="00A24E72"/>
    <w:rsid w:val="00A314F4"/>
    <w:rsid w:val="00A45878"/>
    <w:rsid w:val="00A5493A"/>
    <w:rsid w:val="00A615EF"/>
    <w:rsid w:val="00A66D7A"/>
    <w:rsid w:val="00A7016E"/>
    <w:rsid w:val="00A7185D"/>
    <w:rsid w:val="00A737F8"/>
    <w:rsid w:val="00A8279B"/>
    <w:rsid w:val="00A8413C"/>
    <w:rsid w:val="00A8452F"/>
    <w:rsid w:val="00AA0DEB"/>
    <w:rsid w:val="00AA1CC6"/>
    <w:rsid w:val="00AB1C7E"/>
    <w:rsid w:val="00AC6561"/>
    <w:rsid w:val="00AF3CDE"/>
    <w:rsid w:val="00AF5F83"/>
    <w:rsid w:val="00B00A27"/>
    <w:rsid w:val="00B1261F"/>
    <w:rsid w:val="00B14184"/>
    <w:rsid w:val="00B16416"/>
    <w:rsid w:val="00B2594B"/>
    <w:rsid w:val="00B437D6"/>
    <w:rsid w:val="00B62036"/>
    <w:rsid w:val="00BA563C"/>
    <w:rsid w:val="00BB15B2"/>
    <w:rsid w:val="00BB17C2"/>
    <w:rsid w:val="00BC2726"/>
    <w:rsid w:val="00BE73D8"/>
    <w:rsid w:val="00BE7C63"/>
    <w:rsid w:val="00C01BF2"/>
    <w:rsid w:val="00C04D47"/>
    <w:rsid w:val="00C2006B"/>
    <w:rsid w:val="00C4708F"/>
    <w:rsid w:val="00C54E58"/>
    <w:rsid w:val="00C7302E"/>
    <w:rsid w:val="00C7587C"/>
    <w:rsid w:val="00C84842"/>
    <w:rsid w:val="00C84AB2"/>
    <w:rsid w:val="00C86520"/>
    <w:rsid w:val="00CB5E77"/>
    <w:rsid w:val="00D22645"/>
    <w:rsid w:val="00D237EF"/>
    <w:rsid w:val="00D25C0E"/>
    <w:rsid w:val="00D32675"/>
    <w:rsid w:val="00D42ABD"/>
    <w:rsid w:val="00D545CD"/>
    <w:rsid w:val="00D55A3C"/>
    <w:rsid w:val="00D663CF"/>
    <w:rsid w:val="00D66AFC"/>
    <w:rsid w:val="00D701A7"/>
    <w:rsid w:val="00DA15BA"/>
    <w:rsid w:val="00DB1AD8"/>
    <w:rsid w:val="00DC750F"/>
    <w:rsid w:val="00DD0EE5"/>
    <w:rsid w:val="00E14135"/>
    <w:rsid w:val="00E144A6"/>
    <w:rsid w:val="00E4030D"/>
    <w:rsid w:val="00E51F25"/>
    <w:rsid w:val="00E64BC7"/>
    <w:rsid w:val="00E7215C"/>
    <w:rsid w:val="00E74CD0"/>
    <w:rsid w:val="00E83B56"/>
    <w:rsid w:val="00E855E6"/>
    <w:rsid w:val="00EA7745"/>
    <w:rsid w:val="00EB208A"/>
    <w:rsid w:val="00EB2AA8"/>
    <w:rsid w:val="00ED3ADD"/>
    <w:rsid w:val="00ED3B34"/>
    <w:rsid w:val="00EE0F9A"/>
    <w:rsid w:val="00EE150C"/>
    <w:rsid w:val="00EE4C80"/>
    <w:rsid w:val="00EF0813"/>
    <w:rsid w:val="00EF2766"/>
    <w:rsid w:val="00EF622B"/>
    <w:rsid w:val="00EF70EE"/>
    <w:rsid w:val="00F014F2"/>
    <w:rsid w:val="00F1435F"/>
    <w:rsid w:val="00F16E0C"/>
    <w:rsid w:val="00F221BB"/>
    <w:rsid w:val="00F274FA"/>
    <w:rsid w:val="00F35C2F"/>
    <w:rsid w:val="00F445E9"/>
    <w:rsid w:val="00F515F3"/>
    <w:rsid w:val="00F62658"/>
    <w:rsid w:val="00F71390"/>
    <w:rsid w:val="00F73DCE"/>
    <w:rsid w:val="00F74CD6"/>
    <w:rsid w:val="00F83E27"/>
    <w:rsid w:val="00F918AA"/>
    <w:rsid w:val="00F919E1"/>
    <w:rsid w:val="00FA0278"/>
    <w:rsid w:val="00FB0B02"/>
    <w:rsid w:val="00FB31B8"/>
    <w:rsid w:val="00FB7C71"/>
    <w:rsid w:val="00FC2162"/>
    <w:rsid w:val="00FD2BAE"/>
    <w:rsid w:val="00FE3D41"/>
    <w:rsid w:val="00FF2FFC"/>
    <w:rsid w:val="00FF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4F7A50"/>
  <w15:chartTrackingRefBased/>
  <w15:docId w15:val="{D21864D4-53FF-4F7C-AB87-C89CAE2A6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F2B3F"/>
    <w:pPr>
      <w:spacing w:line="276" w:lineRule="auto"/>
    </w:pPr>
    <w:rPr>
      <w:rFonts w:ascii="Arial" w:hAnsi="Arial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2771B9"/>
    <w:pPr>
      <w:numPr>
        <w:numId w:val="10"/>
      </w:numPr>
      <w:spacing w:before="360" w:after="120" w:line="240" w:lineRule="auto"/>
      <w:outlineLvl w:val="0"/>
    </w:pPr>
    <w:rPr>
      <w:rFonts w:cs="Times New Roman (Body CS)"/>
      <w:b/>
      <w:bCs/>
      <w:caps/>
      <w:color w:val="FF6000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2771B9"/>
    <w:pPr>
      <w:numPr>
        <w:ilvl w:val="1"/>
        <w:numId w:val="10"/>
      </w:numPr>
      <w:spacing w:before="120" w:after="120" w:line="240" w:lineRule="auto"/>
      <w:outlineLvl w:val="1"/>
    </w:pPr>
    <w:rPr>
      <w:rFonts w:cs="Times New Roman (Body CS)"/>
      <w:color w:val="000000" w:themeColor="text1"/>
      <w:szCs w:val="20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rsid w:val="002771B9"/>
    <w:pPr>
      <w:keepNext/>
      <w:keepLines/>
      <w:spacing w:before="200" w:after="120" w:line="240" w:lineRule="auto"/>
      <w:outlineLvl w:val="2"/>
    </w:pPr>
    <w:rPr>
      <w:rFonts w:eastAsiaTheme="majorEastAsia" w:cstheme="majorBidi"/>
      <w:b/>
      <w:bCs/>
      <w:color w:val="FF6000"/>
      <w:sz w:val="18"/>
      <w:szCs w:val="18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1B9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FF6000"/>
      <w:sz w:val="18"/>
      <w:szCs w:val="1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2771B9"/>
    <w:pPr>
      <w:keepNext/>
      <w:keepLines/>
      <w:spacing w:before="80" w:after="40"/>
      <w:outlineLvl w:val="4"/>
    </w:pPr>
    <w:rPr>
      <w:rFonts w:eastAsiaTheme="majorEastAsia" w:cstheme="majorBidi"/>
      <w:color w:val="FF4F0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771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771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771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771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autoRedefine/>
    <w:uiPriority w:val="1"/>
    <w:rsid w:val="00F918AA"/>
    <w:pPr>
      <w:spacing w:line="240" w:lineRule="auto"/>
    </w:pPr>
    <w:rPr>
      <w:rFonts w:ascii="Arial" w:hAnsi="Arial" w:cs="Times New Roman (Body CS)"/>
      <w:sz w:val="20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2771B9"/>
    <w:rPr>
      <w:rFonts w:cs="Times New Roman (Body CS)"/>
      <w:b/>
      <w:bCs/>
      <w:caps/>
      <w:color w:val="FF6000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2771B9"/>
    <w:rPr>
      <w:rFonts w:cs="Times New Roman (Body CS)"/>
      <w:color w:val="000000" w:themeColor="text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2771B9"/>
    <w:pPr>
      <w:tabs>
        <w:tab w:val="center" w:pos="4680"/>
        <w:tab w:val="right" w:pos="9360"/>
      </w:tabs>
      <w:spacing w:line="240" w:lineRule="auto"/>
      <w:ind w:left="7088"/>
    </w:pPr>
    <w:rPr>
      <w:bCs/>
      <w:color w:val="FF4F00"/>
      <w:sz w:val="12"/>
    </w:rPr>
  </w:style>
  <w:style w:type="character" w:customStyle="1" w:styleId="KoptekstChar">
    <w:name w:val="Koptekst Char"/>
    <w:basedOn w:val="Standaardalinea-lettertype"/>
    <w:link w:val="Koptekst"/>
    <w:uiPriority w:val="99"/>
    <w:rsid w:val="002771B9"/>
    <w:rPr>
      <w:bCs/>
      <w:color w:val="FF4F00"/>
      <w:sz w:val="12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771B9"/>
    <w:pPr>
      <w:tabs>
        <w:tab w:val="center" w:pos="4680"/>
        <w:tab w:val="right" w:pos="9360"/>
      </w:tabs>
      <w:spacing w:line="240" w:lineRule="auto"/>
      <w:jc w:val="right"/>
    </w:pPr>
    <w:rPr>
      <w:noProof/>
      <w:color w:val="FF6000"/>
    </w:rPr>
  </w:style>
  <w:style w:type="character" w:customStyle="1" w:styleId="VoettekstChar">
    <w:name w:val="Voettekst Char"/>
    <w:basedOn w:val="Standaardalinea-lettertype"/>
    <w:link w:val="Voettekst"/>
    <w:uiPriority w:val="99"/>
    <w:rsid w:val="002771B9"/>
    <w:rPr>
      <w:noProof/>
      <w:color w:val="FF6000"/>
      <w:szCs w:val="24"/>
    </w:rPr>
  </w:style>
  <w:style w:type="paragraph" w:customStyle="1" w:styleId="Grotekop">
    <w:name w:val="Grote kop"/>
    <w:basedOn w:val="Standaard"/>
    <w:next w:val="Standaard"/>
    <w:qFormat/>
    <w:rsid w:val="002771B9"/>
    <w:pPr>
      <w:spacing w:before="480"/>
    </w:pPr>
    <w:rPr>
      <w:rFonts w:cs="Times New Roman (Hoofdtekst CS)"/>
      <w:b/>
      <w:caps/>
      <w:color w:val="FF6000"/>
      <w:sz w:val="52"/>
    </w:rPr>
  </w:style>
  <w:style w:type="paragraph" w:styleId="Inhopg1">
    <w:name w:val="toc 1"/>
    <w:basedOn w:val="Standaard"/>
    <w:next w:val="Standaard"/>
    <w:autoRedefine/>
    <w:uiPriority w:val="39"/>
    <w:unhideWhenUsed/>
    <w:rsid w:val="002771B9"/>
    <w:pPr>
      <w:tabs>
        <w:tab w:val="right" w:pos="9632"/>
      </w:tabs>
      <w:spacing w:before="240" w:after="120" w:line="240" w:lineRule="auto"/>
      <w:ind w:left="567" w:right="843" w:hanging="567"/>
    </w:pPr>
    <w:rPr>
      <w:rFonts w:cstheme="minorHAnsi"/>
      <w:b/>
      <w:bCs/>
      <w:noProof/>
      <w:color w:val="FF600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2771B9"/>
    <w:pPr>
      <w:tabs>
        <w:tab w:val="right" w:pos="9632"/>
      </w:tabs>
      <w:spacing w:before="60" w:line="240" w:lineRule="auto"/>
      <w:ind w:left="567" w:right="843" w:hanging="567"/>
    </w:pPr>
    <w:rPr>
      <w:rFonts w:cstheme="minorHAnsi"/>
      <w:noProof/>
      <w:szCs w:val="20"/>
    </w:rPr>
  </w:style>
  <w:style w:type="numbering" w:customStyle="1" w:styleId="KNVBList">
    <w:name w:val="KNVB List"/>
    <w:uiPriority w:val="99"/>
    <w:rsid w:val="002771B9"/>
    <w:pPr>
      <w:numPr>
        <w:numId w:val="1"/>
      </w:numPr>
    </w:pPr>
  </w:style>
  <w:style w:type="table" w:customStyle="1" w:styleId="KNVBTabelA">
    <w:name w:val="KNVB Tabel A"/>
    <w:basedOn w:val="Standaardtabel"/>
    <w:uiPriority w:val="99"/>
    <w:rsid w:val="002771B9"/>
    <w:pPr>
      <w:spacing w:line="240" w:lineRule="auto"/>
    </w:pPr>
    <w:rPr>
      <w:sz w:val="24"/>
      <w:szCs w:val="24"/>
      <w:lang w:val="en-ID"/>
    </w:rPr>
    <w:tblPr>
      <w:tblStyleRowBandSize w:val="1"/>
      <w:tblStyleColBandSize w:val="1"/>
      <w:tblBorders>
        <w:insideH w:val="single" w:sz="48" w:space="0" w:color="FFFFFF" w:themeColor="background1"/>
      </w:tblBorders>
      <w:tblCellMar>
        <w:top w:w="85" w:type="dxa"/>
        <w:bottom w:w="85" w:type="dxa"/>
      </w:tblCellMar>
    </w:tblPr>
    <w:tblStylePr w:type="firstRow">
      <w:rPr>
        <w:color w:val="FF6000"/>
      </w:rPr>
    </w:tblStylePr>
    <w:tblStylePr w:type="firstCol">
      <w:tblPr/>
      <w:tcPr>
        <w:shd w:val="clear" w:color="auto" w:fill="D8EBE6"/>
      </w:tcPr>
    </w:tblStylePr>
    <w:tblStylePr w:type="band1Vert">
      <w:tblPr/>
      <w:tcPr>
        <w:shd w:val="clear" w:color="auto" w:fill="F2F8F5"/>
      </w:tcPr>
    </w:tblStylePr>
    <w:tblStylePr w:type="band2Vert">
      <w:tblPr/>
      <w:tcPr>
        <w:shd w:val="clear" w:color="auto" w:fill="D8EBE6"/>
      </w:tcPr>
    </w:tblStylePr>
  </w:style>
  <w:style w:type="table" w:customStyle="1" w:styleId="KNVBTabelB">
    <w:name w:val="KNVB Tabel B"/>
    <w:basedOn w:val="Standaardtabel"/>
    <w:uiPriority w:val="99"/>
    <w:rsid w:val="002771B9"/>
    <w:pPr>
      <w:spacing w:line="240" w:lineRule="auto"/>
    </w:pPr>
    <w:rPr>
      <w:sz w:val="24"/>
      <w:szCs w:val="24"/>
      <w:lang w:val="en-ID"/>
    </w:rPr>
    <w:tblPr/>
    <w:tcPr>
      <w:shd w:val="clear" w:color="auto" w:fill="F2F8F5"/>
    </w:tcPr>
    <w:tblStylePr w:type="firstCol">
      <w:rPr>
        <w:color w:val="FF6000"/>
      </w:rPr>
      <w:tblPr>
        <w:tblCellMar>
          <w:top w:w="85" w:type="dxa"/>
          <w:left w:w="108" w:type="dxa"/>
          <w:bottom w:w="85" w:type="dxa"/>
          <w:right w:w="108" w:type="dxa"/>
        </w:tblCellMar>
      </w:tblPr>
    </w:tblStylePr>
  </w:style>
  <w:style w:type="paragraph" w:styleId="Kopvaninhoudsopgave">
    <w:name w:val="TOC Heading"/>
    <w:basedOn w:val="Kop1"/>
    <w:next w:val="Standaard"/>
    <w:uiPriority w:val="39"/>
    <w:unhideWhenUsed/>
    <w:rsid w:val="002771B9"/>
    <w:pPr>
      <w:keepNext/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="Times New Roman (Koppen CS)"/>
      <w:kern w:val="0"/>
      <w:sz w:val="52"/>
      <w:szCs w:val="28"/>
      <w:lang w:eastAsia="nl-NL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rsid w:val="002771B9"/>
    <w:pPr>
      <w:spacing w:before="1060" w:after="600" w:line="204" w:lineRule="auto"/>
      <w:ind w:left="3402"/>
      <w:contextualSpacing/>
    </w:pPr>
    <w:rPr>
      <w:rFonts w:cstheme="minorHAnsi"/>
      <w:b/>
      <w:bCs/>
      <w:caps/>
      <w:color w:val="FF4F00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771B9"/>
    <w:rPr>
      <w:rFonts w:cstheme="minorHAnsi"/>
      <w:b/>
      <w:bCs/>
      <w:caps/>
      <w:color w:val="FF4F00"/>
      <w:sz w:val="52"/>
      <w:szCs w:val="52"/>
    </w:rPr>
  </w:style>
  <w:style w:type="character" w:customStyle="1" w:styleId="Kop3Char">
    <w:name w:val="Kop 3 Char"/>
    <w:basedOn w:val="Standaardalinea-lettertype"/>
    <w:link w:val="Kop3"/>
    <w:uiPriority w:val="9"/>
    <w:rsid w:val="002771B9"/>
    <w:rPr>
      <w:rFonts w:eastAsiaTheme="majorEastAsia" w:cstheme="majorBidi"/>
      <w:b/>
      <w:bCs/>
      <w:color w:val="FF6000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2771B9"/>
    <w:rPr>
      <w:rFonts w:eastAsiaTheme="majorEastAsia" w:cstheme="majorBidi"/>
      <w:i/>
      <w:iCs/>
      <w:color w:val="FF6000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771B9"/>
    <w:rPr>
      <w:rFonts w:eastAsiaTheme="majorEastAsia" w:cstheme="majorBidi"/>
      <w:color w:val="FF4F00"/>
      <w:szCs w:val="24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771B9"/>
    <w:rPr>
      <w:rFonts w:eastAsiaTheme="majorEastAsia" w:cstheme="majorBidi"/>
      <w:i/>
      <w:iCs/>
      <w:color w:val="595959" w:themeColor="text1" w:themeTint="A6"/>
      <w:szCs w:val="24"/>
    </w:rPr>
  </w:style>
  <w:style w:type="paragraph" w:customStyle="1" w:styleId="Adresregels">
    <w:name w:val="Adresregels"/>
    <w:basedOn w:val="Standaard"/>
    <w:rsid w:val="002771B9"/>
    <w:pPr>
      <w:spacing w:before="1160" w:after="480"/>
      <w:contextualSpacing/>
    </w:pPr>
    <w:rPr>
      <w:color w:val="FF6000"/>
    </w:rPr>
  </w:style>
  <w:style w:type="paragraph" w:styleId="Bloktekst">
    <w:name w:val="Block Text"/>
    <w:basedOn w:val="Standaard"/>
    <w:uiPriority w:val="99"/>
    <w:semiHidden/>
    <w:unhideWhenUsed/>
    <w:rsid w:val="002771B9"/>
    <w:pPr>
      <w:pBdr>
        <w:top w:val="single" w:sz="2" w:space="10" w:color="FE6002" w:themeColor="accent1"/>
        <w:left w:val="single" w:sz="2" w:space="10" w:color="FE6002" w:themeColor="accent1"/>
        <w:bottom w:val="single" w:sz="2" w:space="10" w:color="FE6002" w:themeColor="accent1"/>
        <w:right w:val="single" w:sz="2" w:space="10" w:color="FE6002" w:themeColor="accent1"/>
      </w:pBdr>
      <w:ind w:left="1152" w:right="1152"/>
    </w:pPr>
    <w:rPr>
      <w:rFonts w:eastAsiaTheme="minorEastAsia"/>
      <w:i/>
      <w:iCs/>
      <w:color w:val="FF4F00"/>
    </w:rPr>
  </w:style>
  <w:style w:type="paragraph" w:styleId="Citaat">
    <w:name w:val="Quote"/>
    <w:basedOn w:val="Standaard"/>
    <w:next w:val="Standaard"/>
    <w:link w:val="CitaatChar"/>
    <w:uiPriority w:val="29"/>
    <w:rsid w:val="002771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771B9"/>
    <w:rPr>
      <w:i/>
      <w:iCs/>
      <w:color w:val="404040" w:themeColor="text1" w:themeTint="BF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2771B9"/>
    <w:pPr>
      <w:pBdr>
        <w:top w:val="single" w:sz="4" w:space="10" w:color="BE4700" w:themeColor="accent1" w:themeShade="BF"/>
        <w:bottom w:val="single" w:sz="4" w:space="10" w:color="BE4700" w:themeColor="accent1" w:themeShade="BF"/>
      </w:pBdr>
      <w:spacing w:before="360" w:after="360"/>
      <w:ind w:left="864" w:right="864"/>
      <w:jc w:val="center"/>
    </w:pPr>
    <w:rPr>
      <w:i/>
      <w:iCs/>
      <w:color w:val="FF4F0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1B9"/>
    <w:rPr>
      <w:i/>
      <w:iCs/>
      <w:color w:val="FF4F00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771B9"/>
    <w:rPr>
      <w:color w:val="FF4F00"/>
      <w:u w:val="single"/>
    </w:rPr>
  </w:style>
  <w:style w:type="character" w:styleId="Hyperlink">
    <w:name w:val="Hyperlink"/>
    <w:basedOn w:val="Standaardalinea-lettertype"/>
    <w:uiPriority w:val="99"/>
    <w:semiHidden/>
    <w:unhideWhenUsed/>
    <w:rsid w:val="002771B9"/>
    <w:rPr>
      <w:color w:val="FF4F00"/>
      <w:u w:val="single"/>
    </w:rPr>
  </w:style>
  <w:style w:type="character" w:styleId="Intensievebenadrukking">
    <w:name w:val="Intense Emphasis"/>
    <w:basedOn w:val="Standaardalinea-lettertype"/>
    <w:uiPriority w:val="21"/>
    <w:rsid w:val="002771B9"/>
    <w:rPr>
      <w:i/>
      <w:iCs/>
      <w:color w:val="FF4F00"/>
    </w:rPr>
  </w:style>
  <w:style w:type="character" w:styleId="Intensieveverwijzing">
    <w:name w:val="Intense Reference"/>
    <w:basedOn w:val="Standaardalinea-lettertype"/>
    <w:uiPriority w:val="32"/>
    <w:rsid w:val="002771B9"/>
    <w:rPr>
      <w:b/>
      <w:bCs/>
      <w:smallCaps/>
      <w:color w:val="FF4F00"/>
      <w:spacing w:val="5"/>
    </w:rPr>
  </w:style>
  <w:style w:type="paragraph" w:customStyle="1" w:styleId="Kenmerken">
    <w:name w:val="Kenmerken"/>
    <w:basedOn w:val="Standaard"/>
    <w:rsid w:val="002771B9"/>
    <w:pPr>
      <w:tabs>
        <w:tab w:val="left" w:pos="2127"/>
      </w:tabs>
      <w:spacing w:after="480"/>
      <w:contextualSpacing/>
    </w:pPr>
    <w:rPr>
      <w:color w:val="FF600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771B9"/>
    <w:rPr>
      <w:rFonts w:eastAsiaTheme="majorEastAsia" w:cstheme="majorBidi"/>
      <w:color w:val="595959" w:themeColor="text1" w:themeTint="A6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771B9"/>
    <w:rPr>
      <w:rFonts w:eastAsiaTheme="majorEastAsia" w:cstheme="majorBidi"/>
      <w:i/>
      <w:iCs/>
      <w:color w:val="272727" w:themeColor="text1" w:themeTint="D8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771B9"/>
    <w:rPr>
      <w:rFonts w:eastAsiaTheme="majorEastAsia" w:cstheme="majorBidi"/>
      <w:color w:val="272727" w:themeColor="text1" w:themeTint="D8"/>
      <w:szCs w:val="24"/>
    </w:rPr>
  </w:style>
  <w:style w:type="paragraph" w:styleId="Lijstalinea">
    <w:name w:val="List Paragraph"/>
    <w:basedOn w:val="Standaard"/>
    <w:uiPriority w:val="34"/>
    <w:rsid w:val="002771B9"/>
    <w:pPr>
      <w:ind w:left="720"/>
      <w:contextualSpacing/>
    </w:pPr>
  </w:style>
  <w:style w:type="paragraph" w:styleId="Ondertitel">
    <w:name w:val="Subtitle"/>
    <w:basedOn w:val="Standaard"/>
    <w:next w:val="Standaard"/>
    <w:link w:val="OndertitelChar"/>
    <w:uiPriority w:val="11"/>
    <w:rsid w:val="002771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raster">
    <w:name w:val="Table Grid"/>
    <w:basedOn w:val="Standaardtabel"/>
    <w:uiPriority w:val="39"/>
    <w:rsid w:val="002771B9"/>
    <w:pPr>
      <w:spacing w:line="240" w:lineRule="auto"/>
    </w:pPr>
    <w:rPr>
      <w:sz w:val="24"/>
      <w:szCs w:val="24"/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771B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Demmink\AppData\Local\Temp\Templafy\WordVsto\ehppdyt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373CE8-384A-40BA-A3D1-D9B7A10CC4B3}"/>
      </w:docPartPr>
      <w:docPartBody>
        <w:p w:rsidR="00597ED5" w:rsidRDefault="00972AEA">
          <w:r w:rsidRPr="00FE4F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C9C997CF9334DDBAF356CEDE53C32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64E6536-7D41-43EF-9CA2-D7488E4974ED}"/>
      </w:docPartPr>
      <w:docPartBody>
        <w:p w:rsidR="00597ED5" w:rsidRDefault="007A347B" w:rsidP="007A347B">
          <w:pPr>
            <w:pStyle w:val="1C9C997CF9334DDBAF356CEDE53C3222"/>
          </w:pPr>
          <w:r w:rsidRPr="009C7FC3">
            <w:rPr>
              <w:rStyle w:val="Tekstvantijdelijkeaanduiding"/>
              <w:rFonts w:cs="Arial"/>
              <w:color w:val="E8E8E8" w:themeColor="background2"/>
              <w:sz w:val="20"/>
              <w:szCs w:val="20"/>
            </w:rPr>
            <w:t>Voer de wedstrijd in.</w:t>
          </w:r>
        </w:p>
      </w:docPartBody>
    </w:docPart>
    <w:docPart>
      <w:docPartPr>
        <w:name w:val="F9A99FC017D4415DA03E21805A7EDCE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3CCD34-58C8-45B2-B90D-11111B9CDAAC}"/>
      </w:docPartPr>
      <w:docPartBody>
        <w:p w:rsidR="00597ED5" w:rsidRDefault="007A347B" w:rsidP="007A347B">
          <w:pPr>
            <w:pStyle w:val="F9A99FC017D4415DA03E21805A7EDCE1"/>
          </w:pPr>
          <w:r w:rsidRPr="009C7FC3">
            <w:rPr>
              <w:rStyle w:val="Tekstvantijdelijkeaanduiding"/>
              <w:rFonts w:cs="Arial"/>
              <w:color w:val="E8E8E8" w:themeColor="background2"/>
              <w:sz w:val="20"/>
              <w:szCs w:val="20"/>
            </w:rPr>
            <w:t>Voer het wedstrijdnummer in.</w:t>
          </w:r>
        </w:p>
      </w:docPartBody>
    </w:docPart>
    <w:docPart>
      <w:docPartPr>
        <w:name w:val="26A2878B3CFA4F3FAD7023DAE0C48A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5B7059-A801-4E79-857D-4E9D8E65A3B7}"/>
      </w:docPartPr>
      <w:docPartBody>
        <w:p w:rsidR="00597ED5" w:rsidRDefault="007A347B" w:rsidP="007A347B">
          <w:pPr>
            <w:pStyle w:val="26A2878B3CFA4F3FAD7023DAE0C48A08"/>
          </w:pPr>
          <w:r w:rsidRPr="00B14184">
            <w:rPr>
              <w:rStyle w:val="Tekstvantijdelijkeaanduiding"/>
              <w:rFonts w:cs="Arial"/>
              <w:color w:val="E8E8E8" w:themeColor="background2"/>
              <w:sz w:val="20"/>
              <w:szCs w:val="20"/>
            </w:rPr>
            <w:t>Voer je naam in</w:t>
          </w:r>
        </w:p>
      </w:docPartBody>
    </w:docPart>
    <w:docPart>
      <w:docPartPr>
        <w:name w:val="2ECE552AD41D4AE089CFD453783241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53BC7F-A96C-4FB3-9D34-7D9C8A112723}"/>
      </w:docPartPr>
      <w:docPartBody>
        <w:p w:rsidR="00597ED5" w:rsidRDefault="007A347B" w:rsidP="007A347B">
          <w:pPr>
            <w:pStyle w:val="2ECE552AD41D4AE089CFD453783241A4"/>
          </w:pPr>
          <w:r w:rsidRPr="00B14184">
            <w:rPr>
              <w:rStyle w:val="Tekstvantijdelijkeaanduiding"/>
              <w:rFonts w:cs="Arial"/>
              <w:color w:val="E8E8E8" w:themeColor="background2"/>
              <w:sz w:val="20"/>
              <w:szCs w:val="20"/>
            </w:rPr>
            <w:t>Voer jouw relatiecode in.</w:t>
          </w:r>
        </w:p>
      </w:docPartBody>
    </w:docPart>
    <w:docPart>
      <w:docPartPr>
        <w:name w:val="E6AAF891B74C4B26B96C6922477C11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DB9C12-B222-463B-83EF-0177C5C982A7}"/>
      </w:docPartPr>
      <w:docPartBody>
        <w:p w:rsidR="00597ED5" w:rsidRDefault="00972AEA" w:rsidP="00972AEA">
          <w:pPr>
            <w:pStyle w:val="E6AAF891B74C4B26B96C6922477C116C7"/>
          </w:pPr>
          <w:r w:rsidRPr="00A737F8">
            <w:rPr>
              <w:rStyle w:val="Tekstvantijdelijkeaanduiding"/>
              <w:color w:val="E8E8E8" w:themeColor="background2"/>
            </w:rPr>
            <w:t>Selecteer de datum van de wedstrijd.</w:t>
          </w:r>
        </w:p>
      </w:docPartBody>
    </w:docPart>
    <w:docPart>
      <w:docPartPr>
        <w:name w:val="2D377CFA9AFD4FAFACB965F1274135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A51066-3B60-418A-9C1D-68A74063A1A0}"/>
      </w:docPartPr>
      <w:docPartBody>
        <w:p w:rsidR="00597ED5" w:rsidRDefault="007A347B" w:rsidP="007A347B">
          <w:pPr>
            <w:pStyle w:val="2D377CFA9AFD4FAFACB965F127413594"/>
          </w:pPr>
          <w:r w:rsidRPr="009C7FC3">
            <w:rPr>
              <w:rFonts w:cs="Arial"/>
              <w:color w:val="E8E8E8" w:themeColor="background2"/>
              <w:sz w:val="20"/>
              <w:szCs w:val="20"/>
            </w:rPr>
            <w:t>Voer de stand in</w:t>
          </w:r>
        </w:p>
      </w:docPartBody>
    </w:docPart>
    <w:docPart>
      <w:docPartPr>
        <w:name w:val="19EC7F0559744F3BA618EEBAD9921B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077989-390A-4DA2-8700-F9125F1C53BF}"/>
      </w:docPartPr>
      <w:docPartBody>
        <w:p w:rsidR="00597ED5" w:rsidRDefault="007A347B" w:rsidP="007A347B">
          <w:pPr>
            <w:pStyle w:val="19EC7F0559744F3BA618EEBAD9921B66"/>
          </w:pPr>
          <w:r w:rsidRPr="00353AA4">
            <w:rPr>
              <w:rStyle w:val="Tekstvantijdelijkeaanduiding"/>
              <w:color w:val="E8E8E8" w:themeColor="background2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837C7F948EAE4C00A3BCC2A586EA6F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F03FE2-2955-435F-B0EC-4E2FADA41242}"/>
      </w:docPartPr>
      <w:docPartBody>
        <w:p w:rsidR="00597ED5" w:rsidRDefault="007A347B" w:rsidP="007A347B">
          <w:pPr>
            <w:pStyle w:val="837C7F948EAE4C00A3BCC2A586EA6F62"/>
          </w:pPr>
          <w:r w:rsidRPr="009C7FC3">
            <w:rPr>
              <w:rFonts w:cs="Arial"/>
              <w:color w:val="E8E8E8" w:themeColor="background2"/>
              <w:sz w:val="20"/>
              <w:szCs w:val="20"/>
            </w:rPr>
            <w:t>Geef de minuut aan met een getal</w:t>
          </w:r>
        </w:p>
      </w:docPartBody>
    </w:docPart>
    <w:docPart>
      <w:docPartPr>
        <w:name w:val="848B7455879E4CE79C8DC1DCF27F43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E24E5F0-5A2D-4B77-9723-EF6BE64502A6}"/>
      </w:docPartPr>
      <w:docPartBody>
        <w:p w:rsidR="007A347B" w:rsidRDefault="007A347B" w:rsidP="007A347B">
          <w:pPr>
            <w:pStyle w:val="848B7455879E4CE79C8DC1DCF27F437A1"/>
          </w:pPr>
          <w:r w:rsidRPr="00B14184">
            <w:rPr>
              <w:rStyle w:val="Tekstvantijdelijkeaanduiding"/>
              <w:rFonts w:cs="Arial"/>
              <w:color w:val="E8E8E8" w:themeColor="background2"/>
              <w:sz w:val="20"/>
              <w:szCs w:val="20"/>
            </w:rPr>
            <w:t>Voer je naam in</w:t>
          </w:r>
        </w:p>
      </w:docPartBody>
    </w:docPart>
    <w:docPart>
      <w:docPartPr>
        <w:name w:val="B141913887474E32B5AAE092C412C96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6E4266-3584-4A8B-B56B-148E7318EBE8}"/>
      </w:docPartPr>
      <w:docPartBody>
        <w:p w:rsidR="007A347B" w:rsidRDefault="007A347B" w:rsidP="007A347B">
          <w:pPr>
            <w:pStyle w:val="B141913887474E32B5AAE092C412C96F1"/>
          </w:pPr>
          <w:r w:rsidRPr="00B14184">
            <w:rPr>
              <w:rStyle w:val="Tekstvantijdelijkeaanduiding"/>
              <w:rFonts w:cs="Arial"/>
              <w:color w:val="E8E8E8" w:themeColor="background2"/>
              <w:sz w:val="20"/>
              <w:szCs w:val="20"/>
            </w:rPr>
            <w:t>Voer jouw relatiecode in.</w:t>
          </w:r>
        </w:p>
      </w:docPartBody>
    </w:docPart>
    <w:docPart>
      <w:docPartPr>
        <w:name w:val="89F1F28B82B94D3A8B0607A3502412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F62CA8-C9A4-46E1-9BED-72E94D816D51}"/>
      </w:docPartPr>
      <w:docPartBody>
        <w:p w:rsidR="007A347B" w:rsidRDefault="00802ED4" w:rsidP="00802ED4">
          <w:pPr>
            <w:pStyle w:val="89F1F28B82B94D3A8B0607A3502412DF"/>
          </w:pPr>
          <w:r w:rsidRPr="00FE4F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97E76DC0F0C46068FE85952FCEA03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BFAE76-B42E-4BDB-B804-4D4300EA6E4D}"/>
      </w:docPartPr>
      <w:docPartBody>
        <w:p w:rsidR="002D69E3" w:rsidRDefault="007A347B" w:rsidP="007A347B">
          <w:pPr>
            <w:pStyle w:val="297E76DC0F0C46068FE85952FCEA03051"/>
          </w:pPr>
          <w:r w:rsidRPr="0043140C">
            <w:rPr>
              <w:rStyle w:val="Tekstvantijdelijkeaanduiding"/>
              <w:rFonts w:cs="Arial"/>
              <w:color w:val="E8E8E8" w:themeColor="background2"/>
              <w:sz w:val="20"/>
              <w:szCs w:val="20"/>
            </w:rPr>
            <w:t>Kies ja of nee</w:t>
          </w:r>
        </w:p>
      </w:docPartBody>
    </w:docPart>
    <w:docPart>
      <w:docPartPr>
        <w:name w:val="B951B4D6180E48AB9253A7254B147F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8A680A-A807-4D3C-B756-301098764225}"/>
      </w:docPartPr>
      <w:docPartBody>
        <w:p w:rsidR="002D69E3" w:rsidRDefault="007A347B" w:rsidP="007A347B">
          <w:pPr>
            <w:pStyle w:val="B951B4D6180E48AB9253A7254B147F6B1"/>
          </w:pPr>
          <w:r w:rsidRPr="0043140C">
            <w:rPr>
              <w:rStyle w:val="Tekstvantijdelijkeaanduiding"/>
              <w:rFonts w:cs="Arial"/>
              <w:color w:val="E8E8E8" w:themeColor="background2"/>
              <w:sz w:val="20"/>
              <w:szCs w:val="20"/>
            </w:rPr>
            <w:t>Kies ja of nee.</w:t>
          </w:r>
        </w:p>
      </w:docPartBody>
    </w:docPart>
    <w:docPart>
      <w:docPartPr>
        <w:name w:val="77A73C9903864EF0AE7EDC0C667516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C0B457-41C0-460F-8378-6C8BFD929A4B}"/>
      </w:docPartPr>
      <w:docPartBody>
        <w:p w:rsidR="002D69E3" w:rsidRDefault="007A347B" w:rsidP="007A347B">
          <w:pPr>
            <w:pStyle w:val="77A73C9903864EF0AE7EDC0C6675162E1"/>
          </w:pPr>
          <w:r w:rsidRPr="0043140C">
            <w:rPr>
              <w:rStyle w:val="Tekstvantijdelijkeaanduiding"/>
              <w:rFonts w:cs="Arial"/>
              <w:color w:val="E8E8E8" w:themeColor="background2"/>
              <w:sz w:val="20"/>
              <w:szCs w:val="20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AEA"/>
    <w:rsid w:val="000A2C79"/>
    <w:rsid w:val="00197A21"/>
    <w:rsid w:val="001C4E68"/>
    <w:rsid w:val="00230D1D"/>
    <w:rsid w:val="002364C5"/>
    <w:rsid w:val="002D69E3"/>
    <w:rsid w:val="00497A05"/>
    <w:rsid w:val="004D5F2B"/>
    <w:rsid w:val="00597ED5"/>
    <w:rsid w:val="005E4DA8"/>
    <w:rsid w:val="00623ACF"/>
    <w:rsid w:val="006F6626"/>
    <w:rsid w:val="007A347B"/>
    <w:rsid w:val="00802ED4"/>
    <w:rsid w:val="00944EAB"/>
    <w:rsid w:val="00965990"/>
    <w:rsid w:val="00972AEA"/>
    <w:rsid w:val="00BE0CD1"/>
    <w:rsid w:val="00C7302E"/>
    <w:rsid w:val="00D55066"/>
    <w:rsid w:val="00F9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067226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A347B"/>
    <w:rPr>
      <w:color w:val="666666"/>
    </w:rPr>
  </w:style>
  <w:style w:type="paragraph" w:customStyle="1" w:styleId="E6AAF891B74C4B26B96C6922477C116C7">
    <w:name w:val="E6AAF891B74C4B26B96C6922477C116C7"/>
    <w:rsid w:val="00972AEA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9F1F28B82B94D3A8B0607A3502412DF">
    <w:name w:val="89F1F28B82B94D3A8B0607A3502412DF"/>
    <w:rsid w:val="00802ED4"/>
  </w:style>
  <w:style w:type="paragraph" w:customStyle="1" w:styleId="1C9C997CF9334DDBAF356CEDE53C3222">
    <w:name w:val="1C9C997CF9334DDBAF356CEDE53C3222"/>
    <w:rsid w:val="007A347B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9A99FC017D4415DA03E21805A7EDCE1">
    <w:name w:val="F9A99FC017D4415DA03E21805A7EDCE1"/>
    <w:rsid w:val="007A347B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6A2878B3CFA4F3FAD7023DAE0C48A08">
    <w:name w:val="26A2878B3CFA4F3FAD7023DAE0C48A08"/>
    <w:rsid w:val="007A347B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ECE552AD41D4AE089CFD453783241A4">
    <w:name w:val="2ECE552AD41D4AE089CFD453783241A4"/>
    <w:rsid w:val="007A347B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37C7F948EAE4C00A3BCC2A586EA6F62">
    <w:name w:val="837C7F948EAE4C00A3BCC2A586EA6F62"/>
    <w:rsid w:val="007A347B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D377CFA9AFD4FAFACB965F127413594">
    <w:name w:val="2D377CFA9AFD4FAFACB965F127413594"/>
    <w:rsid w:val="007A347B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97E76DC0F0C46068FE85952FCEA03051">
    <w:name w:val="297E76DC0F0C46068FE85952FCEA03051"/>
    <w:rsid w:val="007A347B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951B4D6180E48AB9253A7254B147F6B1">
    <w:name w:val="B951B4D6180E48AB9253A7254B147F6B1"/>
    <w:rsid w:val="007A347B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77A73C9903864EF0AE7EDC0C6675162E1">
    <w:name w:val="77A73C9903864EF0AE7EDC0C6675162E1"/>
    <w:rsid w:val="007A347B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48B7455879E4CE79C8DC1DCF27F437A1">
    <w:name w:val="848B7455879E4CE79C8DC1DCF27F437A1"/>
    <w:rsid w:val="007A347B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141913887474E32B5AAE092C412C96F1">
    <w:name w:val="B141913887474E32B5AAE092C412C96F1"/>
    <w:rsid w:val="007A347B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9EC7F0559744F3BA618EEBAD9921B66">
    <w:name w:val="19EC7F0559744F3BA618EEBAD9921B66"/>
    <w:rsid w:val="007A347B"/>
    <w:pPr>
      <w:spacing w:after="0" w:line="276" w:lineRule="auto"/>
    </w:pPr>
    <w:rPr>
      <w:rFonts w:ascii="Arial" w:eastAsiaTheme="minorHAnsi" w:hAnsi="Arial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NBV Kleurenthema">
      <a:dk1>
        <a:srgbClr val="000000"/>
      </a:dk1>
      <a:lt1>
        <a:srgbClr val="FFFFFF"/>
      </a:lt1>
      <a:dk2>
        <a:srgbClr val="E6F1EB"/>
      </a:dk2>
      <a:lt2>
        <a:srgbClr val="FF6000"/>
      </a:lt2>
      <a:accent1>
        <a:srgbClr val="FE6002"/>
      </a:accent1>
      <a:accent2>
        <a:srgbClr val="F3711C"/>
      </a:accent2>
      <a:accent3>
        <a:srgbClr val="F1B386"/>
      </a:accent3>
      <a:accent4>
        <a:srgbClr val="E1D3BA"/>
      </a:accent4>
      <a:accent5>
        <a:srgbClr val="E3F1EA"/>
      </a:accent5>
      <a:accent6>
        <a:srgbClr val="D5ECE6"/>
      </a:accent6>
      <a:hlink>
        <a:srgbClr val="FE6001"/>
      </a:hlink>
      <a:folHlink>
        <a:srgbClr val="F1B38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b0b420-15b3-4b7b-935a-8d783852d96d" xsi:nil="true"/>
    <lcf76f155ced4ddcb4097134ff3c332f xmlns="45de520e-3be1-48f4-a6c0-5eb2a9caa01f">
      <Terms xmlns="http://schemas.microsoft.com/office/infopath/2007/PartnerControls"/>
    </lcf76f155ced4ddcb4097134ff3c332f>
    <DocumentEigenaar xmlns="45de520e-3be1-48f4-a6c0-5eb2a9caa01f">
      <UserInfo>
        <DisplayName/>
        <AccountId xsi:nil="true"/>
        <AccountType/>
      </UserInfo>
    </DocumentEigenaa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646481710F2D47A143351E5975A13E" ma:contentTypeVersion="17" ma:contentTypeDescription="Een nieuw document maken." ma:contentTypeScope="" ma:versionID="7bf6190be5889ade8a21f77304e61efa">
  <xsd:schema xmlns:xsd="http://www.w3.org/2001/XMLSchema" xmlns:xs="http://www.w3.org/2001/XMLSchema" xmlns:p="http://schemas.microsoft.com/office/2006/metadata/properties" xmlns:ns2="45de520e-3be1-48f4-a6c0-5eb2a9caa01f" xmlns:ns3="aeb0b420-15b3-4b7b-935a-8d783852d96d" targetNamespace="http://schemas.microsoft.com/office/2006/metadata/properties" ma:root="true" ma:fieldsID="f0fcf6a97c5a2a2a36d36c7ef1f70a2a" ns2:_="" ns3:_="">
    <xsd:import namespace="45de520e-3be1-48f4-a6c0-5eb2a9caa01f"/>
    <xsd:import namespace="aeb0b420-15b3-4b7b-935a-8d783852d9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ocumentEigenaa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e520e-3be1-48f4-a6c0-5eb2a9caa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Eigenaar" ma:index="10" nillable="true" ma:displayName="Document Eigenaar" ma:format="Dropdown" ma:list="UserInfo" ma:SharePointGroup="0" ma:internalName="DocumentEigenaa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2312074-5451-4a96-bd86-1e695ef29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0b420-15b3-4b7b-935a-8d783852d96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857fb350-1b91-4882-b5a2-c76089cb3be4}" ma:internalName="TaxCatchAll" ma:showField="CatchAllData" ma:web="6c517450-a6fa-443d-b51d-e5f79e3b28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TemplafyTemplateConfiguration><![CDATA[{"elementsMetadata":[],"transformationConfigurations":[],"templateName":"KNVB_horizontaal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DE4255B4-CFDB-456B-A29F-DF12A1C7C06C}">
  <ds:schemaRefs/>
</ds:datastoreItem>
</file>

<file path=customXml/itemProps2.xml><?xml version="1.0" encoding="utf-8"?>
<ds:datastoreItem xmlns:ds="http://schemas.openxmlformats.org/officeDocument/2006/customXml" ds:itemID="{F9A7C7AC-CC89-4E0E-AAB6-50BC01F0398F}">
  <ds:schemaRefs>
    <ds:schemaRef ds:uri="http://schemas.microsoft.com/office/2006/metadata/properties"/>
    <ds:schemaRef ds:uri="http://schemas.microsoft.com/office/infopath/2007/PartnerControls"/>
    <ds:schemaRef ds:uri="aeb0b420-15b3-4b7b-935a-8d783852d96d"/>
    <ds:schemaRef ds:uri="45de520e-3be1-48f4-a6c0-5eb2a9caa01f"/>
  </ds:schemaRefs>
</ds:datastoreItem>
</file>

<file path=customXml/itemProps3.xml><?xml version="1.0" encoding="utf-8"?>
<ds:datastoreItem xmlns:ds="http://schemas.openxmlformats.org/officeDocument/2006/customXml" ds:itemID="{04EBE7D6-CD55-4260-A7E1-5C5F4DB5D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e520e-3be1-48f4-a6c0-5eb2a9caa01f"/>
    <ds:schemaRef ds:uri="aeb0b420-15b3-4b7b-935a-8d783852d9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D534E9-6B70-407B-A50B-604FE91D6D4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BA5B47-7B36-4782-AA46-6D7E7AEB8FE0}">
  <ds:schemaRefs/>
</ds:datastoreItem>
</file>

<file path=docMetadata/LabelInfo.xml><?xml version="1.0" encoding="utf-8"?>
<clbl:labelList xmlns:clbl="http://schemas.microsoft.com/office/2020/mipLabelMetadata">
  <clbl:label id="{65d9b777-8709-4e69-9b11-86e91ff18fb5}" enabled="0" method="" siteId="{65d9b777-8709-4e69-9b11-86e91ff18f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ehppdyta</Template>
  <TotalTime>25</TotalTime>
  <Pages>1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Demmink, Linda</dc:creator>
  <cp:keywords/>
  <dc:description/>
  <cp:lastModifiedBy>Demmink, Linda</cp:lastModifiedBy>
  <cp:revision>25</cp:revision>
  <dcterms:created xsi:type="dcterms:W3CDTF">2026-08-19T07:29:00Z</dcterms:created>
  <dcterms:modified xsi:type="dcterms:W3CDTF">2026-09-02T09:00:00Z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TemplafyTenantId">
    <vt:lpwstr>knvb</vt:lpwstr>
  </property>
  <property fmtid="{D5CDD505-2E9C-101B-9397-08002B2CF9AE}" pid="4" name="TemplafyTemplateId">
    <vt:lpwstr>1177293898762682372</vt:lpwstr>
  </property>
  <property fmtid="{D5CDD505-2E9C-101B-9397-08002B2CF9AE}" pid="5" name="TemplafyUserProfileId">
    <vt:lpwstr>1053642778102726683</vt:lpwstr>
  </property>
  <property fmtid="{D5CDD505-2E9C-101B-9397-08002B2CF9AE}" pid="6" name="TemplafyLanguageCode">
    <vt:lpwstr>nl-NL</vt:lpwstr>
  </property>
  <property fmtid="{D5CDD505-2E9C-101B-9397-08002B2CF9AE}" pid="7" name="TemplafyFromBlank">
    <vt:bool>true</vt:bool>
  </property>
  <property fmtid="{D5CDD505-2E9C-101B-9397-08002B2CF9AE}" pid="8" name="ContentTypeId">
    <vt:lpwstr>0x0101001B646481710F2D47A143351E5975A13E</vt:lpwstr>
  </property>
</Properties>
</file>