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43C5C" w14:textId="77777777" w:rsidR="00C7587C" w:rsidRPr="009D7E61" w:rsidRDefault="00C7587C" w:rsidP="00BE7C63">
      <w:pPr>
        <w:rPr>
          <w:b/>
          <w:bCs/>
        </w:rPr>
      </w:pPr>
    </w:p>
    <w:p w14:paraId="064F6A1E" w14:textId="6ECF3A32" w:rsidR="009D7E61" w:rsidRPr="009D7E61" w:rsidRDefault="009D7E61" w:rsidP="00BE7C63">
      <w:pPr>
        <w:rPr>
          <w:b/>
          <w:bCs/>
          <w:sz w:val="18"/>
          <w:szCs w:val="18"/>
        </w:rPr>
      </w:pPr>
      <w:r w:rsidRPr="009D7E61">
        <w:rPr>
          <w:b/>
          <w:bCs/>
          <w:sz w:val="18"/>
          <w:szCs w:val="18"/>
        </w:rPr>
        <w:t>Algemene gegevens</w:t>
      </w:r>
    </w:p>
    <w:p w14:paraId="3D54BF86" w14:textId="31B5DAE8" w:rsidR="009D7E61" w:rsidRPr="009D7E61" w:rsidRDefault="009D7E61" w:rsidP="00BE7C63">
      <w:pPr>
        <w:rPr>
          <w:sz w:val="18"/>
          <w:szCs w:val="18"/>
        </w:rPr>
      </w:pPr>
      <w:r w:rsidRPr="009D7E61">
        <w:rPr>
          <w:sz w:val="18"/>
          <w:szCs w:val="18"/>
        </w:rPr>
        <w:t>Wedstrijd:</w:t>
      </w:r>
      <w:r w:rsidRPr="009D7E61">
        <w:rPr>
          <w:sz w:val="18"/>
          <w:szCs w:val="18"/>
        </w:rPr>
        <w:tab/>
      </w:r>
      <w:r w:rsidRPr="009D7E61">
        <w:rPr>
          <w:sz w:val="18"/>
          <w:szCs w:val="18"/>
        </w:rPr>
        <w:tab/>
      </w:r>
      <w:sdt>
        <w:sdtPr>
          <w:rPr>
            <w:sz w:val="18"/>
            <w:szCs w:val="18"/>
          </w:rPr>
          <w:id w:val="2041468471"/>
          <w:lock w:val="sdtLocked"/>
          <w:placeholder>
            <w:docPart w:val="49AA0BFCC7C74A7DBE42FBA9BCB83BAA"/>
          </w:placeholder>
          <w:showingPlcHdr/>
          <w:text/>
        </w:sdtPr>
        <w:sdtContent>
          <w:r w:rsidR="00774861" w:rsidRPr="00DA45C7">
            <w:rPr>
              <w:rStyle w:val="Tekstvantijdelijkeaanduiding"/>
              <w:color w:val="FF6000"/>
              <w:sz w:val="18"/>
              <w:szCs w:val="18"/>
            </w:rPr>
            <w:t>Vul de wedstrijd in.</w:t>
          </w:r>
        </w:sdtContent>
      </w:sdt>
    </w:p>
    <w:p w14:paraId="3F08136B" w14:textId="2E207EBE" w:rsidR="009D7E61" w:rsidRPr="009D7E61" w:rsidRDefault="009D7E61" w:rsidP="00BE7C63">
      <w:pPr>
        <w:rPr>
          <w:sz w:val="18"/>
          <w:szCs w:val="18"/>
        </w:rPr>
      </w:pPr>
      <w:r w:rsidRPr="009D7E61">
        <w:rPr>
          <w:sz w:val="18"/>
          <w:szCs w:val="18"/>
        </w:rPr>
        <w:t>Wedstrijdnummer:</w:t>
      </w:r>
      <w:r w:rsidRPr="009D7E61">
        <w:rPr>
          <w:sz w:val="18"/>
          <w:szCs w:val="18"/>
        </w:rPr>
        <w:tab/>
      </w:r>
      <w:sdt>
        <w:sdtPr>
          <w:rPr>
            <w:rStyle w:val="Invoertekst"/>
          </w:rPr>
          <w:id w:val="-1707950435"/>
          <w:lock w:val="sdtLocked"/>
          <w:placeholder>
            <w:docPart w:val="9D235577563A46ACB4DB36848F946EBA"/>
          </w:placeholder>
          <w:showingPlcHdr/>
          <w:text/>
        </w:sdtPr>
        <w:sdtEndPr>
          <w:rPr>
            <w:rStyle w:val="Standaardalinea-lettertype"/>
            <w:color w:val="auto"/>
            <w:sz w:val="22"/>
            <w:szCs w:val="18"/>
          </w:rPr>
        </w:sdtEndPr>
        <w:sdtContent>
          <w:r w:rsidR="00774861" w:rsidRPr="00DA45C7">
            <w:rPr>
              <w:rStyle w:val="Tekstvantijdelijkeaanduiding"/>
              <w:color w:val="FF6000"/>
              <w:sz w:val="18"/>
              <w:szCs w:val="18"/>
            </w:rPr>
            <w:t>Vul het wedstrijdnummer in</w:t>
          </w:r>
          <w:r w:rsidRPr="00DA45C7">
            <w:rPr>
              <w:rStyle w:val="Tekstvantijdelijkeaanduiding"/>
              <w:color w:val="FF6000"/>
              <w:sz w:val="18"/>
              <w:szCs w:val="18"/>
            </w:rPr>
            <w:t>.</w:t>
          </w:r>
        </w:sdtContent>
      </w:sdt>
    </w:p>
    <w:p w14:paraId="3D8444E9" w14:textId="47509E41" w:rsidR="009D7E61" w:rsidRPr="009D7E61" w:rsidRDefault="009D7E61" w:rsidP="00BE7C63">
      <w:pPr>
        <w:rPr>
          <w:sz w:val="18"/>
          <w:szCs w:val="18"/>
        </w:rPr>
      </w:pPr>
      <w:r w:rsidRPr="009D7E61">
        <w:rPr>
          <w:sz w:val="18"/>
          <w:szCs w:val="18"/>
        </w:rPr>
        <w:t>Datum:</w:t>
      </w:r>
      <w:r w:rsidRPr="009D7E61">
        <w:rPr>
          <w:sz w:val="18"/>
          <w:szCs w:val="18"/>
        </w:rPr>
        <w:tab/>
      </w:r>
      <w:r w:rsidRPr="009D7E61">
        <w:rPr>
          <w:sz w:val="18"/>
          <w:szCs w:val="18"/>
        </w:rPr>
        <w:tab/>
      </w:r>
      <w:r w:rsidR="00204B94">
        <w:rPr>
          <w:sz w:val="18"/>
          <w:szCs w:val="18"/>
        </w:rPr>
        <w:tab/>
      </w:r>
      <w:sdt>
        <w:sdtPr>
          <w:rPr>
            <w:rStyle w:val="Invoertekst"/>
          </w:rPr>
          <w:id w:val="-848867193"/>
          <w:lock w:val="sdtLocked"/>
          <w:placeholder>
            <w:docPart w:val="B469BAD106FA4E68B86D61BF6154BF14"/>
          </w:placeholder>
          <w:showingPlcHdr/>
          <w:date>
            <w:dateFormat w:val="d MMMM yyyy"/>
            <w:lid w:val="nl-NL"/>
            <w:storeMappedDataAs w:val="dateTime"/>
            <w:calendar w:val="gregorian"/>
          </w:date>
        </w:sdtPr>
        <w:sdtEndPr>
          <w:rPr>
            <w:rStyle w:val="Standaardalinea-lettertype"/>
            <w:color w:val="auto"/>
            <w:sz w:val="22"/>
            <w:szCs w:val="18"/>
          </w:rPr>
        </w:sdtEndPr>
        <w:sdtContent>
          <w:r w:rsidR="00053E8E" w:rsidRPr="00DA45C7">
            <w:rPr>
              <w:rStyle w:val="Tekstvantijdelijkeaanduiding"/>
              <w:color w:val="FF6000"/>
              <w:sz w:val="18"/>
              <w:szCs w:val="18"/>
            </w:rPr>
            <w:t>Selecteer de datum van de wedstrijd</w:t>
          </w:r>
          <w:r w:rsidRPr="00DA45C7">
            <w:rPr>
              <w:rStyle w:val="Tekstvantijdelijkeaanduiding"/>
              <w:color w:val="FF6000"/>
              <w:sz w:val="18"/>
              <w:szCs w:val="18"/>
            </w:rPr>
            <w:t>.</w:t>
          </w:r>
        </w:sdtContent>
      </w:sdt>
    </w:p>
    <w:p w14:paraId="292DA8A5" w14:textId="77777777" w:rsidR="009D7E61" w:rsidRPr="009D7E61" w:rsidRDefault="009D7E61" w:rsidP="00BE7C63">
      <w:pPr>
        <w:rPr>
          <w:sz w:val="18"/>
          <w:szCs w:val="18"/>
        </w:rPr>
      </w:pPr>
    </w:p>
    <w:p w14:paraId="69E0C33A" w14:textId="303881AC" w:rsidR="009D7E61" w:rsidRPr="009D7E61" w:rsidRDefault="009D7E61" w:rsidP="00BE7C63">
      <w:pPr>
        <w:rPr>
          <w:sz w:val="18"/>
          <w:szCs w:val="18"/>
        </w:rPr>
      </w:pPr>
      <w:r w:rsidRPr="009D7E61">
        <w:rPr>
          <w:sz w:val="18"/>
          <w:szCs w:val="18"/>
        </w:rPr>
        <w:t>Naam:</w:t>
      </w:r>
      <w:r w:rsidRPr="009D7E61">
        <w:rPr>
          <w:sz w:val="18"/>
          <w:szCs w:val="18"/>
        </w:rPr>
        <w:tab/>
      </w:r>
      <w:r w:rsidRPr="009D7E61">
        <w:rPr>
          <w:sz w:val="18"/>
          <w:szCs w:val="18"/>
        </w:rPr>
        <w:tab/>
      </w:r>
      <w:r w:rsidRPr="009D7E61">
        <w:rPr>
          <w:sz w:val="18"/>
          <w:szCs w:val="18"/>
        </w:rPr>
        <w:tab/>
      </w:r>
      <w:sdt>
        <w:sdtPr>
          <w:rPr>
            <w:rStyle w:val="Invoertekst"/>
          </w:rPr>
          <w:id w:val="1051504630"/>
          <w:lock w:val="sdtLocked"/>
          <w:placeholder>
            <w:docPart w:val="1EEFB6BA88FB4C19A498E8B963106130"/>
          </w:placeholder>
          <w:showingPlcHdr/>
          <w:text/>
        </w:sdtPr>
        <w:sdtEndPr>
          <w:rPr>
            <w:rStyle w:val="Standaardalinea-lettertype"/>
            <w:color w:val="auto"/>
            <w:sz w:val="22"/>
            <w:szCs w:val="18"/>
          </w:rPr>
        </w:sdtEndPr>
        <w:sdtContent>
          <w:r w:rsidR="00053E8E" w:rsidRPr="00DA45C7">
            <w:rPr>
              <w:rStyle w:val="Tekstvantijdelijkeaanduiding"/>
              <w:color w:val="FF6000"/>
              <w:sz w:val="18"/>
              <w:szCs w:val="18"/>
            </w:rPr>
            <w:t>Vul je naam in</w:t>
          </w:r>
          <w:r w:rsidRPr="00DA45C7">
            <w:rPr>
              <w:rStyle w:val="Tekstvantijdelijkeaanduiding"/>
              <w:color w:val="FF6000"/>
              <w:sz w:val="18"/>
              <w:szCs w:val="18"/>
            </w:rPr>
            <w:t>.</w:t>
          </w:r>
        </w:sdtContent>
      </w:sdt>
    </w:p>
    <w:p w14:paraId="191E1927" w14:textId="67C46722" w:rsidR="009D7E61" w:rsidRPr="009D7E61" w:rsidRDefault="009D7E61" w:rsidP="00BE7C63">
      <w:pPr>
        <w:rPr>
          <w:sz w:val="18"/>
          <w:szCs w:val="18"/>
        </w:rPr>
      </w:pPr>
      <w:r w:rsidRPr="009D7E61">
        <w:rPr>
          <w:sz w:val="18"/>
          <w:szCs w:val="18"/>
        </w:rPr>
        <w:t>Relatiecode:</w:t>
      </w:r>
      <w:r w:rsidRPr="009D7E61">
        <w:rPr>
          <w:sz w:val="18"/>
          <w:szCs w:val="18"/>
        </w:rPr>
        <w:tab/>
      </w:r>
      <w:r w:rsidRPr="009D7E61">
        <w:rPr>
          <w:sz w:val="18"/>
          <w:szCs w:val="18"/>
        </w:rPr>
        <w:tab/>
      </w:r>
      <w:sdt>
        <w:sdtPr>
          <w:rPr>
            <w:rStyle w:val="Invoertekst"/>
          </w:rPr>
          <w:id w:val="-176658214"/>
          <w:lock w:val="sdtLocked"/>
          <w:placeholder>
            <w:docPart w:val="D58E86AAE16D4C3B875C02F48ABB6F4D"/>
          </w:placeholder>
          <w:showingPlcHdr/>
          <w:text/>
        </w:sdtPr>
        <w:sdtEndPr>
          <w:rPr>
            <w:rStyle w:val="Standaardalinea-lettertype"/>
            <w:color w:val="FF6000"/>
            <w:sz w:val="22"/>
            <w:szCs w:val="18"/>
          </w:rPr>
        </w:sdtEndPr>
        <w:sdtContent>
          <w:r w:rsidR="00053E8E" w:rsidRPr="00DA45C7">
            <w:rPr>
              <w:rStyle w:val="Tekstvantijdelijkeaanduiding"/>
              <w:color w:val="FF6000"/>
              <w:sz w:val="18"/>
              <w:szCs w:val="18"/>
            </w:rPr>
            <w:t>Vul je relatiecode in</w:t>
          </w:r>
          <w:r w:rsidRPr="00DA45C7">
            <w:rPr>
              <w:rStyle w:val="Tekstvantijdelijkeaanduiding"/>
              <w:color w:val="FF6000"/>
              <w:sz w:val="18"/>
              <w:szCs w:val="18"/>
            </w:rPr>
            <w:t>.</w:t>
          </w:r>
        </w:sdtContent>
      </w:sdt>
    </w:p>
    <w:p w14:paraId="5FB3AEF1" w14:textId="73C8D2D7" w:rsidR="009D7E61" w:rsidRPr="009D7E61" w:rsidRDefault="009D7E61" w:rsidP="00BE7C63">
      <w:pPr>
        <w:rPr>
          <w:sz w:val="18"/>
          <w:szCs w:val="18"/>
        </w:rPr>
      </w:pPr>
      <w:r w:rsidRPr="009D7E61">
        <w:rPr>
          <w:sz w:val="18"/>
          <w:szCs w:val="18"/>
        </w:rPr>
        <w:t>Vereniging:</w:t>
      </w:r>
      <w:r w:rsidRPr="009D7E61">
        <w:rPr>
          <w:sz w:val="18"/>
          <w:szCs w:val="18"/>
        </w:rPr>
        <w:tab/>
      </w:r>
      <w:r w:rsidRPr="009D7E61">
        <w:rPr>
          <w:sz w:val="18"/>
          <w:szCs w:val="18"/>
        </w:rPr>
        <w:tab/>
      </w:r>
      <w:sdt>
        <w:sdtPr>
          <w:rPr>
            <w:rStyle w:val="Invoertekst"/>
          </w:rPr>
          <w:id w:val="1570152891"/>
          <w:lock w:val="sdtLocked"/>
          <w:placeholder>
            <w:docPart w:val="8CE4AE628C9C47898CEF426289827BF6"/>
          </w:placeholder>
          <w:showingPlcHdr/>
          <w:text/>
        </w:sdtPr>
        <w:sdtEndPr>
          <w:rPr>
            <w:rStyle w:val="Standaardalinea-lettertype"/>
            <w:color w:val="auto"/>
            <w:sz w:val="22"/>
            <w:szCs w:val="18"/>
          </w:rPr>
        </w:sdtEndPr>
        <w:sdtContent>
          <w:r w:rsidR="00053E8E" w:rsidRPr="00DA45C7">
            <w:rPr>
              <w:rStyle w:val="Tekstvantijdelijkeaanduiding"/>
              <w:color w:val="FF6000"/>
              <w:sz w:val="18"/>
              <w:szCs w:val="18"/>
            </w:rPr>
            <w:t>Vul je vereniging in</w:t>
          </w:r>
          <w:r w:rsidRPr="00DA45C7">
            <w:rPr>
              <w:rStyle w:val="Tekstvantijdelijkeaanduiding"/>
              <w:color w:val="FF6000"/>
              <w:sz w:val="18"/>
              <w:szCs w:val="18"/>
            </w:rPr>
            <w:t>.</w:t>
          </w:r>
        </w:sdtContent>
      </w:sdt>
    </w:p>
    <w:p w14:paraId="17E794D8" w14:textId="59FE522A" w:rsidR="009D7E61" w:rsidRPr="009D7E61" w:rsidRDefault="009D7E61" w:rsidP="00BE7C63">
      <w:pPr>
        <w:rPr>
          <w:sz w:val="18"/>
          <w:szCs w:val="18"/>
        </w:rPr>
      </w:pPr>
      <w:r w:rsidRPr="009D7E61">
        <w:rPr>
          <w:sz w:val="18"/>
          <w:szCs w:val="18"/>
        </w:rPr>
        <w:t>Functie:</w:t>
      </w:r>
      <w:r w:rsidRPr="009D7E61">
        <w:rPr>
          <w:sz w:val="18"/>
          <w:szCs w:val="18"/>
        </w:rPr>
        <w:tab/>
      </w:r>
      <w:r w:rsidRPr="009D7E61">
        <w:rPr>
          <w:sz w:val="18"/>
          <w:szCs w:val="18"/>
        </w:rPr>
        <w:tab/>
      </w:r>
      <w:r w:rsidR="00204B94">
        <w:rPr>
          <w:sz w:val="18"/>
          <w:szCs w:val="18"/>
        </w:rPr>
        <w:tab/>
      </w:r>
      <w:sdt>
        <w:sdtPr>
          <w:rPr>
            <w:rStyle w:val="Invoertekst"/>
          </w:rPr>
          <w:id w:val="-1759049561"/>
          <w:lock w:val="sdtLocked"/>
          <w:placeholder>
            <w:docPart w:val="8059A85A85BB4875BC9FB4E4978A61D7"/>
          </w:placeholder>
          <w:showingPlcHdr/>
          <w:text/>
        </w:sdtPr>
        <w:sdtEndPr>
          <w:rPr>
            <w:rStyle w:val="Standaardalinea-lettertype"/>
            <w:color w:val="auto"/>
            <w:sz w:val="22"/>
            <w:szCs w:val="18"/>
          </w:rPr>
        </w:sdtEndPr>
        <w:sdtContent>
          <w:r w:rsidR="00053E8E" w:rsidRPr="00DA45C7">
            <w:rPr>
              <w:rStyle w:val="Tekstvantijdelijkeaanduiding"/>
              <w:color w:val="FF6000"/>
              <w:sz w:val="18"/>
              <w:szCs w:val="18"/>
            </w:rPr>
            <w:t>Vul je functie in</w:t>
          </w:r>
          <w:r w:rsidRPr="00DA45C7">
            <w:rPr>
              <w:rStyle w:val="Tekstvantijdelijkeaanduiding"/>
              <w:color w:val="FF6000"/>
              <w:sz w:val="18"/>
              <w:szCs w:val="18"/>
            </w:rPr>
            <w:t>.</w:t>
          </w:r>
        </w:sdtContent>
      </w:sdt>
    </w:p>
    <w:p w14:paraId="05E4A89B" w14:textId="77777777" w:rsidR="009D7E61" w:rsidRPr="009D7E61" w:rsidRDefault="009D7E61" w:rsidP="00BE7C63">
      <w:pPr>
        <w:rPr>
          <w:sz w:val="18"/>
          <w:szCs w:val="18"/>
        </w:rPr>
      </w:pPr>
    </w:p>
    <w:p w14:paraId="12CE0A86" w14:textId="68DF96A6" w:rsidR="009D7E61" w:rsidRPr="00204B94" w:rsidRDefault="009D7E61" w:rsidP="00BE7C63">
      <w:pPr>
        <w:rPr>
          <w:b/>
          <w:bCs/>
          <w:sz w:val="20"/>
          <w:szCs w:val="20"/>
        </w:rPr>
      </w:pPr>
      <w:r w:rsidRPr="00204B94">
        <w:rPr>
          <w:b/>
          <w:bCs/>
          <w:sz w:val="20"/>
          <w:szCs w:val="20"/>
        </w:rPr>
        <w:t>Vragen:</w:t>
      </w:r>
    </w:p>
    <w:p w14:paraId="68F203F8" w14:textId="77777777" w:rsidR="009D7E61" w:rsidRPr="009D7E61" w:rsidRDefault="009D7E61" w:rsidP="00BE7C63">
      <w:pPr>
        <w:rPr>
          <w:b/>
          <w:bCs/>
          <w:sz w:val="18"/>
          <w:szCs w:val="18"/>
        </w:rPr>
      </w:pPr>
    </w:p>
    <w:p w14:paraId="22A76A74" w14:textId="77777777" w:rsidR="0091632E" w:rsidRDefault="0091632E" w:rsidP="0091632E">
      <w:pPr>
        <w:pStyle w:val="Lijstalinea"/>
        <w:numPr>
          <w:ilvl w:val="0"/>
          <w:numId w:val="11"/>
        </w:num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Leg hieronder uit wat er precies is gebeurd en wat je </w:t>
      </w:r>
      <w:r w:rsidRPr="00995D73">
        <w:rPr>
          <w:b/>
          <w:bCs/>
          <w:sz w:val="18"/>
          <w:szCs w:val="18"/>
          <w:u w:val="single"/>
        </w:rPr>
        <w:t>zelf</w:t>
      </w:r>
      <w:r>
        <w:rPr>
          <w:b/>
          <w:bCs/>
          <w:sz w:val="18"/>
          <w:szCs w:val="18"/>
        </w:rPr>
        <w:t xml:space="preserve"> hebt waargenomen. </w:t>
      </w:r>
      <w:r>
        <w:rPr>
          <w:b/>
          <w:bCs/>
          <w:sz w:val="18"/>
          <w:szCs w:val="18"/>
        </w:rPr>
        <w:br/>
      </w:r>
      <w:sdt>
        <w:sdtPr>
          <w:rPr>
            <w:rStyle w:val="Invoertekst"/>
          </w:rPr>
          <w:id w:val="-21325846"/>
          <w:lock w:val="sdtLocked"/>
          <w:placeholder>
            <w:docPart w:val="461EAB7780BB4DF6870A6E09E1D0121D"/>
          </w:placeholder>
          <w:showingPlcHdr/>
        </w:sdtPr>
        <w:sdtEndPr>
          <w:rPr>
            <w:rStyle w:val="Standaardalinea-lettertype"/>
            <w:b/>
            <w:bCs/>
            <w:color w:val="auto"/>
            <w:sz w:val="22"/>
            <w:szCs w:val="18"/>
          </w:rPr>
        </w:sdtEndPr>
        <w:sdtContent>
          <w:r w:rsidRPr="00B64A2F">
            <w:rPr>
              <w:rStyle w:val="Tekstvantijdelijkeaanduiding"/>
              <w:color w:val="FF6000"/>
              <w:sz w:val="18"/>
              <w:szCs w:val="18"/>
            </w:rPr>
            <w:t>Klik of tik om tekst in te voeren.</w:t>
          </w:r>
        </w:sdtContent>
      </w:sdt>
    </w:p>
    <w:p w14:paraId="1083BC8B" w14:textId="77777777" w:rsidR="009D7E61" w:rsidRPr="009D7E61" w:rsidRDefault="009D7E61" w:rsidP="009D7E61">
      <w:pPr>
        <w:rPr>
          <w:sz w:val="18"/>
          <w:szCs w:val="18"/>
        </w:rPr>
      </w:pPr>
    </w:p>
    <w:p w14:paraId="7E4EB7E0" w14:textId="2E946867" w:rsidR="009D7E61" w:rsidRPr="009D7E61" w:rsidRDefault="009D7E61" w:rsidP="009D7E61">
      <w:pPr>
        <w:pStyle w:val="Lijstalinea"/>
        <w:numPr>
          <w:ilvl w:val="0"/>
          <w:numId w:val="11"/>
        </w:numPr>
        <w:rPr>
          <w:b/>
          <w:bCs/>
          <w:sz w:val="18"/>
          <w:szCs w:val="18"/>
        </w:rPr>
      </w:pPr>
      <w:r w:rsidRPr="009D7E61">
        <w:rPr>
          <w:b/>
          <w:bCs/>
          <w:sz w:val="18"/>
          <w:szCs w:val="18"/>
        </w:rPr>
        <w:t>Wie vertoonden er wangedrag?</w:t>
      </w:r>
    </w:p>
    <w:tbl>
      <w:tblPr>
        <w:tblStyle w:val="Tabelraster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4897"/>
        <w:gridCol w:w="900"/>
        <w:gridCol w:w="898"/>
      </w:tblGrid>
      <w:tr w:rsidR="009D7E61" w:rsidRPr="009D7E61" w14:paraId="457E6456" w14:textId="77777777" w:rsidTr="008B17FC">
        <w:tc>
          <w:tcPr>
            <w:tcW w:w="2252" w:type="dxa"/>
          </w:tcPr>
          <w:p w14:paraId="78183D1A" w14:textId="4C89C002" w:rsidR="009D7E61" w:rsidRPr="009D7E61" w:rsidRDefault="009D7E61" w:rsidP="009D7E61">
            <w:pPr>
              <w:pStyle w:val="Lijstalinea"/>
              <w:ind w:left="0"/>
              <w:rPr>
                <w:sz w:val="18"/>
                <w:szCs w:val="18"/>
              </w:rPr>
            </w:pPr>
          </w:p>
        </w:tc>
        <w:tc>
          <w:tcPr>
            <w:tcW w:w="4961" w:type="dxa"/>
          </w:tcPr>
          <w:p w14:paraId="54ECF911" w14:textId="77777777" w:rsidR="009D7E61" w:rsidRPr="009D7E61" w:rsidRDefault="009D7E61" w:rsidP="009D7E61">
            <w:pPr>
              <w:pStyle w:val="Lijstalinea"/>
              <w:ind w:left="0"/>
              <w:rPr>
                <w:sz w:val="18"/>
                <w:szCs w:val="18"/>
              </w:rPr>
            </w:pPr>
          </w:p>
        </w:tc>
        <w:tc>
          <w:tcPr>
            <w:tcW w:w="904" w:type="dxa"/>
          </w:tcPr>
          <w:p w14:paraId="221BED4D" w14:textId="18F5B8D1" w:rsidR="009D7E61" w:rsidRPr="009D7E61" w:rsidRDefault="009D7E61" w:rsidP="009D7E61">
            <w:pPr>
              <w:pStyle w:val="Lijstalinea"/>
              <w:ind w:left="0"/>
              <w:rPr>
                <w:sz w:val="18"/>
                <w:szCs w:val="18"/>
              </w:rPr>
            </w:pPr>
            <w:r w:rsidRPr="009D7E61">
              <w:rPr>
                <w:sz w:val="18"/>
                <w:szCs w:val="18"/>
              </w:rPr>
              <w:t>Thuis</w:t>
            </w:r>
          </w:p>
        </w:tc>
        <w:tc>
          <w:tcPr>
            <w:tcW w:w="905" w:type="dxa"/>
          </w:tcPr>
          <w:p w14:paraId="246B5A92" w14:textId="57E28FE4" w:rsidR="009D7E61" w:rsidRPr="009D7E61" w:rsidRDefault="009D7E61" w:rsidP="009D7E61">
            <w:pPr>
              <w:pStyle w:val="Lijstalinea"/>
              <w:ind w:left="0"/>
              <w:rPr>
                <w:sz w:val="18"/>
                <w:szCs w:val="18"/>
              </w:rPr>
            </w:pPr>
            <w:r w:rsidRPr="009D7E61">
              <w:rPr>
                <w:sz w:val="18"/>
                <w:szCs w:val="18"/>
              </w:rPr>
              <w:t>Uit</w:t>
            </w:r>
          </w:p>
        </w:tc>
      </w:tr>
      <w:tr w:rsidR="009D7E61" w:rsidRPr="009D7E61" w14:paraId="6FC031F8" w14:textId="77777777" w:rsidTr="008B17FC">
        <w:tc>
          <w:tcPr>
            <w:tcW w:w="2252" w:type="dxa"/>
            <w:tcBorders>
              <w:bottom w:val="single" w:sz="4" w:space="0" w:color="auto"/>
              <w:right w:val="single" w:sz="4" w:space="0" w:color="auto"/>
            </w:tcBorders>
          </w:tcPr>
          <w:p w14:paraId="1CDC1428" w14:textId="5E5A5DA4" w:rsidR="009D7E61" w:rsidRPr="009D7E61" w:rsidRDefault="009D7E61" w:rsidP="009D7E61">
            <w:pPr>
              <w:pStyle w:val="Lijstalinea"/>
              <w:ind w:left="0"/>
              <w:rPr>
                <w:sz w:val="18"/>
                <w:szCs w:val="18"/>
              </w:rPr>
            </w:pPr>
            <w:r w:rsidRPr="009D7E61">
              <w:rPr>
                <w:sz w:val="18"/>
                <w:szCs w:val="18"/>
                <w:lang w:val="nl-NL"/>
              </w:rPr>
              <w:t>Speler(s)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DFF00" w14:textId="77777777" w:rsidR="009D7E61" w:rsidRPr="009D7E61" w:rsidRDefault="009D7E61" w:rsidP="009D7E61">
            <w:pPr>
              <w:pStyle w:val="Lijstalinea"/>
              <w:ind w:left="0"/>
              <w:rPr>
                <w:sz w:val="18"/>
                <w:szCs w:val="18"/>
              </w:rPr>
            </w:pPr>
          </w:p>
        </w:tc>
        <w:sdt>
          <w:sdtPr>
            <w:rPr>
              <w:b/>
              <w:bCs/>
              <w:color w:val="FF6000"/>
              <w:sz w:val="18"/>
              <w:szCs w:val="18"/>
            </w:rPr>
            <w:id w:val="-1325626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4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82C6CE1" w14:textId="78E1409A" w:rsidR="009D7E61" w:rsidRPr="00053E8E" w:rsidRDefault="00D9529E" w:rsidP="009D7E61">
                <w:pPr>
                  <w:pStyle w:val="Lijstalinea"/>
                  <w:ind w:left="0"/>
                  <w:rPr>
                    <w:b/>
                    <w:bCs/>
                    <w:color w:val="FF6000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FF6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color w:val="FF6000"/>
              <w:sz w:val="18"/>
              <w:szCs w:val="18"/>
            </w:rPr>
            <w:id w:val="20729997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5" w:type="dxa"/>
                <w:tcBorders>
                  <w:left w:val="single" w:sz="4" w:space="0" w:color="auto"/>
                  <w:bottom w:val="single" w:sz="4" w:space="0" w:color="auto"/>
                </w:tcBorders>
              </w:tcPr>
              <w:p w14:paraId="6B59D152" w14:textId="0FB75D10" w:rsidR="009D7E61" w:rsidRPr="00053E8E" w:rsidRDefault="009D7E61" w:rsidP="009D7E61">
                <w:pPr>
                  <w:pStyle w:val="Lijstalinea"/>
                  <w:ind w:left="0"/>
                  <w:rPr>
                    <w:b/>
                    <w:bCs/>
                    <w:color w:val="FF6000"/>
                    <w:sz w:val="18"/>
                    <w:szCs w:val="18"/>
                  </w:rPr>
                </w:pPr>
                <w:r w:rsidRPr="00053E8E">
                  <w:rPr>
                    <w:rFonts w:ascii="MS Gothic" w:eastAsia="MS Gothic" w:hAnsi="MS Gothic" w:hint="eastAsia"/>
                    <w:b/>
                    <w:bCs/>
                    <w:color w:val="FF6000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9D7E61" w:rsidRPr="009D7E61" w14:paraId="69DE339F" w14:textId="77777777" w:rsidTr="008B17FC">
        <w:tc>
          <w:tcPr>
            <w:tcW w:w="2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E89C" w14:textId="4BC757D6" w:rsidR="009D7E61" w:rsidRPr="009D7E61" w:rsidRDefault="009D7E61" w:rsidP="009D7E61">
            <w:pPr>
              <w:pStyle w:val="Lijstalinea"/>
              <w:ind w:left="0"/>
              <w:rPr>
                <w:sz w:val="18"/>
                <w:szCs w:val="18"/>
              </w:rPr>
            </w:pPr>
            <w:r w:rsidRPr="009D7E61">
              <w:rPr>
                <w:sz w:val="18"/>
                <w:szCs w:val="18"/>
              </w:rPr>
              <w:t>Teamofficial(s)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89B5" w14:textId="77777777" w:rsidR="009D7E61" w:rsidRPr="009D7E61" w:rsidRDefault="009D7E61" w:rsidP="009D7E61">
            <w:pPr>
              <w:pStyle w:val="Lijstalinea"/>
              <w:ind w:left="0"/>
              <w:rPr>
                <w:sz w:val="18"/>
                <w:szCs w:val="18"/>
              </w:rPr>
            </w:pPr>
          </w:p>
        </w:tc>
        <w:sdt>
          <w:sdtPr>
            <w:rPr>
              <w:b/>
              <w:bCs/>
              <w:color w:val="FF6000"/>
              <w:sz w:val="18"/>
              <w:szCs w:val="18"/>
            </w:rPr>
            <w:id w:val="1901403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E48A0DA" w14:textId="74835B12" w:rsidR="009D7E61" w:rsidRPr="00053E8E" w:rsidRDefault="009D7E61" w:rsidP="009D7E61">
                <w:pPr>
                  <w:pStyle w:val="Lijstalinea"/>
                  <w:ind w:left="0"/>
                  <w:rPr>
                    <w:b/>
                    <w:bCs/>
                    <w:color w:val="FF6000"/>
                    <w:sz w:val="18"/>
                    <w:szCs w:val="18"/>
                  </w:rPr>
                </w:pPr>
                <w:r w:rsidRPr="00053E8E">
                  <w:rPr>
                    <w:rFonts w:ascii="MS Gothic" w:eastAsia="MS Gothic" w:hAnsi="MS Gothic" w:hint="eastAsia"/>
                    <w:b/>
                    <w:bCs/>
                    <w:color w:val="FF6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color w:val="FF6000"/>
              <w:sz w:val="18"/>
              <w:szCs w:val="18"/>
            </w:rPr>
            <w:id w:val="-10152310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134F723C" w14:textId="62734603" w:rsidR="009D7E61" w:rsidRPr="00053E8E" w:rsidRDefault="009D7E61" w:rsidP="009D7E61">
                <w:pPr>
                  <w:pStyle w:val="Lijstalinea"/>
                  <w:ind w:left="0"/>
                  <w:rPr>
                    <w:b/>
                    <w:bCs/>
                    <w:color w:val="FF6000"/>
                    <w:sz w:val="18"/>
                    <w:szCs w:val="18"/>
                  </w:rPr>
                </w:pPr>
                <w:r w:rsidRPr="00053E8E">
                  <w:rPr>
                    <w:rFonts w:ascii="MS Gothic" w:eastAsia="MS Gothic" w:hAnsi="MS Gothic" w:hint="eastAsia"/>
                    <w:b/>
                    <w:bCs/>
                    <w:color w:val="FF6000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9D7E61" w:rsidRPr="009D7E61" w14:paraId="35698D67" w14:textId="77777777" w:rsidTr="008B17FC">
        <w:tc>
          <w:tcPr>
            <w:tcW w:w="2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5413" w14:textId="39817EDD" w:rsidR="009D7E61" w:rsidRPr="009D7E61" w:rsidRDefault="009D7E61" w:rsidP="009D7E61">
            <w:pPr>
              <w:pStyle w:val="Lijstalinea"/>
              <w:ind w:left="0"/>
              <w:rPr>
                <w:sz w:val="18"/>
                <w:szCs w:val="18"/>
              </w:rPr>
            </w:pPr>
            <w:r w:rsidRPr="009D7E61">
              <w:rPr>
                <w:sz w:val="18"/>
                <w:szCs w:val="18"/>
              </w:rPr>
              <w:t>(assistent)scheidrechter(s)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9134D" w14:textId="77777777" w:rsidR="009D7E61" w:rsidRPr="009D7E61" w:rsidRDefault="009D7E61" w:rsidP="009D7E61">
            <w:pPr>
              <w:pStyle w:val="Lijstalinea"/>
              <w:ind w:left="0"/>
              <w:rPr>
                <w:sz w:val="18"/>
                <w:szCs w:val="18"/>
              </w:rPr>
            </w:pPr>
          </w:p>
        </w:tc>
        <w:sdt>
          <w:sdtPr>
            <w:rPr>
              <w:b/>
              <w:bCs/>
              <w:color w:val="FF6000"/>
              <w:sz w:val="18"/>
              <w:szCs w:val="18"/>
            </w:rPr>
            <w:id w:val="295731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F6645DD" w14:textId="45697B98" w:rsidR="009D7E61" w:rsidRPr="00053E8E" w:rsidRDefault="009D7E61" w:rsidP="009D7E61">
                <w:pPr>
                  <w:pStyle w:val="Lijstalinea"/>
                  <w:ind w:left="0"/>
                  <w:rPr>
                    <w:b/>
                    <w:bCs/>
                    <w:color w:val="FF6000"/>
                    <w:sz w:val="18"/>
                    <w:szCs w:val="18"/>
                  </w:rPr>
                </w:pPr>
                <w:r w:rsidRPr="00053E8E">
                  <w:rPr>
                    <w:rFonts w:ascii="MS Gothic" w:eastAsia="MS Gothic" w:hAnsi="MS Gothic" w:hint="eastAsia"/>
                    <w:b/>
                    <w:bCs/>
                    <w:color w:val="FF6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color w:val="FF6000"/>
              <w:sz w:val="18"/>
              <w:szCs w:val="18"/>
            </w:rPr>
            <w:id w:val="-16663124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719327C4" w14:textId="4E15FF40" w:rsidR="009D7E61" w:rsidRPr="00053E8E" w:rsidRDefault="009D7E61" w:rsidP="009D7E61">
                <w:pPr>
                  <w:pStyle w:val="Lijstalinea"/>
                  <w:ind w:left="0"/>
                  <w:rPr>
                    <w:b/>
                    <w:bCs/>
                    <w:color w:val="FF6000"/>
                    <w:sz w:val="18"/>
                    <w:szCs w:val="18"/>
                  </w:rPr>
                </w:pPr>
                <w:r w:rsidRPr="00053E8E">
                  <w:rPr>
                    <w:rFonts w:ascii="MS Gothic" w:eastAsia="MS Gothic" w:hAnsi="MS Gothic" w:hint="eastAsia"/>
                    <w:b/>
                    <w:bCs/>
                    <w:color w:val="FF6000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9D7E61" w:rsidRPr="009D7E61" w14:paraId="1B317106" w14:textId="77777777" w:rsidTr="008B17FC">
        <w:tc>
          <w:tcPr>
            <w:tcW w:w="2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EF23" w14:textId="37ECC11F" w:rsidR="009D7E61" w:rsidRPr="009D7E61" w:rsidRDefault="009D7E61" w:rsidP="009D7E61">
            <w:pPr>
              <w:pStyle w:val="Lijstalinea"/>
              <w:ind w:left="0"/>
              <w:rPr>
                <w:sz w:val="18"/>
                <w:szCs w:val="18"/>
              </w:rPr>
            </w:pPr>
            <w:r w:rsidRPr="009D7E61">
              <w:rPr>
                <w:sz w:val="18"/>
                <w:szCs w:val="18"/>
              </w:rPr>
              <w:t>Bestuursleden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CC63" w14:textId="77777777" w:rsidR="009D7E61" w:rsidRPr="009D7E61" w:rsidRDefault="009D7E61" w:rsidP="009D7E61">
            <w:pPr>
              <w:pStyle w:val="Lijstalinea"/>
              <w:ind w:left="0"/>
              <w:rPr>
                <w:sz w:val="18"/>
                <w:szCs w:val="18"/>
              </w:rPr>
            </w:pPr>
          </w:p>
        </w:tc>
        <w:sdt>
          <w:sdtPr>
            <w:rPr>
              <w:b/>
              <w:bCs/>
              <w:color w:val="FF6000"/>
              <w:sz w:val="18"/>
              <w:szCs w:val="18"/>
            </w:rPr>
            <w:id w:val="-626424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196AE0F" w14:textId="54B687EC" w:rsidR="009D7E61" w:rsidRPr="00053E8E" w:rsidRDefault="009D7E61" w:rsidP="009D7E61">
                <w:pPr>
                  <w:pStyle w:val="Lijstalinea"/>
                  <w:ind w:left="0"/>
                  <w:rPr>
                    <w:b/>
                    <w:bCs/>
                    <w:color w:val="FF6000"/>
                    <w:sz w:val="18"/>
                    <w:szCs w:val="18"/>
                  </w:rPr>
                </w:pPr>
                <w:r w:rsidRPr="00053E8E">
                  <w:rPr>
                    <w:rFonts w:ascii="MS Gothic" w:eastAsia="MS Gothic" w:hAnsi="MS Gothic" w:hint="eastAsia"/>
                    <w:b/>
                    <w:bCs/>
                    <w:color w:val="FF6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color w:val="FF6000"/>
              <w:sz w:val="18"/>
              <w:szCs w:val="18"/>
            </w:rPr>
            <w:id w:val="6252849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2CA042DA" w14:textId="296399BE" w:rsidR="009D7E61" w:rsidRPr="00053E8E" w:rsidRDefault="009D7E61" w:rsidP="009D7E61">
                <w:pPr>
                  <w:pStyle w:val="Lijstalinea"/>
                  <w:ind w:left="0"/>
                  <w:rPr>
                    <w:b/>
                    <w:bCs/>
                    <w:color w:val="FF6000"/>
                    <w:sz w:val="18"/>
                    <w:szCs w:val="18"/>
                  </w:rPr>
                </w:pPr>
                <w:r w:rsidRPr="00053E8E">
                  <w:rPr>
                    <w:rFonts w:ascii="MS Gothic" w:eastAsia="MS Gothic" w:hAnsi="MS Gothic" w:hint="eastAsia"/>
                    <w:b/>
                    <w:bCs/>
                    <w:color w:val="FF6000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9D7E61" w:rsidRPr="009D7E61" w14:paraId="12F7C923" w14:textId="77777777" w:rsidTr="008B17FC">
        <w:tc>
          <w:tcPr>
            <w:tcW w:w="2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2C37" w14:textId="10B99E21" w:rsidR="009D7E61" w:rsidRPr="009D7E61" w:rsidRDefault="009D7E61" w:rsidP="009D7E61">
            <w:pPr>
              <w:pStyle w:val="Lijstalinea"/>
              <w:ind w:left="0"/>
              <w:rPr>
                <w:sz w:val="18"/>
                <w:szCs w:val="18"/>
              </w:rPr>
            </w:pPr>
            <w:r w:rsidRPr="009D7E61">
              <w:rPr>
                <w:sz w:val="18"/>
                <w:szCs w:val="18"/>
              </w:rPr>
              <w:t>Toeschouwers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0607" w14:textId="77777777" w:rsidR="009D7E61" w:rsidRPr="009D7E61" w:rsidRDefault="009D7E61" w:rsidP="009D7E61">
            <w:pPr>
              <w:pStyle w:val="Lijstalinea"/>
              <w:ind w:left="0"/>
              <w:rPr>
                <w:sz w:val="18"/>
                <w:szCs w:val="18"/>
              </w:rPr>
            </w:pPr>
          </w:p>
        </w:tc>
        <w:sdt>
          <w:sdtPr>
            <w:rPr>
              <w:b/>
              <w:bCs/>
              <w:color w:val="FF6000"/>
              <w:sz w:val="18"/>
              <w:szCs w:val="18"/>
            </w:rPr>
            <w:id w:val="11289763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A048C2" w14:textId="47DE3F55" w:rsidR="009D7E61" w:rsidRPr="00053E8E" w:rsidRDefault="009D7E61" w:rsidP="009D7E61">
                <w:pPr>
                  <w:pStyle w:val="Lijstalinea"/>
                  <w:ind w:left="0"/>
                  <w:rPr>
                    <w:b/>
                    <w:bCs/>
                    <w:color w:val="FF6000"/>
                    <w:sz w:val="18"/>
                    <w:szCs w:val="18"/>
                  </w:rPr>
                </w:pPr>
                <w:r w:rsidRPr="00053E8E">
                  <w:rPr>
                    <w:rFonts w:ascii="MS Gothic" w:eastAsia="MS Gothic" w:hAnsi="MS Gothic" w:hint="eastAsia"/>
                    <w:b/>
                    <w:bCs/>
                    <w:color w:val="FF6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color w:val="FF6000"/>
              <w:sz w:val="18"/>
              <w:szCs w:val="18"/>
            </w:rPr>
            <w:id w:val="-17953582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63140B06" w14:textId="1DEC63A4" w:rsidR="009D7E61" w:rsidRPr="00053E8E" w:rsidRDefault="009D7E61" w:rsidP="009D7E61">
                <w:pPr>
                  <w:pStyle w:val="Lijstalinea"/>
                  <w:ind w:left="0"/>
                  <w:rPr>
                    <w:b/>
                    <w:bCs/>
                    <w:color w:val="FF6000"/>
                    <w:sz w:val="18"/>
                    <w:szCs w:val="18"/>
                  </w:rPr>
                </w:pPr>
                <w:r w:rsidRPr="00053E8E">
                  <w:rPr>
                    <w:rFonts w:ascii="MS Gothic" w:eastAsia="MS Gothic" w:hAnsi="MS Gothic" w:hint="eastAsia"/>
                    <w:b/>
                    <w:bCs/>
                    <w:color w:val="FF6000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9D7E61" w:rsidRPr="009D7E61" w14:paraId="6904B2C6" w14:textId="77777777" w:rsidTr="008B17FC">
        <w:tc>
          <w:tcPr>
            <w:tcW w:w="2252" w:type="dxa"/>
            <w:tcBorders>
              <w:top w:val="single" w:sz="4" w:space="0" w:color="auto"/>
              <w:right w:val="single" w:sz="4" w:space="0" w:color="auto"/>
            </w:tcBorders>
          </w:tcPr>
          <w:p w14:paraId="4FA240FD" w14:textId="29B704B5" w:rsidR="009D7E61" w:rsidRPr="009D7E61" w:rsidRDefault="009D7E61" w:rsidP="009D7E61">
            <w:pPr>
              <w:pStyle w:val="Lijstalinea"/>
              <w:ind w:left="0"/>
              <w:rPr>
                <w:sz w:val="18"/>
                <w:szCs w:val="18"/>
              </w:rPr>
            </w:pPr>
            <w:r w:rsidRPr="009D7E61">
              <w:rPr>
                <w:sz w:val="18"/>
                <w:szCs w:val="18"/>
              </w:rPr>
              <w:t xml:space="preserve">Anders, namelijk </w:t>
            </w:r>
          </w:p>
        </w:tc>
        <w:sdt>
          <w:sdtPr>
            <w:rPr>
              <w:rStyle w:val="Invoertekst"/>
            </w:rPr>
            <w:id w:val="1371798674"/>
            <w:lock w:val="sdtLocked"/>
            <w:placeholder>
              <w:docPart w:val="DCB38DB985B9471F9B09E0482C48AF27"/>
            </w:placeholder>
            <w:showingPlcHdr/>
          </w:sdtPr>
          <w:sdtEndPr>
            <w:rPr>
              <w:rStyle w:val="Standaardalinea-lettertype"/>
              <w:color w:val="auto"/>
              <w:sz w:val="24"/>
              <w:szCs w:val="18"/>
            </w:rPr>
          </w:sdtEndPr>
          <w:sdtContent>
            <w:tc>
              <w:tcPr>
                <w:tcW w:w="4961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1EA3F990" w14:textId="697AAAF4" w:rsidR="009D7E61" w:rsidRPr="009D7E61" w:rsidRDefault="009D7E61" w:rsidP="009D7E61">
                <w:pPr>
                  <w:pStyle w:val="Lijstalinea"/>
                  <w:ind w:left="0"/>
                  <w:rPr>
                    <w:sz w:val="18"/>
                    <w:szCs w:val="18"/>
                    <w:lang w:val="nl-NL"/>
                  </w:rPr>
                </w:pPr>
                <w:r w:rsidRPr="00053E8E">
                  <w:rPr>
                    <w:rStyle w:val="Tekstvantijdelijkeaanduiding"/>
                    <w:color w:val="FF6000"/>
                    <w:sz w:val="18"/>
                    <w:szCs w:val="18"/>
                    <w:lang w:val="nl-NL"/>
                  </w:rPr>
                  <w:t>Klik of tik om tekst in te voeren.</w:t>
                </w:r>
              </w:p>
            </w:tc>
          </w:sdtContent>
        </w:sdt>
        <w:sdt>
          <w:sdtPr>
            <w:rPr>
              <w:b/>
              <w:bCs/>
              <w:color w:val="FF6000"/>
              <w:sz w:val="18"/>
              <w:szCs w:val="18"/>
            </w:rPr>
            <w:id w:val="1525283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4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13A9C003" w14:textId="30941F5C" w:rsidR="009D7E61" w:rsidRPr="00053E8E" w:rsidRDefault="009D7E61" w:rsidP="009D7E61">
                <w:pPr>
                  <w:pStyle w:val="Lijstalinea"/>
                  <w:ind w:left="0"/>
                  <w:rPr>
                    <w:b/>
                    <w:bCs/>
                    <w:color w:val="FF6000"/>
                    <w:sz w:val="18"/>
                    <w:szCs w:val="18"/>
                    <w:lang w:val="nl-NL"/>
                  </w:rPr>
                </w:pPr>
                <w:r w:rsidRPr="00053E8E">
                  <w:rPr>
                    <w:rFonts w:ascii="MS Gothic" w:eastAsia="MS Gothic" w:hAnsi="MS Gothic" w:hint="eastAsia"/>
                    <w:b/>
                    <w:bCs/>
                    <w:color w:val="FF6000"/>
                    <w:sz w:val="18"/>
                    <w:szCs w:val="18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color w:val="FF6000"/>
              <w:sz w:val="18"/>
              <w:szCs w:val="18"/>
            </w:rPr>
            <w:id w:val="-742483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5" w:type="dxa"/>
                <w:tcBorders>
                  <w:top w:val="single" w:sz="4" w:space="0" w:color="auto"/>
                  <w:left w:val="single" w:sz="4" w:space="0" w:color="auto"/>
                </w:tcBorders>
              </w:tcPr>
              <w:p w14:paraId="7237FD7E" w14:textId="75CDA3C4" w:rsidR="009D7E61" w:rsidRPr="00053E8E" w:rsidRDefault="009D7E61" w:rsidP="009D7E61">
                <w:pPr>
                  <w:pStyle w:val="Lijstalinea"/>
                  <w:ind w:left="0"/>
                  <w:rPr>
                    <w:b/>
                    <w:bCs/>
                    <w:color w:val="FF6000"/>
                    <w:sz w:val="18"/>
                    <w:szCs w:val="18"/>
                    <w:lang w:val="nl-NL"/>
                  </w:rPr>
                </w:pPr>
                <w:r w:rsidRPr="00053E8E">
                  <w:rPr>
                    <w:rFonts w:ascii="MS Gothic" w:eastAsia="MS Gothic" w:hAnsi="MS Gothic" w:hint="eastAsia"/>
                    <w:b/>
                    <w:bCs/>
                    <w:color w:val="FF6000"/>
                    <w:sz w:val="18"/>
                    <w:szCs w:val="18"/>
                    <w:lang w:val="nl-NL"/>
                  </w:rPr>
                  <w:t>☐</w:t>
                </w:r>
              </w:p>
            </w:tc>
          </w:sdtContent>
        </w:sdt>
      </w:tr>
    </w:tbl>
    <w:p w14:paraId="5DE657AC" w14:textId="77777777" w:rsidR="009D7E61" w:rsidRPr="009D7E61" w:rsidRDefault="009D7E61" w:rsidP="009D7E61">
      <w:pPr>
        <w:pStyle w:val="Lijstalinea"/>
        <w:rPr>
          <w:b/>
          <w:bCs/>
          <w:sz w:val="18"/>
          <w:szCs w:val="18"/>
        </w:rPr>
      </w:pPr>
    </w:p>
    <w:p w14:paraId="2F4A5242" w14:textId="34189692" w:rsidR="009D7E61" w:rsidRPr="009D7E61" w:rsidRDefault="009D7E61" w:rsidP="009D7E61">
      <w:pPr>
        <w:pStyle w:val="Lijstalinea"/>
        <w:numPr>
          <w:ilvl w:val="0"/>
          <w:numId w:val="11"/>
        </w:numPr>
        <w:rPr>
          <w:b/>
          <w:bCs/>
          <w:sz w:val="18"/>
          <w:szCs w:val="18"/>
        </w:rPr>
      </w:pPr>
      <w:r w:rsidRPr="009D7E61">
        <w:rPr>
          <w:b/>
          <w:bCs/>
          <w:sz w:val="18"/>
          <w:szCs w:val="18"/>
        </w:rPr>
        <w:t>Van welk wangedrag was er sprake?</w:t>
      </w:r>
    </w:p>
    <w:tbl>
      <w:tblPr>
        <w:tblStyle w:val="Tabelraster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9"/>
        <w:gridCol w:w="4814"/>
        <w:gridCol w:w="904"/>
        <w:gridCol w:w="905"/>
      </w:tblGrid>
      <w:tr w:rsidR="009D7E61" w:rsidRPr="009D7E61" w14:paraId="2B538C62" w14:textId="77777777" w:rsidTr="00355BBD">
        <w:tc>
          <w:tcPr>
            <w:tcW w:w="2399" w:type="dxa"/>
          </w:tcPr>
          <w:p w14:paraId="2EBDDD98" w14:textId="77777777" w:rsidR="009D7E61" w:rsidRPr="000B206D" w:rsidRDefault="009D7E61" w:rsidP="001846BB">
            <w:pPr>
              <w:pStyle w:val="Lijstalinea"/>
              <w:ind w:left="0"/>
              <w:rPr>
                <w:sz w:val="18"/>
                <w:szCs w:val="18"/>
                <w:lang w:val="nl-NL"/>
              </w:rPr>
            </w:pPr>
          </w:p>
        </w:tc>
        <w:tc>
          <w:tcPr>
            <w:tcW w:w="4814" w:type="dxa"/>
          </w:tcPr>
          <w:p w14:paraId="44EAD4C7" w14:textId="77777777" w:rsidR="009D7E61" w:rsidRPr="000B206D" w:rsidRDefault="009D7E61" w:rsidP="001846BB">
            <w:pPr>
              <w:pStyle w:val="Lijstalinea"/>
              <w:ind w:left="0"/>
              <w:rPr>
                <w:sz w:val="18"/>
                <w:szCs w:val="18"/>
                <w:lang w:val="nl-NL"/>
              </w:rPr>
            </w:pPr>
          </w:p>
        </w:tc>
        <w:tc>
          <w:tcPr>
            <w:tcW w:w="904" w:type="dxa"/>
          </w:tcPr>
          <w:p w14:paraId="7FF1B7D9" w14:textId="77777777" w:rsidR="009D7E61" w:rsidRPr="009D7E61" w:rsidRDefault="009D7E61" w:rsidP="001846BB">
            <w:pPr>
              <w:pStyle w:val="Lijstalinea"/>
              <w:ind w:left="0"/>
              <w:rPr>
                <w:sz w:val="18"/>
                <w:szCs w:val="18"/>
              </w:rPr>
            </w:pPr>
            <w:r w:rsidRPr="009D7E61">
              <w:rPr>
                <w:sz w:val="18"/>
                <w:szCs w:val="18"/>
              </w:rPr>
              <w:t>Thuis</w:t>
            </w:r>
          </w:p>
        </w:tc>
        <w:tc>
          <w:tcPr>
            <w:tcW w:w="905" w:type="dxa"/>
          </w:tcPr>
          <w:p w14:paraId="7726ECB3" w14:textId="77777777" w:rsidR="009D7E61" w:rsidRPr="009D7E61" w:rsidRDefault="009D7E61" w:rsidP="001846BB">
            <w:pPr>
              <w:pStyle w:val="Lijstalinea"/>
              <w:ind w:left="0"/>
              <w:rPr>
                <w:sz w:val="18"/>
                <w:szCs w:val="18"/>
              </w:rPr>
            </w:pPr>
            <w:r w:rsidRPr="009D7E61">
              <w:rPr>
                <w:sz w:val="18"/>
                <w:szCs w:val="18"/>
              </w:rPr>
              <w:t>Uit</w:t>
            </w:r>
          </w:p>
        </w:tc>
      </w:tr>
      <w:tr w:rsidR="009D7E61" w:rsidRPr="009D7E61" w14:paraId="7373CB8C" w14:textId="77777777" w:rsidTr="00355BBD">
        <w:tc>
          <w:tcPr>
            <w:tcW w:w="2399" w:type="dxa"/>
            <w:tcBorders>
              <w:bottom w:val="single" w:sz="4" w:space="0" w:color="auto"/>
              <w:right w:val="single" w:sz="4" w:space="0" w:color="auto"/>
            </w:tcBorders>
          </w:tcPr>
          <w:p w14:paraId="3F3D6118" w14:textId="028A5A0A" w:rsidR="009D7E61" w:rsidRPr="009D7E61" w:rsidRDefault="009D7E61" w:rsidP="001846BB">
            <w:pPr>
              <w:pStyle w:val="Lijstalinea"/>
              <w:ind w:left="0"/>
              <w:rPr>
                <w:sz w:val="18"/>
                <w:szCs w:val="18"/>
              </w:rPr>
            </w:pPr>
            <w:r w:rsidRPr="009D7E61">
              <w:rPr>
                <w:sz w:val="18"/>
                <w:szCs w:val="18"/>
                <w:lang w:val="nl-NL"/>
              </w:rPr>
              <w:t>Handtastelijk optreden</w:t>
            </w:r>
          </w:p>
        </w:tc>
        <w:tc>
          <w:tcPr>
            <w:tcW w:w="4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B93A" w14:textId="77777777" w:rsidR="009D7E61" w:rsidRPr="009D7E61" w:rsidRDefault="009D7E61" w:rsidP="001846BB">
            <w:pPr>
              <w:pStyle w:val="Lijstalinea"/>
              <w:ind w:left="0"/>
              <w:rPr>
                <w:sz w:val="18"/>
                <w:szCs w:val="18"/>
              </w:rPr>
            </w:pPr>
          </w:p>
        </w:tc>
        <w:sdt>
          <w:sdtPr>
            <w:rPr>
              <w:b/>
              <w:bCs/>
              <w:color w:val="FF6000"/>
              <w:sz w:val="18"/>
              <w:szCs w:val="18"/>
            </w:rPr>
            <w:id w:val="19118074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4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948A1F0" w14:textId="77777777" w:rsidR="009D7E61" w:rsidRPr="00053E8E" w:rsidRDefault="009D7E61" w:rsidP="001846BB">
                <w:pPr>
                  <w:pStyle w:val="Lijstalinea"/>
                  <w:ind w:left="0"/>
                  <w:rPr>
                    <w:b/>
                    <w:bCs/>
                    <w:color w:val="FF6000"/>
                    <w:sz w:val="18"/>
                    <w:szCs w:val="18"/>
                  </w:rPr>
                </w:pPr>
                <w:r w:rsidRPr="00053E8E">
                  <w:rPr>
                    <w:rFonts w:ascii="MS Gothic" w:eastAsia="MS Gothic" w:hAnsi="MS Gothic" w:hint="eastAsia"/>
                    <w:b/>
                    <w:bCs/>
                    <w:color w:val="FF6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color w:val="FF6000"/>
              <w:sz w:val="18"/>
              <w:szCs w:val="18"/>
            </w:rPr>
            <w:id w:val="10064824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5" w:type="dxa"/>
                <w:tcBorders>
                  <w:left w:val="single" w:sz="4" w:space="0" w:color="auto"/>
                  <w:bottom w:val="single" w:sz="4" w:space="0" w:color="auto"/>
                </w:tcBorders>
              </w:tcPr>
              <w:p w14:paraId="3279530C" w14:textId="77777777" w:rsidR="009D7E61" w:rsidRPr="00053E8E" w:rsidRDefault="009D7E61" w:rsidP="001846BB">
                <w:pPr>
                  <w:pStyle w:val="Lijstalinea"/>
                  <w:ind w:left="0"/>
                  <w:rPr>
                    <w:b/>
                    <w:bCs/>
                    <w:color w:val="FF6000"/>
                    <w:sz w:val="18"/>
                    <w:szCs w:val="18"/>
                  </w:rPr>
                </w:pPr>
                <w:r w:rsidRPr="00053E8E">
                  <w:rPr>
                    <w:rFonts w:ascii="MS Gothic" w:eastAsia="MS Gothic" w:hAnsi="MS Gothic" w:hint="eastAsia"/>
                    <w:b/>
                    <w:bCs/>
                    <w:color w:val="FF6000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9D7E61" w:rsidRPr="009D7E61" w14:paraId="7D22A146" w14:textId="77777777" w:rsidTr="00355BBD">
        <w:tc>
          <w:tcPr>
            <w:tcW w:w="2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4B20B" w14:textId="75CE3E35" w:rsidR="009D7E61" w:rsidRPr="009D7E61" w:rsidRDefault="009D7E61" w:rsidP="001846BB">
            <w:pPr>
              <w:pStyle w:val="Lijstalinea"/>
              <w:ind w:left="0"/>
              <w:rPr>
                <w:sz w:val="18"/>
                <w:szCs w:val="18"/>
              </w:rPr>
            </w:pPr>
            <w:r w:rsidRPr="009D7E61">
              <w:rPr>
                <w:sz w:val="18"/>
                <w:szCs w:val="18"/>
              </w:rPr>
              <w:t>Slaan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3753" w14:textId="77777777" w:rsidR="009D7E61" w:rsidRPr="009D7E61" w:rsidRDefault="009D7E61" w:rsidP="001846BB">
            <w:pPr>
              <w:pStyle w:val="Lijstalinea"/>
              <w:ind w:left="0"/>
              <w:rPr>
                <w:sz w:val="18"/>
                <w:szCs w:val="18"/>
              </w:rPr>
            </w:pPr>
          </w:p>
        </w:tc>
        <w:sdt>
          <w:sdtPr>
            <w:rPr>
              <w:b/>
              <w:bCs/>
              <w:color w:val="FF6000"/>
              <w:sz w:val="18"/>
              <w:szCs w:val="18"/>
            </w:rPr>
            <w:id w:val="-1525318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C3A3123" w14:textId="77777777" w:rsidR="009D7E61" w:rsidRPr="00053E8E" w:rsidRDefault="009D7E61" w:rsidP="001846BB">
                <w:pPr>
                  <w:pStyle w:val="Lijstalinea"/>
                  <w:ind w:left="0"/>
                  <w:rPr>
                    <w:b/>
                    <w:bCs/>
                    <w:color w:val="FF6000"/>
                    <w:sz w:val="18"/>
                    <w:szCs w:val="18"/>
                  </w:rPr>
                </w:pPr>
                <w:r w:rsidRPr="00053E8E">
                  <w:rPr>
                    <w:rFonts w:ascii="MS Gothic" w:eastAsia="MS Gothic" w:hAnsi="MS Gothic" w:hint="eastAsia"/>
                    <w:b/>
                    <w:bCs/>
                    <w:color w:val="FF6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color w:val="FF6000"/>
              <w:sz w:val="18"/>
              <w:szCs w:val="18"/>
            </w:rPr>
            <w:id w:val="-20536860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6F7BD837" w14:textId="77777777" w:rsidR="009D7E61" w:rsidRPr="00053E8E" w:rsidRDefault="009D7E61" w:rsidP="001846BB">
                <w:pPr>
                  <w:pStyle w:val="Lijstalinea"/>
                  <w:ind w:left="0"/>
                  <w:rPr>
                    <w:b/>
                    <w:bCs/>
                    <w:color w:val="FF6000"/>
                    <w:sz w:val="18"/>
                    <w:szCs w:val="18"/>
                  </w:rPr>
                </w:pPr>
                <w:r w:rsidRPr="00053E8E">
                  <w:rPr>
                    <w:rFonts w:ascii="MS Gothic" w:eastAsia="MS Gothic" w:hAnsi="MS Gothic" w:hint="eastAsia"/>
                    <w:b/>
                    <w:bCs/>
                    <w:color w:val="FF6000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9D7E61" w:rsidRPr="009D7E61" w14:paraId="131487D3" w14:textId="77777777" w:rsidTr="00355BBD">
        <w:tc>
          <w:tcPr>
            <w:tcW w:w="2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FED4" w14:textId="418FAD50" w:rsidR="009D7E61" w:rsidRPr="009D7E61" w:rsidRDefault="009D7E61" w:rsidP="001846BB">
            <w:pPr>
              <w:pStyle w:val="Lijstalinea"/>
              <w:ind w:left="0"/>
              <w:rPr>
                <w:sz w:val="18"/>
                <w:szCs w:val="18"/>
              </w:rPr>
            </w:pPr>
            <w:r w:rsidRPr="009D7E61">
              <w:rPr>
                <w:sz w:val="18"/>
                <w:szCs w:val="18"/>
              </w:rPr>
              <w:t>Trappen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9E35B" w14:textId="77777777" w:rsidR="009D7E61" w:rsidRPr="009D7E61" w:rsidRDefault="009D7E61" w:rsidP="001846BB">
            <w:pPr>
              <w:pStyle w:val="Lijstalinea"/>
              <w:ind w:left="0"/>
              <w:rPr>
                <w:sz w:val="18"/>
                <w:szCs w:val="18"/>
              </w:rPr>
            </w:pPr>
          </w:p>
        </w:tc>
        <w:sdt>
          <w:sdtPr>
            <w:rPr>
              <w:b/>
              <w:bCs/>
              <w:color w:val="FF6000"/>
              <w:sz w:val="18"/>
              <w:szCs w:val="18"/>
            </w:rPr>
            <w:id w:val="-14614116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AC3F9D2" w14:textId="77777777" w:rsidR="009D7E61" w:rsidRPr="00053E8E" w:rsidRDefault="009D7E61" w:rsidP="001846BB">
                <w:pPr>
                  <w:pStyle w:val="Lijstalinea"/>
                  <w:ind w:left="0"/>
                  <w:rPr>
                    <w:b/>
                    <w:bCs/>
                    <w:color w:val="FF6000"/>
                    <w:sz w:val="18"/>
                    <w:szCs w:val="18"/>
                  </w:rPr>
                </w:pPr>
                <w:r w:rsidRPr="00053E8E">
                  <w:rPr>
                    <w:rFonts w:ascii="MS Gothic" w:eastAsia="MS Gothic" w:hAnsi="MS Gothic" w:hint="eastAsia"/>
                    <w:b/>
                    <w:bCs/>
                    <w:color w:val="FF6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color w:val="FF6000"/>
              <w:sz w:val="18"/>
              <w:szCs w:val="18"/>
            </w:rPr>
            <w:id w:val="-18140905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3B53A603" w14:textId="77777777" w:rsidR="009D7E61" w:rsidRPr="00053E8E" w:rsidRDefault="009D7E61" w:rsidP="001846BB">
                <w:pPr>
                  <w:pStyle w:val="Lijstalinea"/>
                  <w:ind w:left="0"/>
                  <w:rPr>
                    <w:b/>
                    <w:bCs/>
                    <w:color w:val="FF6000"/>
                    <w:sz w:val="18"/>
                    <w:szCs w:val="18"/>
                  </w:rPr>
                </w:pPr>
                <w:r w:rsidRPr="00053E8E">
                  <w:rPr>
                    <w:rFonts w:ascii="MS Gothic" w:eastAsia="MS Gothic" w:hAnsi="MS Gothic" w:hint="eastAsia"/>
                    <w:b/>
                    <w:bCs/>
                    <w:color w:val="FF6000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9D7E61" w:rsidRPr="009D7E61" w14:paraId="4D65D80B" w14:textId="77777777" w:rsidTr="00355BBD">
        <w:tc>
          <w:tcPr>
            <w:tcW w:w="2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88BFE" w14:textId="2BFF41C4" w:rsidR="009D7E61" w:rsidRPr="009D7E61" w:rsidRDefault="009D7E61" w:rsidP="001846BB">
            <w:pPr>
              <w:pStyle w:val="Lijstalinea"/>
              <w:ind w:left="0"/>
              <w:rPr>
                <w:sz w:val="18"/>
                <w:szCs w:val="18"/>
              </w:rPr>
            </w:pPr>
            <w:r w:rsidRPr="009D7E61">
              <w:rPr>
                <w:sz w:val="18"/>
                <w:szCs w:val="18"/>
              </w:rPr>
              <w:t>Spuwen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65BE" w14:textId="77777777" w:rsidR="009D7E61" w:rsidRPr="009D7E61" w:rsidRDefault="009D7E61" w:rsidP="001846BB">
            <w:pPr>
              <w:pStyle w:val="Lijstalinea"/>
              <w:ind w:left="0"/>
              <w:rPr>
                <w:sz w:val="18"/>
                <w:szCs w:val="18"/>
              </w:rPr>
            </w:pPr>
          </w:p>
        </w:tc>
        <w:sdt>
          <w:sdtPr>
            <w:rPr>
              <w:b/>
              <w:bCs/>
              <w:color w:val="FF6000"/>
              <w:sz w:val="18"/>
              <w:szCs w:val="18"/>
            </w:rPr>
            <w:id w:val="1203745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18EF507" w14:textId="77777777" w:rsidR="009D7E61" w:rsidRPr="00053E8E" w:rsidRDefault="009D7E61" w:rsidP="001846BB">
                <w:pPr>
                  <w:pStyle w:val="Lijstalinea"/>
                  <w:ind w:left="0"/>
                  <w:rPr>
                    <w:b/>
                    <w:bCs/>
                    <w:color w:val="FF6000"/>
                    <w:sz w:val="18"/>
                    <w:szCs w:val="18"/>
                  </w:rPr>
                </w:pPr>
                <w:r w:rsidRPr="00053E8E">
                  <w:rPr>
                    <w:rFonts w:ascii="MS Gothic" w:eastAsia="MS Gothic" w:hAnsi="MS Gothic" w:hint="eastAsia"/>
                    <w:b/>
                    <w:bCs/>
                    <w:color w:val="FF6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color w:val="FF6000"/>
              <w:sz w:val="18"/>
              <w:szCs w:val="18"/>
            </w:rPr>
            <w:id w:val="-2037733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245AE091" w14:textId="77777777" w:rsidR="009D7E61" w:rsidRPr="00053E8E" w:rsidRDefault="009D7E61" w:rsidP="001846BB">
                <w:pPr>
                  <w:pStyle w:val="Lijstalinea"/>
                  <w:ind w:left="0"/>
                  <w:rPr>
                    <w:b/>
                    <w:bCs/>
                    <w:color w:val="FF6000"/>
                    <w:sz w:val="18"/>
                    <w:szCs w:val="18"/>
                  </w:rPr>
                </w:pPr>
                <w:r w:rsidRPr="00053E8E">
                  <w:rPr>
                    <w:rFonts w:ascii="MS Gothic" w:eastAsia="MS Gothic" w:hAnsi="MS Gothic" w:hint="eastAsia"/>
                    <w:b/>
                    <w:bCs/>
                    <w:color w:val="FF6000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9D7E61" w:rsidRPr="009D7E61" w14:paraId="2BD2C45B" w14:textId="77777777" w:rsidTr="00355BBD">
        <w:tc>
          <w:tcPr>
            <w:tcW w:w="2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5DD2" w14:textId="4C4D15E0" w:rsidR="009D7E61" w:rsidRPr="009D7E61" w:rsidRDefault="009D7E61" w:rsidP="001846BB">
            <w:pPr>
              <w:pStyle w:val="Lijstalinea"/>
              <w:ind w:left="0"/>
              <w:rPr>
                <w:sz w:val="18"/>
                <w:szCs w:val="18"/>
              </w:rPr>
            </w:pPr>
            <w:r w:rsidRPr="009D7E61">
              <w:rPr>
                <w:sz w:val="18"/>
                <w:szCs w:val="18"/>
              </w:rPr>
              <w:t>Beledigen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2ED5" w14:textId="77777777" w:rsidR="009D7E61" w:rsidRPr="009D7E61" w:rsidRDefault="009D7E61" w:rsidP="001846BB">
            <w:pPr>
              <w:pStyle w:val="Lijstalinea"/>
              <w:ind w:left="0"/>
              <w:rPr>
                <w:sz w:val="18"/>
                <w:szCs w:val="18"/>
              </w:rPr>
            </w:pPr>
          </w:p>
        </w:tc>
        <w:sdt>
          <w:sdtPr>
            <w:rPr>
              <w:b/>
              <w:bCs/>
              <w:color w:val="FF6000"/>
              <w:sz w:val="18"/>
              <w:szCs w:val="18"/>
            </w:rPr>
            <w:id w:val="-1738478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A7690CD" w14:textId="1366D004" w:rsidR="009D7E61" w:rsidRPr="00053E8E" w:rsidRDefault="009D7E61" w:rsidP="001846BB">
                <w:pPr>
                  <w:pStyle w:val="Lijstalinea"/>
                  <w:ind w:left="0"/>
                  <w:rPr>
                    <w:b/>
                    <w:bCs/>
                    <w:color w:val="FF6000"/>
                    <w:sz w:val="18"/>
                    <w:szCs w:val="18"/>
                  </w:rPr>
                </w:pPr>
                <w:r w:rsidRPr="00053E8E">
                  <w:rPr>
                    <w:rFonts w:ascii="MS Gothic" w:eastAsia="MS Gothic" w:hAnsi="MS Gothic" w:hint="eastAsia"/>
                    <w:b/>
                    <w:bCs/>
                    <w:color w:val="FF6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color w:val="FF6000"/>
              <w:sz w:val="18"/>
              <w:szCs w:val="18"/>
            </w:rPr>
            <w:id w:val="-20181444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519DBFC5" w14:textId="68C556FC" w:rsidR="009D7E61" w:rsidRPr="00053E8E" w:rsidRDefault="009D7E61" w:rsidP="001846BB">
                <w:pPr>
                  <w:pStyle w:val="Lijstalinea"/>
                  <w:ind w:left="0"/>
                  <w:rPr>
                    <w:b/>
                    <w:bCs/>
                    <w:color w:val="FF6000"/>
                    <w:sz w:val="18"/>
                    <w:szCs w:val="18"/>
                  </w:rPr>
                </w:pPr>
                <w:r w:rsidRPr="00053E8E">
                  <w:rPr>
                    <w:rFonts w:ascii="MS Gothic" w:eastAsia="MS Gothic" w:hAnsi="MS Gothic" w:hint="eastAsia"/>
                    <w:b/>
                    <w:bCs/>
                    <w:color w:val="FF6000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9D7E61" w:rsidRPr="009D7E61" w14:paraId="4441D1C0" w14:textId="77777777" w:rsidTr="00355BBD">
        <w:tc>
          <w:tcPr>
            <w:tcW w:w="2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964F" w14:textId="2F4EF1E9" w:rsidR="009D7E61" w:rsidRPr="009D7E61" w:rsidRDefault="009D7E61" w:rsidP="001846BB">
            <w:pPr>
              <w:pStyle w:val="Lijstalinea"/>
              <w:ind w:left="0"/>
              <w:rPr>
                <w:sz w:val="18"/>
                <w:szCs w:val="18"/>
              </w:rPr>
            </w:pPr>
            <w:r w:rsidRPr="009D7E61">
              <w:rPr>
                <w:sz w:val="18"/>
                <w:szCs w:val="18"/>
              </w:rPr>
              <w:t>Bedreigen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338E" w14:textId="77777777" w:rsidR="009D7E61" w:rsidRPr="009D7E61" w:rsidRDefault="009D7E61" w:rsidP="001846BB">
            <w:pPr>
              <w:pStyle w:val="Lijstalinea"/>
              <w:ind w:left="0"/>
              <w:rPr>
                <w:sz w:val="18"/>
                <w:szCs w:val="18"/>
              </w:rPr>
            </w:pPr>
          </w:p>
        </w:tc>
        <w:sdt>
          <w:sdtPr>
            <w:rPr>
              <w:b/>
              <w:bCs/>
              <w:color w:val="FF6000"/>
              <w:sz w:val="18"/>
              <w:szCs w:val="18"/>
            </w:rPr>
            <w:id w:val="-968362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AD4CD24" w14:textId="306D7AB9" w:rsidR="009D7E61" w:rsidRPr="00053E8E" w:rsidRDefault="009D7E61" w:rsidP="001846BB">
                <w:pPr>
                  <w:pStyle w:val="Lijstalinea"/>
                  <w:ind w:left="0"/>
                  <w:rPr>
                    <w:b/>
                    <w:bCs/>
                    <w:color w:val="FF6000"/>
                    <w:sz w:val="18"/>
                    <w:szCs w:val="18"/>
                  </w:rPr>
                </w:pPr>
                <w:r w:rsidRPr="00053E8E">
                  <w:rPr>
                    <w:rFonts w:ascii="MS Gothic" w:eastAsia="MS Gothic" w:hAnsi="MS Gothic" w:hint="eastAsia"/>
                    <w:b/>
                    <w:bCs/>
                    <w:color w:val="FF6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color w:val="FF6000"/>
              <w:sz w:val="18"/>
              <w:szCs w:val="18"/>
            </w:rPr>
            <w:id w:val="13921546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70CEAFF9" w14:textId="78A749DF" w:rsidR="009D7E61" w:rsidRPr="00053E8E" w:rsidRDefault="009D7E61" w:rsidP="001846BB">
                <w:pPr>
                  <w:pStyle w:val="Lijstalinea"/>
                  <w:ind w:left="0"/>
                  <w:rPr>
                    <w:b/>
                    <w:bCs/>
                    <w:color w:val="FF6000"/>
                    <w:sz w:val="18"/>
                    <w:szCs w:val="18"/>
                  </w:rPr>
                </w:pPr>
                <w:r w:rsidRPr="00053E8E">
                  <w:rPr>
                    <w:rFonts w:ascii="MS Gothic" w:eastAsia="MS Gothic" w:hAnsi="MS Gothic" w:hint="eastAsia"/>
                    <w:b/>
                    <w:bCs/>
                    <w:color w:val="FF6000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9D7E61" w:rsidRPr="009D7E61" w14:paraId="223CF2C3" w14:textId="77777777" w:rsidTr="00355BBD">
        <w:tc>
          <w:tcPr>
            <w:tcW w:w="2399" w:type="dxa"/>
            <w:tcBorders>
              <w:top w:val="single" w:sz="4" w:space="0" w:color="auto"/>
              <w:right w:val="single" w:sz="4" w:space="0" w:color="auto"/>
            </w:tcBorders>
          </w:tcPr>
          <w:p w14:paraId="571DEEC5" w14:textId="77777777" w:rsidR="009D7E61" w:rsidRPr="009D7E61" w:rsidRDefault="009D7E61" w:rsidP="001846BB">
            <w:pPr>
              <w:pStyle w:val="Lijstalinea"/>
              <w:ind w:left="0"/>
              <w:rPr>
                <w:sz w:val="18"/>
                <w:szCs w:val="18"/>
              </w:rPr>
            </w:pPr>
            <w:r w:rsidRPr="009D7E61">
              <w:rPr>
                <w:sz w:val="18"/>
                <w:szCs w:val="18"/>
              </w:rPr>
              <w:t xml:space="preserve">Anders, namelijk </w:t>
            </w:r>
          </w:p>
        </w:tc>
        <w:sdt>
          <w:sdtPr>
            <w:rPr>
              <w:rStyle w:val="Invoertekst"/>
            </w:rPr>
            <w:id w:val="-1422250646"/>
            <w:lock w:val="sdtLocked"/>
            <w:placeholder>
              <w:docPart w:val="4E695B7DB2754949A418F142C1F48CC8"/>
            </w:placeholder>
            <w:showingPlcHdr/>
          </w:sdtPr>
          <w:sdtEndPr>
            <w:rPr>
              <w:rStyle w:val="Standaardalinea-lettertype"/>
              <w:color w:val="auto"/>
              <w:sz w:val="24"/>
              <w:szCs w:val="18"/>
            </w:rPr>
          </w:sdtEndPr>
          <w:sdtContent>
            <w:tc>
              <w:tcPr>
                <w:tcW w:w="4814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325DCE10" w14:textId="77777777" w:rsidR="009D7E61" w:rsidRPr="009D7E61" w:rsidRDefault="009D7E61" w:rsidP="001846BB">
                <w:pPr>
                  <w:pStyle w:val="Lijstalinea"/>
                  <w:ind w:left="0"/>
                  <w:rPr>
                    <w:sz w:val="18"/>
                    <w:szCs w:val="18"/>
                    <w:lang w:val="nl-NL"/>
                  </w:rPr>
                </w:pPr>
                <w:r w:rsidRPr="00053E8E">
                  <w:rPr>
                    <w:rStyle w:val="Tekstvantijdelijkeaanduiding"/>
                    <w:color w:val="FF6000"/>
                    <w:sz w:val="18"/>
                    <w:szCs w:val="18"/>
                    <w:lang w:val="nl-NL"/>
                  </w:rPr>
                  <w:t>Klik of tik om tekst in te voeren.</w:t>
                </w:r>
              </w:p>
            </w:tc>
          </w:sdtContent>
        </w:sdt>
        <w:sdt>
          <w:sdtPr>
            <w:rPr>
              <w:b/>
              <w:bCs/>
              <w:color w:val="FF6000"/>
              <w:sz w:val="18"/>
              <w:szCs w:val="18"/>
            </w:rPr>
            <w:id w:val="-19997204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4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53B71520" w14:textId="77777777" w:rsidR="009D7E61" w:rsidRPr="00053E8E" w:rsidRDefault="009D7E61" w:rsidP="001846BB">
                <w:pPr>
                  <w:pStyle w:val="Lijstalinea"/>
                  <w:ind w:left="0"/>
                  <w:rPr>
                    <w:b/>
                    <w:bCs/>
                    <w:color w:val="FF6000"/>
                    <w:sz w:val="18"/>
                    <w:szCs w:val="18"/>
                    <w:lang w:val="nl-NL"/>
                  </w:rPr>
                </w:pPr>
                <w:r w:rsidRPr="00053E8E">
                  <w:rPr>
                    <w:rFonts w:ascii="MS Gothic" w:eastAsia="MS Gothic" w:hAnsi="MS Gothic" w:hint="eastAsia"/>
                    <w:b/>
                    <w:bCs/>
                    <w:color w:val="FF6000"/>
                    <w:sz w:val="18"/>
                    <w:szCs w:val="18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color w:val="FF6000"/>
              <w:sz w:val="18"/>
              <w:szCs w:val="18"/>
            </w:rPr>
            <w:id w:val="4433503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5" w:type="dxa"/>
                <w:tcBorders>
                  <w:top w:val="single" w:sz="4" w:space="0" w:color="auto"/>
                  <w:left w:val="single" w:sz="4" w:space="0" w:color="auto"/>
                </w:tcBorders>
              </w:tcPr>
              <w:p w14:paraId="31B25A3F" w14:textId="77777777" w:rsidR="009D7E61" w:rsidRPr="00053E8E" w:rsidRDefault="009D7E61" w:rsidP="001846BB">
                <w:pPr>
                  <w:pStyle w:val="Lijstalinea"/>
                  <w:ind w:left="0"/>
                  <w:rPr>
                    <w:b/>
                    <w:bCs/>
                    <w:color w:val="FF6000"/>
                    <w:sz w:val="18"/>
                    <w:szCs w:val="18"/>
                    <w:lang w:val="nl-NL"/>
                  </w:rPr>
                </w:pPr>
                <w:r w:rsidRPr="00053E8E">
                  <w:rPr>
                    <w:rFonts w:ascii="MS Gothic" w:eastAsia="MS Gothic" w:hAnsi="MS Gothic" w:hint="eastAsia"/>
                    <w:b/>
                    <w:bCs/>
                    <w:color w:val="FF6000"/>
                    <w:sz w:val="18"/>
                    <w:szCs w:val="18"/>
                    <w:lang w:val="nl-NL"/>
                  </w:rPr>
                  <w:t>☐</w:t>
                </w:r>
              </w:p>
            </w:tc>
          </w:sdtContent>
        </w:sdt>
      </w:tr>
    </w:tbl>
    <w:p w14:paraId="07A0A582" w14:textId="77777777" w:rsidR="009D7E61" w:rsidRPr="009D7E61" w:rsidRDefault="009D7E61" w:rsidP="009D7E61">
      <w:pPr>
        <w:pStyle w:val="Lijstalinea"/>
        <w:rPr>
          <w:b/>
          <w:bCs/>
          <w:sz w:val="18"/>
          <w:szCs w:val="18"/>
        </w:rPr>
      </w:pPr>
    </w:p>
    <w:p w14:paraId="3262F7CE" w14:textId="610A0D75" w:rsidR="00204B94" w:rsidRDefault="008B17FC" w:rsidP="009D7E61">
      <w:pPr>
        <w:pStyle w:val="Lijstalinea"/>
        <w:numPr>
          <w:ilvl w:val="0"/>
          <w:numId w:val="11"/>
        </w:num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Als er sprake was van beledigingen en/of bedreigingen: Ge</w:t>
      </w:r>
      <w:r w:rsidR="00204B94">
        <w:rPr>
          <w:b/>
          <w:bCs/>
          <w:sz w:val="18"/>
          <w:szCs w:val="18"/>
        </w:rPr>
        <w:t>ef</w:t>
      </w:r>
      <w:r>
        <w:rPr>
          <w:b/>
          <w:bCs/>
          <w:sz w:val="18"/>
          <w:szCs w:val="18"/>
        </w:rPr>
        <w:t xml:space="preserve"> </w:t>
      </w:r>
      <w:r w:rsidR="00204B94">
        <w:rPr>
          <w:b/>
          <w:bCs/>
          <w:sz w:val="18"/>
          <w:szCs w:val="18"/>
        </w:rPr>
        <w:t xml:space="preserve">hieronder aan welke beledigingen en/of bedreigingen er zijn geuit. </w:t>
      </w:r>
    </w:p>
    <w:p w14:paraId="56FB8A14" w14:textId="76D70836" w:rsidR="009D7E61" w:rsidRPr="00204B94" w:rsidRDefault="00204B94" w:rsidP="00204B94">
      <w:pPr>
        <w:pStyle w:val="Lijstalinea"/>
        <w:rPr>
          <w:i/>
          <w:iCs/>
          <w:sz w:val="18"/>
          <w:szCs w:val="18"/>
        </w:rPr>
      </w:pPr>
      <w:r w:rsidRPr="00204B94">
        <w:rPr>
          <w:i/>
          <w:iCs/>
          <w:sz w:val="18"/>
          <w:szCs w:val="18"/>
        </w:rPr>
        <w:t xml:space="preserve">Graag de exacte woorden opschrijven. </w:t>
      </w:r>
    </w:p>
    <w:p w14:paraId="745D35CA" w14:textId="3FED15ED" w:rsidR="009D7E61" w:rsidRDefault="00000000" w:rsidP="00106A2F">
      <w:pPr>
        <w:pStyle w:val="Lijstalinea"/>
        <w:tabs>
          <w:tab w:val="left" w:pos="7692"/>
        </w:tabs>
        <w:rPr>
          <w:b/>
          <w:bCs/>
          <w:sz w:val="18"/>
          <w:szCs w:val="18"/>
        </w:rPr>
      </w:pPr>
      <w:sdt>
        <w:sdtPr>
          <w:rPr>
            <w:rStyle w:val="Invoertekst"/>
          </w:rPr>
          <w:id w:val="-733088557"/>
          <w:lock w:val="sdtLocked"/>
          <w:placeholder>
            <w:docPart w:val="D46E43CF65A14C4D927D24605FD7215B"/>
          </w:placeholder>
          <w:showingPlcHdr/>
        </w:sdtPr>
        <w:sdtEndPr>
          <w:rPr>
            <w:rStyle w:val="Standaardalinea-lettertype"/>
            <w:b/>
            <w:bCs/>
            <w:color w:val="auto"/>
            <w:sz w:val="22"/>
            <w:szCs w:val="18"/>
          </w:rPr>
        </w:sdtEndPr>
        <w:sdtContent>
          <w:r w:rsidR="009D7E61" w:rsidRPr="00053E8E">
            <w:rPr>
              <w:rStyle w:val="Tekstvantijdelijkeaanduiding"/>
              <w:color w:val="FF6000"/>
              <w:sz w:val="18"/>
              <w:szCs w:val="18"/>
            </w:rPr>
            <w:t>Klik of tik om tekst in te voeren.</w:t>
          </w:r>
        </w:sdtContent>
      </w:sdt>
      <w:r w:rsidR="00106A2F">
        <w:rPr>
          <w:b/>
          <w:bCs/>
          <w:sz w:val="18"/>
          <w:szCs w:val="18"/>
        </w:rPr>
        <w:tab/>
      </w:r>
    </w:p>
    <w:p w14:paraId="53F8BCCB" w14:textId="5873FCD0" w:rsidR="005D57FC" w:rsidRDefault="005D57FC">
      <w:pPr>
        <w:spacing w:line="259" w:lineRule="auto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br w:type="page"/>
      </w:r>
    </w:p>
    <w:p w14:paraId="74B6A4CE" w14:textId="77777777" w:rsidR="009D7E61" w:rsidRDefault="009D7E61" w:rsidP="009D7E61">
      <w:pPr>
        <w:pStyle w:val="Lijstalinea"/>
        <w:rPr>
          <w:b/>
          <w:bCs/>
          <w:sz w:val="18"/>
          <w:szCs w:val="18"/>
        </w:rPr>
      </w:pPr>
    </w:p>
    <w:p w14:paraId="3F138C6B" w14:textId="4A0526BB" w:rsidR="009D7E61" w:rsidRDefault="009D7E61" w:rsidP="009D7E61">
      <w:pPr>
        <w:pStyle w:val="Lijstalinea"/>
        <w:numPr>
          <w:ilvl w:val="0"/>
          <w:numId w:val="11"/>
        </w:num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Heeft er iemand letsel opgelopen? </w:t>
      </w:r>
      <w:r>
        <w:rPr>
          <w:b/>
          <w:bCs/>
          <w:sz w:val="18"/>
          <w:szCs w:val="18"/>
        </w:rPr>
        <w:tab/>
      </w:r>
      <w:sdt>
        <w:sdtPr>
          <w:rPr>
            <w:rStyle w:val="Invoertekst"/>
          </w:rPr>
          <w:id w:val="614333360"/>
          <w:lock w:val="sdtLocked"/>
          <w:placeholder>
            <w:docPart w:val="AC8F3CBA1DCE40048962374FC778F698"/>
          </w:placeholder>
          <w:showingPlcHdr/>
          <w:dropDownList>
            <w:listItem w:value="Kies een item."/>
            <w:listItem w:displayText="ja" w:value="ja"/>
            <w:listItem w:displayText="nee" w:value="nee"/>
          </w:dropDownList>
        </w:sdtPr>
        <w:sdtEndPr>
          <w:rPr>
            <w:rStyle w:val="Standaardalinea-lettertype"/>
            <w:b/>
            <w:bCs/>
            <w:color w:val="auto"/>
            <w:sz w:val="22"/>
            <w:szCs w:val="18"/>
          </w:rPr>
        </w:sdtEndPr>
        <w:sdtContent>
          <w:r w:rsidR="008B17FC" w:rsidRPr="008B17FC">
            <w:rPr>
              <w:color w:val="FF6000"/>
              <w:sz w:val="18"/>
              <w:szCs w:val="18"/>
            </w:rPr>
            <w:t>Kies ja of nee.</w:t>
          </w:r>
        </w:sdtContent>
      </w:sdt>
    </w:p>
    <w:p w14:paraId="10C11656" w14:textId="77777777" w:rsidR="009D7E61" w:rsidRDefault="009D7E61" w:rsidP="009D7E61">
      <w:pPr>
        <w:pStyle w:val="Lijstalinea"/>
        <w:rPr>
          <w:b/>
          <w:bCs/>
          <w:sz w:val="18"/>
          <w:szCs w:val="18"/>
        </w:rPr>
      </w:pPr>
    </w:p>
    <w:p w14:paraId="3631D996" w14:textId="715D85D0" w:rsidR="009D7E61" w:rsidRDefault="00204B94" w:rsidP="00204B94">
      <w:pPr>
        <w:pStyle w:val="Lijstalinea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Zo ja, wie van </w:t>
      </w:r>
      <w:r w:rsidR="00995D73">
        <w:rPr>
          <w:b/>
          <w:bCs/>
          <w:sz w:val="18"/>
          <w:szCs w:val="18"/>
        </w:rPr>
        <w:t>de</w:t>
      </w:r>
      <w:r>
        <w:rPr>
          <w:b/>
          <w:bCs/>
          <w:sz w:val="18"/>
          <w:szCs w:val="18"/>
        </w:rPr>
        <w:t xml:space="preserve"> vereniging liep er letsel op en welk letsel? Geef ook aan of diegene is behandeld door </w:t>
      </w:r>
      <w:r w:rsidR="00D141B8">
        <w:rPr>
          <w:b/>
          <w:bCs/>
          <w:sz w:val="18"/>
          <w:szCs w:val="18"/>
        </w:rPr>
        <w:t>een</w:t>
      </w:r>
      <w:r>
        <w:rPr>
          <w:b/>
          <w:bCs/>
          <w:sz w:val="18"/>
          <w:szCs w:val="18"/>
        </w:rPr>
        <w:t xml:space="preserve"> huisarts of in het ziekenhuis</w:t>
      </w:r>
      <w:r w:rsidR="000564F5">
        <w:rPr>
          <w:rStyle w:val="Voetnootmarkering"/>
          <w:b/>
          <w:bCs/>
          <w:sz w:val="18"/>
          <w:szCs w:val="18"/>
        </w:rPr>
        <w:footnoteReference w:id="1"/>
      </w:r>
      <w:r>
        <w:rPr>
          <w:b/>
          <w:bCs/>
          <w:sz w:val="18"/>
          <w:szCs w:val="18"/>
        </w:rPr>
        <w:t>.</w:t>
      </w:r>
    </w:p>
    <w:p w14:paraId="1D5EFE51" w14:textId="77777777" w:rsidR="00204B94" w:rsidRDefault="00204B94" w:rsidP="00204B94">
      <w:pPr>
        <w:pStyle w:val="Lijstalinea"/>
        <w:rPr>
          <w:b/>
          <w:bCs/>
          <w:sz w:val="18"/>
          <w:szCs w:val="18"/>
        </w:rPr>
      </w:pPr>
    </w:p>
    <w:tbl>
      <w:tblPr>
        <w:tblStyle w:val="Tabel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4394"/>
        <w:gridCol w:w="1809"/>
      </w:tblGrid>
      <w:tr w:rsidR="00204B94" w:rsidRPr="00204B94" w14:paraId="1C6E93C4" w14:textId="77777777" w:rsidTr="00664BB5">
        <w:tc>
          <w:tcPr>
            <w:tcW w:w="3544" w:type="dxa"/>
          </w:tcPr>
          <w:p w14:paraId="3600A7D3" w14:textId="56E7FEA5" w:rsidR="00204B94" w:rsidRPr="00204B94" w:rsidRDefault="00204B94" w:rsidP="00FE5ABD">
            <w:pPr>
              <w:pStyle w:val="Lijstalinea"/>
              <w:ind w:left="11"/>
              <w:rPr>
                <w:b/>
                <w:bCs/>
                <w:sz w:val="18"/>
                <w:szCs w:val="18"/>
              </w:rPr>
            </w:pPr>
            <w:r w:rsidRPr="00204B94">
              <w:rPr>
                <w:b/>
                <w:bCs/>
                <w:sz w:val="18"/>
                <w:szCs w:val="18"/>
              </w:rPr>
              <w:t>Naam</w:t>
            </w:r>
          </w:p>
        </w:tc>
        <w:tc>
          <w:tcPr>
            <w:tcW w:w="4394" w:type="dxa"/>
          </w:tcPr>
          <w:p w14:paraId="523313C1" w14:textId="3163CD16" w:rsidR="00204B94" w:rsidRPr="00204B94" w:rsidRDefault="00204B94" w:rsidP="00204B94">
            <w:pPr>
              <w:pStyle w:val="Lijstalinea"/>
              <w:ind w:left="0"/>
              <w:rPr>
                <w:b/>
                <w:bCs/>
                <w:sz w:val="18"/>
                <w:szCs w:val="18"/>
              </w:rPr>
            </w:pPr>
            <w:r w:rsidRPr="00204B94">
              <w:rPr>
                <w:b/>
                <w:bCs/>
                <w:sz w:val="18"/>
                <w:szCs w:val="18"/>
              </w:rPr>
              <w:t>Letsel</w:t>
            </w:r>
          </w:p>
        </w:tc>
        <w:tc>
          <w:tcPr>
            <w:tcW w:w="1809" w:type="dxa"/>
          </w:tcPr>
          <w:p w14:paraId="6FC46818" w14:textId="77777777" w:rsidR="00204B94" w:rsidRDefault="00204B94" w:rsidP="00204B94">
            <w:pPr>
              <w:pStyle w:val="Lijstalinea"/>
              <w:ind w:left="0"/>
              <w:rPr>
                <w:b/>
                <w:bCs/>
                <w:sz w:val="18"/>
                <w:szCs w:val="18"/>
                <w:lang w:val="nl-NL"/>
              </w:rPr>
            </w:pPr>
            <w:r w:rsidRPr="00204B94">
              <w:rPr>
                <w:b/>
                <w:bCs/>
                <w:sz w:val="18"/>
                <w:szCs w:val="18"/>
                <w:lang w:val="nl-NL"/>
              </w:rPr>
              <w:t>Behandeld door huisarts of in ziekenhuis</w:t>
            </w:r>
          </w:p>
          <w:p w14:paraId="0C89C59B" w14:textId="5C38227C" w:rsidR="006E72C1" w:rsidRPr="00204B94" w:rsidRDefault="006E72C1" w:rsidP="00204B94">
            <w:pPr>
              <w:pStyle w:val="Lijstalinea"/>
              <w:ind w:left="0"/>
              <w:rPr>
                <w:b/>
                <w:bCs/>
                <w:sz w:val="18"/>
                <w:szCs w:val="18"/>
                <w:lang w:val="nl-NL"/>
              </w:rPr>
            </w:pPr>
          </w:p>
        </w:tc>
      </w:tr>
      <w:tr w:rsidR="00204B94" w:rsidRPr="00204B94" w14:paraId="21183F1E" w14:textId="77777777" w:rsidTr="00E20DC6">
        <w:sdt>
          <w:sdtPr>
            <w:rPr>
              <w:rStyle w:val="Invoertekst"/>
            </w:rPr>
            <w:id w:val="1825318695"/>
            <w:lock w:val="sdtLocked"/>
            <w:placeholder>
              <w:docPart w:val="B4A373FDC4374D5286F768734DFC855B"/>
            </w:placeholder>
            <w:showingPlcHdr/>
            <w:text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3544" w:type="dxa"/>
                <w:tcBorders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5927927B" w14:textId="74457032" w:rsidR="00204B94" w:rsidRPr="00204B94" w:rsidRDefault="001859A8" w:rsidP="00E20DC6">
                <w:pPr>
                  <w:pStyle w:val="Lijstalinea"/>
                  <w:ind w:left="0"/>
                  <w:rPr>
                    <w:b/>
                    <w:bCs/>
                    <w:sz w:val="18"/>
                    <w:szCs w:val="18"/>
                    <w:lang w:val="nl-NL"/>
                  </w:rPr>
                </w:pPr>
                <w:r w:rsidRPr="001859A8">
                  <w:rPr>
                    <w:rStyle w:val="Tekstvantijdelijkeaanduiding"/>
                    <w:color w:val="FF6000"/>
                    <w:sz w:val="18"/>
                    <w:szCs w:val="18"/>
                  </w:rPr>
                  <w:t>Naam</w:t>
                </w:r>
                <w:r w:rsidR="00204B94" w:rsidRPr="001859A8">
                  <w:rPr>
                    <w:rStyle w:val="Tekstvantijdelijkeaanduiding"/>
                    <w:color w:val="FF6000"/>
                    <w:sz w:val="18"/>
                    <w:szCs w:val="18"/>
                    <w:lang w:val="nl-NL"/>
                  </w:rPr>
                  <w:t>.</w:t>
                </w:r>
              </w:p>
            </w:tc>
          </w:sdtContent>
        </w:sdt>
        <w:sdt>
          <w:sdtPr>
            <w:rPr>
              <w:rStyle w:val="Invoertekst"/>
            </w:rPr>
            <w:id w:val="1740130221"/>
            <w:lock w:val="sdtLocked"/>
            <w:placeholder>
              <w:docPart w:val="8A405A72C6614715BD2B79E13389CF89"/>
            </w:placeholder>
            <w:showingPlcHdr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4394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5E2B4F13" w14:textId="0D7E3940" w:rsidR="00204B94" w:rsidRPr="00204B94" w:rsidRDefault="00204B94" w:rsidP="00E20DC6">
                <w:pPr>
                  <w:pStyle w:val="Lijstalinea"/>
                  <w:ind w:left="0"/>
                  <w:rPr>
                    <w:b/>
                    <w:bCs/>
                    <w:sz w:val="18"/>
                    <w:szCs w:val="18"/>
                    <w:lang w:val="nl-NL"/>
                  </w:rPr>
                </w:pPr>
                <w:r w:rsidRPr="00B64A2F">
                  <w:rPr>
                    <w:rStyle w:val="Tekstvantijdelijkeaanduiding"/>
                    <w:color w:val="FF6000"/>
                    <w:sz w:val="18"/>
                    <w:szCs w:val="18"/>
                    <w:lang w:val="nl-NL"/>
                  </w:rPr>
                  <w:t>Klik of tik om tekst in te voeren.</w:t>
                </w:r>
              </w:p>
            </w:tc>
          </w:sdtContent>
        </w:sdt>
        <w:sdt>
          <w:sdtPr>
            <w:rPr>
              <w:rStyle w:val="Invoertekst"/>
            </w:rPr>
            <w:id w:val="-1664080522"/>
            <w:lock w:val="sdtLocked"/>
            <w:placeholder>
              <w:docPart w:val="97DEE915828D477698DE8FDDA54ACC25"/>
            </w:placeholder>
            <w:showingPlcHdr/>
            <w:dropDownList>
              <w:listItem w:value="Kies een item."/>
              <w:listItem w:displayText="ja" w:value="ja"/>
              <w:listItem w:displayText="nee" w:value="nee"/>
            </w:dropDownList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1809" w:type="dxa"/>
                <w:tcBorders>
                  <w:left w:val="single" w:sz="4" w:space="0" w:color="auto"/>
                  <w:bottom w:val="single" w:sz="4" w:space="0" w:color="auto"/>
                </w:tcBorders>
                <w:vAlign w:val="bottom"/>
              </w:tcPr>
              <w:p w14:paraId="3E85764D" w14:textId="6134743C" w:rsidR="00204B94" w:rsidRPr="00204B94" w:rsidRDefault="00DE6606" w:rsidP="00E20DC6">
                <w:pPr>
                  <w:pStyle w:val="Lijstalinea"/>
                  <w:ind w:left="0"/>
                  <w:rPr>
                    <w:b/>
                    <w:bCs/>
                    <w:sz w:val="18"/>
                    <w:szCs w:val="18"/>
                    <w:lang w:val="nl-NL"/>
                  </w:rPr>
                </w:pPr>
                <w:r w:rsidRPr="00DE6606">
                  <w:rPr>
                    <w:color w:val="FF6000"/>
                    <w:sz w:val="18"/>
                    <w:szCs w:val="18"/>
                    <w:lang w:val="nl-NL"/>
                  </w:rPr>
                  <w:t>Kies ja of nee.</w:t>
                </w:r>
              </w:p>
            </w:tc>
          </w:sdtContent>
        </w:sdt>
      </w:tr>
      <w:tr w:rsidR="002B3696" w:rsidRPr="00204B94" w14:paraId="1AFE703B" w14:textId="77777777" w:rsidTr="00E20DC6">
        <w:sdt>
          <w:sdtPr>
            <w:rPr>
              <w:rStyle w:val="Invoertekst"/>
            </w:rPr>
            <w:id w:val="-419484082"/>
            <w:lock w:val="sdtLocked"/>
            <w:placeholder>
              <w:docPart w:val="1DB8D98FA36A4228922A405846BF601B"/>
            </w:placeholder>
            <w:showingPlcHdr/>
            <w:text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3544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3A3A1EE4" w14:textId="2EA1B31E" w:rsidR="002B3696" w:rsidRPr="00204B94" w:rsidRDefault="002B3696" w:rsidP="00E20DC6">
                <w:pPr>
                  <w:pStyle w:val="Lijstalinea"/>
                  <w:ind w:left="0"/>
                  <w:rPr>
                    <w:b/>
                    <w:bCs/>
                    <w:sz w:val="18"/>
                    <w:szCs w:val="18"/>
                    <w:lang w:val="nl-NL"/>
                  </w:rPr>
                </w:pPr>
                <w:r w:rsidRPr="001859A8">
                  <w:rPr>
                    <w:rStyle w:val="Tekstvantijdelijkeaanduiding"/>
                    <w:color w:val="FF6000"/>
                    <w:sz w:val="18"/>
                    <w:szCs w:val="18"/>
                  </w:rPr>
                  <w:t>Naam</w:t>
                </w:r>
                <w:r w:rsidRPr="001859A8">
                  <w:rPr>
                    <w:rStyle w:val="Tekstvantijdelijkeaanduiding"/>
                    <w:color w:val="FF6000"/>
                    <w:sz w:val="18"/>
                    <w:szCs w:val="18"/>
                    <w:lang w:val="nl-NL"/>
                  </w:rPr>
                  <w:t>.</w:t>
                </w:r>
              </w:p>
            </w:tc>
          </w:sdtContent>
        </w:sdt>
        <w:sdt>
          <w:sdtPr>
            <w:rPr>
              <w:rStyle w:val="Invoertekst"/>
            </w:rPr>
            <w:id w:val="-1526476079"/>
            <w:lock w:val="sdtLocked"/>
            <w:placeholder>
              <w:docPart w:val="F381A1A8632F48EF9392316FC504B4B8"/>
            </w:placeholder>
            <w:showingPlcHdr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439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62BFE51F" w14:textId="0A08B50D" w:rsidR="002B3696" w:rsidRPr="00204B94" w:rsidRDefault="002B3696" w:rsidP="00E20DC6">
                <w:pPr>
                  <w:pStyle w:val="Lijstalinea"/>
                  <w:ind w:left="0"/>
                  <w:rPr>
                    <w:b/>
                    <w:bCs/>
                    <w:sz w:val="18"/>
                    <w:szCs w:val="18"/>
                    <w:lang w:val="nl-NL"/>
                  </w:rPr>
                </w:pPr>
                <w:r w:rsidRPr="00B64A2F">
                  <w:rPr>
                    <w:rStyle w:val="Tekstvantijdelijkeaanduiding"/>
                    <w:color w:val="FF6000"/>
                    <w:sz w:val="18"/>
                    <w:szCs w:val="18"/>
                    <w:lang w:val="nl-NL"/>
                  </w:rPr>
                  <w:t>Klik of tik om tekst in te voeren.</w:t>
                </w:r>
              </w:p>
            </w:tc>
          </w:sdtContent>
        </w:sdt>
        <w:sdt>
          <w:sdtPr>
            <w:rPr>
              <w:rStyle w:val="Invoertekst"/>
            </w:rPr>
            <w:id w:val="270211032"/>
            <w:lock w:val="sdtLocked"/>
            <w:placeholder>
              <w:docPart w:val="C00359B4DD614F688584D6FC1701E02A"/>
            </w:placeholder>
            <w:showingPlcHdr/>
            <w:dropDownList>
              <w:listItem w:value="Kies een item."/>
              <w:listItem w:displayText="ja" w:value="ja"/>
              <w:listItem w:displayText="nee" w:value="nee"/>
            </w:dropDownList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18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bottom"/>
              </w:tcPr>
              <w:p w14:paraId="76C5BD5C" w14:textId="48AE4A69" w:rsidR="002B3696" w:rsidRPr="00204B94" w:rsidRDefault="002B3696" w:rsidP="00E20DC6">
                <w:pPr>
                  <w:pStyle w:val="Lijstalinea"/>
                  <w:ind w:left="0"/>
                  <w:rPr>
                    <w:b/>
                    <w:bCs/>
                    <w:sz w:val="18"/>
                    <w:szCs w:val="18"/>
                    <w:lang w:val="nl-NL"/>
                  </w:rPr>
                </w:pPr>
                <w:r w:rsidRPr="00DE6606">
                  <w:rPr>
                    <w:color w:val="FF6000"/>
                    <w:sz w:val="18"/>
                    <w:szCs w:val="18"/>
                    <w:lang w:val="nl-NL"/>
                  </w:rPr>
                  <w:t>Kies ja of nee.</w:t>
                </w:r>
              </w:p>
            </w:tc>
          </w:sdtContent>
        </w:sdt>
      </w:tr>
      <w:tr w:rsidR="002B3696" w:rsidRPr="00204B94" w14:paraId="5D5FA7B7" w14:textId="77777777" w:rsidTr="00E20DC6">
        <w:sdt>
          <w:sdtPr>
            <w:rPr>
              <w:rStyle w:val="Invoertekst"/>
            </w:rPr>
            <w:id w:val="1999303397"/>
            <w:lock w:val="sdtLocked"/>
            <w:placeholder>
              <w:docPart w:val="6FCD8AB964C648C1B217293D349E8249"/>
            </w:placeholder>
            <w:showingPlcHdr/>
            <w:text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3544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2E243A03" w14:textId="1CD2A960" w:rsidR="002B3696" w:rsidRPr="00204B94" w:rsidRDefault="002B3696" w:rsidP="00E20DC6">
                <w:pPr>
                  <w:pStyle w:val="Lijstalinea"/>
                  <w:ind w:left="0"/>
                  <w:rPr>
                    <w:b/>
                    <w:bCs/>
                    <w:sz w:val="18"/>
                    <w:szCs w:val="18"/>
                    <w:lang w:val="nl-NL"/>
                  </w:rPr>
                </w:pPr>
                <w:r w:rsidRPr="001859A8">
                  <w:rPr>
                    <w:rStyle w:val="Tekstvantijdelijkeaanduiding"/>
                    <w:color w:val="FF6000"/>
                    <w:sz w:val="18"/>
                    <w:szCs w:val="18"/>
                  </w:rPr>
                  <w:t>Naam</w:t>
                </w:r>
                <w:r w:rsidRPr="001859A8">
                  <w:rPr>
                    <w:rStyle w:val="Tekstvantijdelijkeaanduiding"/>
                    <w:color w:val="FF6000"/>
                    <w:sz w:val="18"/>
                    <w:szCs w:val="18"/>
                    <w:lang w:val="nl-NL"/>
                  </w:rPr>
                  <w:t>.</w:t>
                </w:r>
              </w:p>
            </w:tc>
          </w:sdtContent>
        </w:sdt>
        <w:sdt>
          <w:sdtPr>
            <w:rPr>
              <w:rStyle w:val="Invoertekst"/>
            </w:rPr>
            <w:id w:val="-1726288759"/>
            <w:lock w:val="sdtLocked"/>
            <w:placeholder>
              <w:docPart w:val="5980A27572B24497ABB3DB95077C068C"/>
            </w:placeholder>
            <w:showingPlcHdr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439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3ED24FDE" w14:textId="4E94420B" w:rsidR="002B3696" w:rsidRPr="00204B94" w:rsidRDefault="002B3696" w:rsidP="00E20DC6">
                <w:pPr>
                  <w:pStyle w:val="Lijstalinea"/>
                  <w:ind w:left="0"/>
                  <w:rPr>
                    <w:b/>
                    <w:bCs/>
                    <w:sz w:val="18"/>
                    <w:szCs w:val="18"/>
                    <w:lang w:val="nl-NL"/>
                  </w:rPr>
                </w:pPr>
                <w:r w:rsidRPr="00B64A2F">
                  <w:rPr>
                    <w:rStyle w:val="Tekstvantijdelijkeaanduiding"/>
                    <w:color w:val="FF6000"/>
                    <w:sz w:val="18"/>
                    <w:szCs w:val="18"/>
                    <w:lang w:val="nl-NL"/>
                  </w:rPr>
                  <w:t>Klik of tik om tekst in te voeren.</w:t>
                </w:r>
              </w:p>
            </w:tc>
          </w:sdtContent>
        </w:sdt>
        <w:sdt>
          <w:sdtPr>
            <w:rPr>
              <w:rStyle w:val="Invoertekst"/>
            </w:rPr>
            <w:id w:val="-1021711443"/>
            <w:lock w:val="sdtLocked"/>
            <w:placeholder>
              <w:docPart w:val="148EB353B5B44B9C9B463A596DA87876"/>
            </w:placeholder>
            <w:showingPlcHdr/>
            <w:dropDownList>
              <w:listItem w:value="Kies een item."/>
              <w:listItem w:displayText="ja" w:value="ja"/>
              <w:listItem w:displayText="nee" w:value="nee"/>
            </w:dropDownList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18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bottom"/>
              </w:tcPr>
              <w:p w14:paraId="254EDC21" w14:textId="6A52F069" w:rsidR="002B3696" w:rsidRPr="00204B94" w:rsidRDefault="002B3696" w:rsidP="00E20DC6">
                <w:pPr>
                  <w:pStyle w:val="Lijstalinea"/>
                  <w:ind w:left="0"/>
                  <w:rPr>
                    <w:b/>
                    <w:bCs/>
                    <w:sz w:val="18"/>
                    <w:szCs w:val="18"/>
                    <w:lang w:val="nl-NL"/>
                  </w:rPr>
                </w:pPr>
                <w:r w:rsidRPr="00DE6606">
                  <w:rPr>
                    <w:color w:val="FF6000"/>
                    <w:sz w:val="18"/>
                    <w:szCs w:val="18"/>
                    <w:lang w:val="nl-NL"/>
                  </w:rPr>
                  <w:t>Kies ja of nee.</w:t>
                </w:r>
              </w:p>
            </w:tc>
          </w:sdtContent>
        </w:sdt>
      </w:tr>
      <w:tr w:rsidR="002B3696" w:rsidRPr="00204B94" w14:paraId="11DACE85" w14:textId="77777777" w:rsidTr="00E20DC6">
        <w:sdt>
          <w:sdtPr>
            <w:rPr>
              <w:rStyle w:val="Invoertekst"/>
            </w:rPr>
            <w:id w:val="1590892930"/>
            <w:lock w:val="sdtLocked"/>
            <w:placeholder>
              <w:docPart w:val="42EE3B2DD1984AB88FE77984F7589358"/>
            </w:placeholder>
            <w:showingPlcHdr/>
            <w:text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3544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39B20D7E" w14:textId="482C67E5" w:rsidR="002B3696" w:rsidRPr="00204B94" w:rsidRDefault="002B3696" w:rsidP="00E20DC6">
                <w:pPr>
                  <w:pStyle w:val="Lijstalinea"/>
                  <w:ind w:left="0"/>
                  <w:rPr>
                    <w:b/>
                    <w:bCs/>
                    <w:sz w:val="18"/>
                    <w:szCs w:val="18"/>
                    <w:lang w:val="nl-NL"/>
                  </w:rPr>
                </w:pPr>
                <w:r w:rsidRPr="001859A8">
                  <w:rPr>
                    <w:rStyle w:val="Tekstvantijdelijkeaanduiding"/>
                    <w:color w:val="FF6000"/>
                    <w:sz w:val="18"/>
                    <w:szCs w:val="18"/>
                  </w:rPr>
                  <w:t>Naam</w:t>
                </w:r>
                <w:r w:rsidRPr="001859A8">
                  <w:rPr>
                    <w:rStyle w:val="Tekstvantijdelijkeaanduiding"/>
                    <w:color w:val="FF6000"/>
                    <w:sz w:val="18"/>
                    <w:szCs w:val="18"/>
                    <w:lang w:val="nl-NL"/>
                  </w:rPr>
                  <w:t>.</w:t>
                </w:r>
              </w:p>
            </w:tc>
          </w:sdtContent>
        </w:sdt>
        <w:sdt>
          <w:sdtPr>
            <w:rPr>
              <w:rStyle w:val="Invoertekst"/>
            </w:rPr>
            <w:id w:val="-446395301"/>
            <w:lock w:val="sdtLocked"/>
            <w:placeholder>
              <w:docPart w:val="D884123BBD034FBDA60056C85E01E392"/>
            </w:placeholder>
            <w:showingPlcHdr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439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7EBC77D5" w14:textId="22BB4905" w:rsidR="002B3696" w:rsidRPr="00204B94" w:rsidRDefault="002B3696" w:rsidP="00E20DC6">
                <w:pPr>
                  <w:pStyle w:val="Lijstalinea"/>
                  <w:ind w:left="0"/>
                  <w:rPr>
                    <w:b/>
                    <w:bCs/>
                    <w:sz w:val="18"/>
                    <w:szCs w:val="18"/>
                    <w:lang w:val="nl-NL"/>
                  </w:rPr>
                </w:pPr>
                <w:r w:rsidRPr="00B64A2F">
                  <w:rPr>
                    <w:rStyle w:val="Tekstvantijdelijkeaanduiding"/>
                    <w:color w:val="FF6000"/>
                    <w:sz w:val="18"/>
                    <w:szCs w:val="18"/>
                    <w:lang w:val="nl-NL"/>
                  </w:rPr>
                  <w:t>Klik of tik om tekst in te voeren.</w:t>
                </w:r>
              </w:p>
            </w:tc>
          </w:sdtContent>
        </w:sdt>
        <w:sdt>
          <w:sdtPr>
            <w:rPr>
              <w:rStyle w:val="Invoertekst"/>
            </w:rPr>
            <w:id w:val="-277715580"/>
            <w:lock w:val="sdtLocked"/>
            <w:placeholder>
              <w:docPart w:val="7B86C2731002453E945411A5BF468F1C"/>
            </w:placeholder>
            <w:showingPlcHdr/>
            <w:dropDownList>
              <w:listItem w:value="Kies een item."/>
              <w:listItem w:displayText="ja" w:value="ja"/>
              <w:listItem w:displayText="nee" w:value="nee"/>
            </w:dropDownList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18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bottom"/>
              </w:tcPr>
              <w:p w14:paraId="1F4E1726" w14:textId="18C24B31" w:rsidR="002B3696" w:rsidRPr="00204B94" w:rsidRDefault="002B3696" w:rsidP="00E20DC6">
                <w:pPr>
                  <w:pStyle w:val="Lijstalinea"/>
                  <w:ind w:left="0"/>
                  <w:rPr>
                    <w:b/>
                    <w:bCs/>
                    <w:sz w:val="18"/>
                    <w:szCs w:val="18"/>
                    <w:lang w:val="nl-NL"/>
                  </w:rPr>
                </w:pPr>
                <w:r w:rsidRPr="00DE6606">
                  <w:rPr>
                    <w:color w:val="FF6000"/>
                    <w:sz w:val="18"/>
                    <w:szCs w:val="18"/>
                    <w:lang w:val="nl-NL"/>
                  </w:rPr>
                  <w:t>Kies ja of nee.</w:t>
                </w:r>
              </w:p>
            </w:tc>
          </w:sdtContent>
        </w:sdt>
      </w:tr>
      <w:tr w:rsidR="002B3696" w:rsidRPr="00204B94" w14:paraId="0FA81997" w14:textId="77777777" w:rsidTr="00E20DC6">
        <w:sdt>
          <w:sdtPr>
            <w:rPr>
              <w:rStyle w:val="Invoertekst"/>
            </w:rPr>
            <w:id w:val="-1959169897"/>
            <w:lock w:val="sdtLocked"/>
            <w:placeholder>
              <w:docPart w:val="B447FA8F155B43F7B6D59A39ACAF15C9"/>
            </w:placeholder>
            <w:showingPlcHdr/>
            <w:text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3544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12318342" w14:textId="3A097FAD" w:rsidR="002B3696" w:rsidRPr="00204B94" w:rsidRDefault="002B3696" w:rsidP="00E20DC6">
                <w:pPr>
                  <w:pStyle w:val="Lijstalinea"/>
                  <w:ind w:left="0"/>
                  <w:rPr>
                    <w:b/>
                    <w:bCs/>
                    <w:sz w:val="18"/>
                    <w:szCs w:val="18"/>
                    <w:lang w:val="nl-NL"/>
                  </w:rPr>
                </w:pPr>
                <w:r w:rsidRPr="001859A8">
                  <w:rPr>
                    <w:rStyle w:val="Tekstvantijdelijkeaanduiding"/>
                    <w:color w:val="FF6000"/>
                    <w:sz w:val="18"/>
                    <w:szCs w:val="18"/>
                  </w:rPr>
                  <w:t>Naam</w:t>
                </w:r>
                <w:r w:rsidRPr="001859A8">
                  <w:rPr>
                    <w:rStyle w:val="Tekstvantijdelijkeaanduiding"/>
                    <w:color w:val="FF6000"/>
                    <w:sz w:val="18"/>
                    <w:szCs w:val="18"/>
                    <w:lang w:val="nl-NL"/>
                  </w:rPr>
                  <w:t>.</w:t>
                </w:r>
              </w:p>
            </w:tc>
          </w:sdtContent>
        </w:sdt>
        <w:sdt>
          <w:sdtPr>
            <w:rPr>
              <w:rStyle w:val="Invoertekst"/>
            </w:rPr>
            <w:id w:val="-1175562527"/>
            <w:lock w:val="sdtLocked"/>
            <w:placeholder>
              <w:docPart w:val="96E0BAC897EF4C17B029AAD6034510D5"/>
            </w:placeholder>
            <w:showingPlcHdr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439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108544A2" w14:textId="4223593A" w:rsidR="002B3696" w:rsidRPr="00204B94" w:rsidRDefault="002B3696" w:rsidP="00E20DC6">
                <w:pPr>
                  <w:pStyle w:val="Lijstalinea"/>
                  <w:ind w:left="0"/>
                  <w:rPr>
                    <w:b/>
                    <w:bCs/>
                    <w:sz w:val="18"/>
                    <w:szCs w:val="18"/>
                    <w:lang w:val="nl-NL"/>
                  </w:rPr>
                </w:pPr>
                <w:r w:rsidRPr="00B64A2F">
                  <w:rPr>
                    <w:rStyle w:val="Tekstvantijdelijkeaanduiding"/>
                    <w:color w:val="FF6000"/>
                    <w:sz w:val="18"/>
                    <w:szCs w:val="18"/>
                    <w:lang w:val="nl-NL"/>
                  </w:rPr>
                  <w:t>Klik of tik om tekst in te voeren.</w:t>
                </w:r>
              </w:p>
            </w:tc>
          </w:sdtContent>
        </w:sdt>
        <w:sdt>
          <w:sdtPr>
            <w:rPr>
              <w:rStyle w:val="Invoertekst"/>
            </w:rPr>
            <w:id w:val="1394622305"/>
            <w:lock w:val="sdtLocked"/>
            <w:placeholder>
              <w:docPart w:val="50F4B6A408C44AA9A0C102B576A0B775"/>
            </w:placeholder>
            <w:showingPlcHdr/>
            <w:dropDownList>
              <w:listItem w:value="Kies een item."/>
              <w:listItem w:displayText="ja" w:value="ja"/>
              <w:listItem w:displayText="nee" w:value="nee"/>
            </w:dropDownList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18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bottom"/>
              </w:tcPr>
              <w:p w14:paraId="63A6C388" w14:textId="4D4E72FC" w:rsidR="002B3696" w:rsidRPr="00204B94" w:rsidRDefault="002B3696" w:rsidP="00E20DC6">
                <w:pPr>
                  <w:pStyle w:val="Lijstalinea"/>
                  <w:ind w:left="0"/>
                  <w:rPr>
                    <w:b/>
                    <w:bCs/>
                    <w:sz w:val="18"/>
                    <w:szCs w:val="18"/>
                    <w:lang w:val="nl-NL"/>
                  </w:rPr>
                </w:pPr>
                <w:r w:rsidRPr="00DE6606">
                  <w:rPr>
                    <w:color w:val="FF6000"/>
                    <w:sz w:val="18"/>
                    <w:szCs w:val="18"/>
                    <w:lang w:val="nl-NL"/>
                  </w:rPr>
                  <w:t>Kies ja of nee.</w:t>
                </w:r>
              </w:p>
            </w:tc>
          </w:sdtContent>
        </w:sdt>
      </w:tr>
      <w:tr w:rsidR="002B3696" w:rsidRPr="00204B94" w14:paraId="182B642F" w14:textId="77777777" w:rsidTr="00E20DC6">
        <w:sdt>
          <w:sdtPr>
            <w:rPr>
              <w:rStyle w:val="Invoertekst"/>
            </w:rPr>
            <w:id w:val="372274932"/>
            <w:lock w:val="sdtLocked"/>
            <w:placeholder>
              <w:docPart w:val="F1EF74AB29A348638420D75190F3A3C1"/>
            </w:placeholder>
            <w:showingPlcHdr/>
            <w:text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3544" w:type="dxa"/>
                <w:tcBorders>
                  <w:top w:val="single" w:sz="4" w:space="0" w:color="auto"/>
                  <w:right w:val="single" w:sz="4" w:space="0" w:color="auto"/>
                </w:tcBorders>
                <w:vAlign w:val="bottom"/>
              </w:tcPr>
              <w:p w14:paraId="6A8B852A" w14:textId="08BF76E1" w:rsidR="002B3696" w:rsidRPr="00204B94" w:rsidRDefault="002B3696" w:rsidP="00E20DC6">
                <w:pPr>
                  <w:pStyle w:val="Lijstalinea"/>
                  <w:ind w:left="0"/>
                  <w:rPr>
                    <w:b/>
                    <w:bCs/>
                    <w:sz w:val="18"/>
                    <w:szCs w:val="18"/>
                  </w:rPr>
                </w:pPr>
                <w:r w:rsidRPr="001859A8">
                  <w:rPr>
                    <w:rStyle w:val="Tekstvantijdelijkeaanduiding"/>
                    <w:color w:val="FF6000"/>
                    <w:sz w:val="18"/>
                    <w:szCs w:val="18"/>
                  </w:rPr>
                  <w:t>Naam</w:t>
                </w:r>
                <w:r w:rsidRPr="001859A8">
                  <w:rPr>
                    <w:rStyle w:val="Tekstvantijdelijkeaanduiding"/>
                    <w:color w:val="FF6000"/>
                    <w:sz w:val="18"/>
                    <w:szCs w:val="18"/>
                    <w:lang w:val="nl-NL"/>
                  </w:rPr>
                  <w:t>.</w:t>
                </w:r>
              </w:p>
            </w:tc>
          </w:sdtContent>
        </w:sdt>
        <w:sdt>
          <w:sdtPr>
            <w:rPr>
              <w:rStyle w:val="Invoertekst"/>
            </w:rPr>
            <w:id w:val="-1098721501"/>
            <w:lock w:val="sdtLocked"/>
            <w:placeholder>
              <w:docPart w:val="A2BB178ADD084DEB9D8CE45B18C1058F"/>
            </w:placeholder>
            <w:showingPlcHdr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4394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bottom"/>
              </w:tcPr>
              <w:p w14:paraId="058084B6" w14:textId="61D264A3" w:rsidR="002B3696" w:rsidRPr="002B3696" w:rsidRDefault="002B3696" w:rsidP="00E20DC6">
                <w:pPr>
                  <w:pStyle w:val="Lijstalinea"/>
                  <w:ind w:left="0"/>
                  <w:rPr>
                    <w:b/>
                    <w:bCs/>
                    <w:sz w:val="18"/>
                    <w:szCs w:val="18"/>
                    <w:lang w:val="nl-NL"/>
                  </w:rPr>
                </w:pPr>
                <w:r w:rsidRPr="00B64A2F">
                  <w:rPr>
                    <w:rStyle w:val="Tekstvantijdelijkeaanduiding"/>
                    <w:color w:val="FF6000"/>
                    <w:sz w:val="18"/>
                    <w:szCs w:val="18"/>
                    <w:lang w:val="nl-NL"/>
                  </w:rPr>
                  <w:t>Klik of tik om tekst in te voeren.</w:t>
                </w:r>
              </w:p>
            </w:tc>
          </w:sdtContent>
        </w:sdt>
        <w:sdt>
          <w:sdtPr>
            <w:rPr>
              <w:rStyle w:val="Invoertekst"/>
            </w:rPr>
            <w:id w:val="-833526628"/>
            <w:lock w:val="sdtLocked"/>
            <w:placeholder>
              <w:docPart w:val="A13DC4EF6CB14FBCABC3F32A2FA0E780"/>
            </w:placeholder>
            <w:showingPlcHdr/>
            <w:dropDownList>
              <w:listItem w:value="Kies een item."/>
              <w:listItem w:displayText="ja" w:value="ja"/>
              <w:listItem w:displayText="nee" w:value="nee"/>
            </w:dropDownList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1809" w:type="dxa"/>
                <w:tcBorders>
                  <w:top w:val="single" w:sz="4" w:space="0" w:color="auto"/>
                  <w:left w:val="single" w:sz="4" w:space="0" w:color="auto"/>
                </w:tcBorders>
                <w:vAlign w:val="bottom"/>
              </w:tcPr>
              <w:p w14:paraId="2E6FF589" w14:textId="0A14B562" w:rsidR="002B3696" w:rsidRPr="00204B94" w:rsidRDefault="002B3696" w:rsidP="00E20DC6">
                <w:pPr>
                  <w:pStyle w:val="Lijstalinea"/>
                  <w:ind w:left="0"/>
                  <w:rPr>
                    <w:b/>
                    <w:bCs/>
                    <w:sz w:val="18"/>
                    <w:szCs w:val="18"/>
                  </w:rPr>
                </w:pPr>
                <w:r w:rsidRPr="00DE6606">
                  <w:rPr>
                    <w:color w:val="FF6000"/>
                    <w:sz w:val="18"/>
                    <w:szCs w:val="18"/>
                    <w:lang w:val="nl-NL"/>
                  </w:rPr>
                  <w:t>Kies ja of nee.</w:t>
                </w:r>
              </w:p>
            </w:tc>
          </w:sdtContent>
        </w:sdt>
      </w:tr>
    </w:tbl>
    <w:p w14:paraId="57876AE8" w14:textId="77777777" w:rsidR="00204B94" w:rsidRDefault="00204B94" w:rsidP="00204B94">
      <w:pPr>
        <w:rPr>
          <w:b/>
          <w:bCs/>
          <w:sz w:val="18"/>
          <w:szCs w:val="18"/>
        </w:rPr>
      </w:pPr>
    </w:p>
    <w:p w14:paraId="44B7BE65" w14:textId="2607CFF8" w:rsidR="00204B94" w:rsidRDefault="00204B94" w:rsidP="00204B94">
      <w:pPr>
        <w:pStyle w:val="Lijstalinea"/>
        <w:numPr>
          <w:ilvl w:val="0"/>
          <w:numId w:val="11"/>
        </w:num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Is er politie aanwezig geweest?</w:t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sdt>
        <w:sdtPr>
          <w:rPr>
            <w:rStyle w:val="Invoertekst"/>
          </w:rPr>
          <w:id w:val="2008946893"/>
          <w:lock w:val="sdtLocked"/>
          <w:placeholder>
            <w:docPart w:val="8586B1E2CFE7404EA9A3E7EB5788F240"/>
          </w:placeholder>
          <w:showingPlcHdr/>
          <w:dropDownList>
            <w:listItem w:value="Kies een item."/>
            <w:listItem w:displayText="ja" w:value="ja"/>
            <w:listItem w:displayText="nee" w:value="nee"/>
          </w:dropDownList>
        </w:sdtPr>
        <w:sdtEndPr>
          <w:rPr>
            <w:rStyle w:val="Standaardalinea-lettertype"/>
            <w:b/>
            <w:bCs/>
            <w:color w:val="auto"/>
            <w:sz w:val="22"/>
            <w:szCs w:val="18"/>
          </w:rPr>
        </w:sdtEndPr>
        <w:sdtContent>
          <w:r w:rsidR="00B64A2F" w:rsidRPr="00B64A2F">
            <w:rPr>
              <w:rStyle w:val="Tekstvantijdelijkeaanduiding"/>
              <w:color w:val="FF6000"/>
              <w:sz w:val="18"/>
              <w:szCs w:val="18"/>
            </w:rPr>
            <w:t>Kies ja of nee.</w:t>
          </w:r>
        </w:sdtContent>
      </w:sdt>
    </w:p>
    <w:p w14:paraId="06DB7037" w14:textId="77777777" w:rsidR="00204B94" w:rsidRDefault="00204B94" w:rsidP="00204B94">
      <w:pPr>
        <w:rPr>
          <w:sz w:val="18"/>
          <w:szCs w:val="18"/>
        </w:rPr>
      </w:pPr>
    </w:p>
    <w:p w14:paraId="0A81572E" w14:textId="251F73EF" w:rsidR="00204B94" w:rsidRDefault="00204B94" w:rsidP="00204B94">
      <w:pPr>
        <w:pStyle w:val="Lijstalinea"/>
        <w:numPr>
          <w:ilvl w:val="0"/>
          <w:numId w:val="11"/>
        </w:num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Is er aangifte gedaan bij de politie?</w:t>
      </w:r>
      <w:r w:rsidR="000801AB">
        <w:rPr>
          <w:rStyle w:val="Voetnootmarkering"/>
          <w:b/>
          <w:bCs/>
          <w:sz w:val="18"/>
          <w:szCs w:val="18"/>
        </w:rPr>
        <w:footnoteReference w:id="2"/>
      </w:r>
      <w:r>
        <w:rPr>
          <w:b/>
          <w:bCs/>
          <w:sz w:val="18"/>
          <w:szCs w:val="18"/>
        </w:rPr>
        <w:tab/>
      </w:r>
      <w:sdt>
        <w:sdtPr>
          <w:rPr>
            <w:rStyle w:val="Invoertekst"/>
          </w:rPr>
          <w:id w:val="501944994"/>
          <w:lock w:val="sdtLocked"/>
          <w:placeholder>
            <w:docPart w:val="7D24129E050D42A6858370CB018AA949"/>
          </w:placeholder>
          <w:showingPlcHdr/>
          <w:dropDownList>
            <w:listItem w:value="Kies een item."/>
            <w:listItem w:displayText="ja" w:value="ja"/>
            <w:listItem w:displayText="nee" w:value="nee"/>
          </w:dropDownList>
        </w:sdtPr>
        <w:sdtEndPr>
          <w:rPr>
            <w:rStyle w:val="Standaardalinea-lettertype"/>
            <w:b/>
            <w:bCs/>
            <w:color w:val="auto"/>
            <w:sz w:val="22"/>
            <w:szCs w:val="18"/>
          </w:rPr>
        </w:sdtEndPr>
        <w:sdtContent>
          <w:r w:rsidR="00C61A73">
            <w:rPr>
              <w:rStyle w:val="Invoertekst"/>
            </w:rPr>
            <w:t>Kies ja of nee.</w:t>
          </w:r>
        </w:sdtContent>
      </w:sdt>
    </w:p>
    <w:p w14:paraId="60EB17CB" w14:textId="77777777" w:rsidR="00204B94" w:rsidRPr="00204B94" w:rsidRDefault="00204B94" w:rsidP="00204B94">
      <w:pPr>
        <w:pStyle w:val="Lijstalinea"/>
        <w:rPr>
          <w:b/>
          <w:bCs/>
          <w:sz w:val="18"/>
          <w:szCs w:val="18"/>
        </w:rPr>
      </w:pPr>
    </w:p>
    <w:p w14:paraId="751495B1" w14:textId="77777777" w:rsidR="00204B94" w:rsidRDefault="00204B94" w:rsidP="00204B94">
      <w:pPr>
        <w:rPr>
          <w:sz w:val="18"/>
          <w:szCs w:val="18"/>
        </w:rPr>
      </w:pPr>
    </w:p>
    <w:p w14:paraId="09B96432" w14:textId="4203C2D4" w:rsidR="00204B94" w:rsidRDefault="00204B94" w:rsidP="00204B94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Namen daders en getuigen</w:t>
      </w:r>
    </w:p>
    <w:p w14:paraId="73CD922D" w14:textId="77777777" w:rsidR="00204B94" w:rsidRDefault="00204B94" w:rsidP="00204B94">
      <w:pPr>
        <w:rPr>
          <w:b/>
          <w:bCs/>
          <w:sz w:val="20"/>
          <w:szCs w:val="2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1843"/>
        <w:gridCol w:w="1417"/>
        <w:gridCol w:w="2943"/>
      </w:tblGrid>
      <w:tr w:rsidR="00543F76" w14:paraId="21E9AD82" w14:textId="77777777" w:rsidTr="00F51C5A">
        <w:tc>
          <w:tcPr>
            <w:tcW w:w="9742" w:type="dxa"/>
            <w:gridSpan w:val="4"/>
          </w:tcPr>
          <w:p w14:paraId="0E2F47FF" w14:textId="77777777" w:rsidR="00543F76" w:rsidRDefault="00543F76" w:rsidP="00204B94">
            <w:pPr>
              <w:rPr>
                <w:b/>
                <w:bCs/>
                <w:sz w:val="18"/>
                <w:szCs w:val="18"/>
                <w:lang w:val="nl-NL"/>
              </w:rPr>
            </w:pPr>
            <w:r w:rsidRPr="00543F76">
              <w:rPr>
                <w:b/>
                <w:bCs/>
                <w:sz w:val="18"/>
                <w:szCs w:val="18"/>
                <w:lang w:val="nl-NL"/>
              </w:rPr>
              <w:t>Vul hieronder de gegevens van de vermoedelijke dader(s) in:</w:t>
            </w:r>
          </w:p>
          <w:p w14:paraId="184ECBB5" w14:textId="5BA1A460" w:rsidR="004738FB" w:rsidRPr="00543F76" w:rsidRDefault="004738FB" w:rsidP="00204B94">
            <w:pPr>
              <w:rPr>
                <w:b/>
                <w:bCs/>
                <w:sz w:val="18"/>
                <w:szCs w:val="18"/>
                <w:lang w:val="nl-NL"/>
              </w:rPr>
            </w:pPr>
          </w:p>
        </w:tc>
      </w:tr>
      <w:tr w:rsidR="00543F76" w14:paraId="13EF5EA6" w14:textId="77777777" w:rsidTr="00CD1F67">
        <w:sdt>
          <w:sdtPr>
            <w:rPr>
              <w:rStyle w:val="Invoertekst"/>
            </w:rPr>
            <w:id w:val="-1930414308"/>
            <w:lock w:val="sdtLocked"/>
            <w:placeholder>
              <w:docPart w:val="AB11B90444AC4156A11021257547209B"/>
            </w:placeholder>
            <w:showingPlcHdr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3539" w:type="dxa"/>
                <w:tcBorders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1CB20F89" w14:textId="56342F42" w:rsidR="00543F76" w:rsidRPr="00543F76" w:rsidRDefault="00543F76" w:rsidP="00204B94">
                <w:pPr>
                  <w:rPr>
                    <w:b/>
                    <w:bCs/>
                    <w:sz w:val="18"/>
                    <w:szCs w:val="18"/>
                    <w:lang w:val="nl-NL"/>
                  </w:rPr>
                </w:pPr>
                <w:r w:rsidRPr="00543F76">
                  <w:rPr>
                    <w:color w:val="FF6000"/>
                    <w:sz w:val="18"/>
                    <w:szCs w:val="18"/>
                  </w:rPr>
                  <w:t>Naam</w:t>
                </w: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  <w:lang w:val="nl-NL"/>
                  </w:rPr>
                  <w:t>.</w:t>
                </w:r>
              </w:p>
            </w:tc>
          </w:sdtContent>
        </w:sdt>
        <w:sdt>
          <w:sdtPr>
            <w:rPr>
              <w:rStyle w:val="Invoertekst"/>
            </w:rPr>
            <w:id w:val="822393949"/>
            <w:lock w:val="sdtLocked"/>
            <w:placeholder>
              <w:docPart w:val="E9D2ED8E7D834DFEA2AE23EB5E94BF7C"/>
            </w:placeholder>
            <w:showingPlcHdr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1843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760AB88C" w14:textId="1B4F691D" w:rsidR="00543F76" w:rsidRPr="00543F76" w:rsidRDefault="00543F76" w:rsidP="00204B94">
                <w:pPr>
                  <w:rPr>
                    <w:b/>
                    <w:bCs/>
                    <w:sz w:val="18"/>
                    <w:szCs w:val="18"/>
                    <w:lang w:val="nl-NL"/>
                  </w:rPr>
                </w:pP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</w:rPr>
                  <w:t>Relatienummer.</w:t>
                </w:r>
              </w:p>
            </w:tc>
          </w:sdtContent>
        </w:sdt>
        <w:sdt>
          <w:sdtPr>
            <w:rPr>
              <w:rStyle w:val="Invoertekst"/>
            </w:rPr>
            <w:id w:val="1079719368"/>
            <w:lock w:val="sdtLocked"/>
            <w:placeholder>
              <w:docPart w:val="D7E1A78CB59A4941B2EA9D907CBE7708"/>
            </w:placeholder>
            <w:showingPlcHdr/>
            <w:text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1417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456B6C7" w14:textId="7E94AD3B" w:rsidR="00543F76" w:rsidRPr="00543F76" w:rsidRDefault="00543F76" w:rsidP="00204B94">
                <w:pPr>
                  <w:rPr>
                    <w:b/>
                    <w:bCs/>
                    <w:sz w:val="18"/>
                    <w:szCs w:val="18"/>
                    <w:lang w:val="nl-NL"/>
                  </w:rPr>
                </w:pP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</w:rPr>
                  <w:t>Rugnummer</w:t>
                </w:r>
                <w:r w:rsidRPr="00543F76">
                  <w:rPr>
                    <w:rStyle w:val="Tekstvantijdelijkeaanduiding"/>
                    <w:color w:val="FF6000"/>
                  </w:rPr>
                  <w:t>.</w:t>
                </w:r>
              </w:p>
            </w:tc>
          </w:sdtContent>
        </w:sdt>
        <w:sdt>
          <w:sdtPr>
            <w:rPr>
              <w:rStyle w:val="Invoertekst"/>
            </w:rPr>
            <w:id w:val="-1603104766"/>
            <w:lock w:val="sdtLocked"/>
            <w:placeholder>
              <w:docPart w:val="E1364FC758AA44968DC9389D36F31D74"/>
            </w:placeholder>
            <w:showingPlcHdr/>
            <w:text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2943" w:type="dxa"/>
                <w:tcBorders>
                  <w:left w:val="single" w:sz="4" w:space="0" w:color="auto"/>
                  <w:bottom w:val="single" w:sz="4" w:space="0" w:color="auto"/>
                </w:tcBorders>
                <w:vAlign w:val="bottom"/>
              </w:tcPr>
              <w:p w14:paraId="5DAEBF57" w14:textId="4114D565" w:rsidR="00543F76" w:rsidRPr="00543F76" w:rsidRDefault="00543F76" w:rsidP="00204B94">
                <w:pPr>
                  <w:rPr>
                    <w:b/>
                    <w:bCs/>
                    <w:sz w:val="18"/>
                    <w:szCs w:val="18"/>
                    <w:lang w:val="nl-NL"/>
                  </w:rPr>
                </w:pP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</w:rPr>
                  <w:t>Vereniging.</w:t>
                </w:r>
              </w:p>
            </w:tc>
          </w:sdtContent>
        </w:sdt>
      </w:tr>
      <w:tr w:rsidR="00543F76" w14:paraId="361E4F53" w14:textId="77777777" w:rsidTr="00CD1F67">
        <w:sdt>
          <w:sdtPr>
            <w:rPr>
              <w:rStyle w:val="Invoertekst"/>
            </w:rPr>
            <w:id w:val="-1944678150"/>
            <w:lock w:val="sdtLocked"/>
            <w:placeholder>
              <w:docPart w:val="E56ED9AC5D2A4CAFBAB207372CCEA680"/>
            </w:placeholder>
            <w:showingPlcHdr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3539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610ECB50" w14:textId="4578EC16" w:rsidR="00543F76" w:rsidRPr="00543F76" w:rsidRDefault="00543F76" w:rsidP="00543F76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color w:val="FF6000"/>
                    <w:sz w:val="18"/>
                    <w:szCs w:val="18"/>
                  </w:rPr>
                  <w:t>Naam</w:t>
                </w: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  <w:lang w:val="nl-NL"/>
                  </w:rPr>
                  <w:t>.</w:t>
                </w:r>
              </w:p>
            </w:tc>
          </w:sdtContent>
        </w:sdt>
        <w:sdt>
          <w:sdtPr>
            <w:rPr>
              <w:rStyle w:val="Invoertekst"/>
            </w:rPr>
            <w:id w:val="706994694"/>
            <w:lock w:val="sdtLocked"/>
            <w:placeholder>
              <w:docPart w:val="ADFB457F53EA430E8194A7FAFEBBEA3B"/>
            </w:placeholder>
            <w:showingPlcHdr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0F9AA112" w14:textId="4483B6CF" w:rsidR="00543F76" w:rsidRPr="00543F76" w:rsidRDefault="00543F76" w:rsidP="00543F76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</w:rPr>
                  <w:t>Relatienummer.</w:t>
                </w:r>
              </w:p>
            </w:tc>
          </w:sdtContent>
        </w:sdt>
        <w:sdt>
          <w:sdtPr>
            <w:rPr>
              <w:rStyle w:val="Invoertekst"/>
            </w:rPr>
            <w:id w:val="1480882722"/>
            <w:lock w:val="sdtLocked"/>
            <w:placeholder>
              <w:docPart w:val="ABA0E95B714144EEBB91D80ECD0A879C"/>
            </w:placeholder>
            <w:showingPlcHdr/>
            <w:text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A21DD52" w14:textId="77693B70" w:rsidR="00543F76" w:rsidRPr="00543F76" w:rsidRDefault="00543F76" w:rsidP="00543F76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</w:rPr>
                  <w:t>Rugnummer</w:t>
                </w:r>
                <w:r w:rsidRPr="00543F76">
                  <w:rPr>
                    <w:rStyle w:val="Tekstvantijdelijkeaanduiding"/>
                    <w:color w:val="FF6000"/>
                  </w:rPr>
                  <w:t>.</w:t>
                </w:r>
              </w:p>
            </w:tc>
          </w:sdtContent>
        </w:sdt>
        <w:sdt>
          <w:sdtPr>
            <w:rPr>
              <w:rStyle w:val="Invoertekst"/>
            </w:rPr>
            <w:id w:val="-742261462"/>
            <w:lock w:val="sdtLocked"/>
            <w:placeholder>
              <w:docPart w:val="87352D29C07E4D1190D63245F20A121F"/>
            </w:placeholder>
            <w:showingPlcHdr/>
            <w:text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29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bottom"/>
              </w:tcPr>
              <w:p w14:paraId="40346BF4" w14:textId="45BD8356" w:rsidR="00543F76" w:rsidRPr="00543F76" w:rsidRDefault="00543F76" w:rsidP="00543F76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</w:rPr>
                  <w:t>Vereniging.</w:t>
                </w:r>
              </w:p>
            </w:tc>
          </w:sdtContent>
        </w:sdt>
      </w:tr>
      <w:tr w:rsidR="00543F76" w14:paraId="711EC994" w14:textId="77777777" w:rsidTr="00CD1F67">
        <w:sdt>
          <w:sdtPr>
            <w:rPr>
              <w:rStyle w:val="Invoertekst"/>
            </w:rPr>
            <w:id w:val="1874495350"/>
            <w:lock w:val="sdtLocked"/>
            <w:placeholder>
              <w:docPart w:val="045738BB76904596AF2A43237E94B5C7"/>
            </w:placeholder>
            <w:showingPlcHdr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3539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43D5FB45" w14:textId="066E7AE2" w:rsidR="00543F76" w:rsidRPr="00543F76" w:rsidRDefault="00543F76" w:rsidP="00543F76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color w:val="FF6000"/>
                    <w:sz w:val="18"/>
                    <w:szCs w:val="18"/>
                  </w:rPr>
                  <w:t>Naam</w:t>
                </w: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  <w:lang w:val="nl-NL"/>
                  </w:rPr>
                  <w:t>.</w:t>
                </w:r>
              </w:p>
            </w:tc>
          </w:sdtContent>
        </w:sdt>
        <w:sdt>
          <w:sdtPr>
            <w:rPr>
              <w:rStyle w:val="Invoertekst"/>
            </w:rPr>
            <w:id w:val="611789711"/>
            <w:lock w:val="sdtLocked"/>
            <w:placeholder>
              <w:docPart w:val="421FFF1377934DCAA7BBB99D3D6A32B1"/>
            </w:placeholder>
            <w:showingPlcHdr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031550EC" w14:textId="215373FE" w:rsidR="00543F76" w:rsidRPr="00543F76" w:rsidRDefault="00543F76" w:rsidP="00543F76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</w:rPr>
                  <w:t>Relatienummer.</w:t>
                </w:r>
              </w:p>
            </w:tc>
          </w:sdtContent>
        </w:sdt>
        <w:sdt>
          <w:sdtPr>
            <w:rPr>
              <w:rStyle w:val="Invoertekst"/>
            </w:rPr>
            <w:id w:val="1433480609"/>
            <w:lock w:val="sdtLocked"/>
            <w:placeholder>
              <w:docPart w:val="AFAC21CEFB054AC281062467E677D6BD"/>
            </w:placeholder>
            <w:showingPlcHdr/>
            <w:text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3CE32D1" w14:textId="6BE97A75" w:rsidR="00543F76" w:rsidRPr="00543F76" w:rsidRDefault="00543F76" w:rsidP="00543F76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</w:rPr>
                  <w:t>Rugnummer</w:t>
                </w:r>
                <w:r w:rsidRPr="00543F76">
                  <w:rPr>
                    <w:rStyle w:val="Tekstvantijdelijkeaanduiding"/>
                    <w:color w:val="FF6000"/>
                  </w:rPr>
                  <w:t>.</w:t>
                </w:r>
              </w:p>
            </w:tc>
          </w:sdtContent>
        </w:sdt>
        <w:sdt>
          <w:sdtPr>
            <w:rPr>
              <w:rStyle w:val="Invoertekst"/>
            </w:rPr>
            <w:id w:val="-984386506"/>
            <w:lock w:val="sdtLocked"/>
            <w:placeholder>
              <w:docPart w:val="2637C564C28F45838BABD967F04E93FB"/>
            </w:placeholder>
            <w:showingPlcHdr/>
            <w:text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29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bottom"/>
              </w:tcPr>
              <w:p w14:paraId="788067E6" w14:textId="08A78892" w:rsidR="00543F76" w:rsidRPr="00543F76" w:rsidRDefault="00543F76" w:rsidP="00543F76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</w:rPr>
                  <w:t>Vereniging.</w:t>
                </w:r>
              </w:p>
            </w:tc>
          </w:sdtContent>
        </w:sdt>
      </w:tr>
      <w:tr w:rsidR="00543F76" w14:paraId="2B0BB19E" w14:textId="77777777" w:rsidTr="00CD1F67">
        <w:sdt>
          <w:sdtPr>
            <w:rPr>
              <w:rStyle w:val="Invoertekst"/>
            </w:rPr>
            <w:id w:val="-737705126"/>
            <w:lock w:val="sdtLocked"/>
            <w:placeholder>
              <w:docPart w:val="AD87625B431C4D2BA52AA64EA97D38A5"/>
            </w:placeholder>
            <w:showingPlcHdr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3539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452829AD" w14:textId="6E4A97C9" w:rsidR="00543F76" w:rsidRPr="00543F76" w:rsidRDefault="00543F76" w:rsidP="00543F76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color w:val="FF6000"/>
                    <w:sz w:val="18"/>
                    <w:szCs w:val="18"/>
                  </w:rPr>
                  <w:t>Naam</w:t>
                </w: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  <w:lang w:val="nl-NL"/>
                  </w:rPr>
                  <w:t>.</w:t>
                </w:r>
              </w:p>
            </w:tc>
          </w:sdtContent>
        </w:sdt>
        <w:sdt>
          <w:sdtPr>
            <w:rPr>
              <w:rStyle w:val="Invoertekst"/>
            </w:rPr>
            <w:id w:val="2055186157"/>
            <w:lock w:val="sdtLocked"/>
            <w:placeholder>
              <w:docPart w:val="433EFA43CB2F43ED93278AB72A778AC7"/>
            </w:placeholder>
            <w:showingPlcHdr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30D3B5E1" w14:textId="41F4B7E9" w:rsidR="00543F76" w:rsidRPr="00543F76" w:rsidRDefault="00543F76" w:rsidP="00543F76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</w:rPr>
                  <w:t>Relatienummer.</w:t>
                </w:r>
              </w:p>
            </w:tc>
          </w:sdtContent>
        </w:sdt>
        <w:sdt>
          <w:sdtPr>
            <w:rPr>
              <w:rStyle w:val="Invoertekst"/>
            </w:rPr>
            <w:id w:val="601841117"/>
            <w:lock w:val="sdtLocked"/>
            <w:placeholder>
              <w:docPart w:val="E0BE3A3E028D435C88F976A287DA241C"/>
            </w:placeholder>
            <w:showingPlcHdr/>
            <w:text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4F53F05" w14:textId="2510917D" w:rsidR="00543F76" w:rsidRPr="00543F76" w:rsidRDefault="00543F76" w:rsidP="00543F76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</w:rPr>
                  <w:t>Rugnummer</w:t>
                </w:r>
                <w:r w:rsidRPr="00543F76">
                  <w:rPr>
                    <w:rStyle w:val="Tekstvantijdelijkeaanduiding"/>
                    <w:color w:val="FF6000"/>
                  </w:rPr>
                  <w:t>.</w:t>
                </w:r>
              </w:p>
            </w:tc>
          </w:sdtContent>
        </w:sdt>
        <w:sdt>
          <w:sdtPr>
            <w:rPr>
              <w:rStyle w:val="Invoertekst"/>
            </w:rPr>
            <w:id w:val="1146946158"/>
            <w:lock w:val="sdtLocked"/>
            <w:placeholder>
              <w:docPart w:val="D443B5A4FA364EA899ADDF3E890090DB"/>
            </w:placeholder>
            <w:showingPlcHdr/>
            <w:text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29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bottom"/>
              </w:tcPr>
              <w:p w14:paraId="0F7F8B32" w14:textId="7F0F810C" w:rsidR="00543F76" w:rsidRPr="00543F76" w:rsidRDefault="00543F76" w:rsidP="00543F76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</w:rPr>
                  <w:t>Vereniging.</w:t>
                </w:r>
              </w:p>
            </w:tc>
          </w:sdtContent>
        </w:sdt>
      </w:tr>
      <w:tr w:rsidR="00543F76" w14:paraId="0A1D2667" w14:textId="77777777" w:rsidTr="00CD1F67">
        <w:sdt>
          <w:sdtPr>
            <w:rPr>
              <w:rStyle w:val="Invoertekst"/>
            </w:rPr>
            <w:id w:val="1791855730"/>
            <w:lock w:val="sdtLocked"/>
            <w:placeholder>
              <w:docPart w:val="D0922D27235E4D6497CC3347AA31234D"/>
            </w:placeholder>
            <w:showingPlcHdr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3539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7AA9B391" w14:textId="619FD583" w:rsidR="00543F76" w:rsidRPr="00543F76" w:rsidRDefault="00543F76" w:rsidP="00543F76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color w:val="FF6000"/>
                    <w:sz w:val="18"/>
                    <w:szCs w:val="18"/>
                  </w:rPr>
                  <w:t>Naam</w:t>
                </w: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  <w:lang w:val="nl-NL"/>
                  </w:rPr>
                  <w:t>.</w:t>
                </w:r>
              </w:p>
            </w:tc>
          </w:sdtContent>
        </w:sdt>
        <w:sdt>
          <w:sdtPr>
            <w:rPr>
              <w:rStyle w:val="Invoertekst"/>
            </w:rPr>
            <w:id w:val="1424692777"/>
            <w:lock w:val="sdtLocked"/>
            <w:placeholder>
              <w:docPart w:val="23CB26ADA37242B69371B648056810EB"/>
            </w:placeholder>
            <w:showingPlcHdr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5B5AB237" w14:textId="70BD8E0C" w:rsidR="00543F76" w:rsidRPr="00543F76" w:rsidRDefault="00543F76" w:rsidP="00543F76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</w:rPr>
                  <w:t>Relatienummer.</w:t>
                </w:r>
              </w:p>
            </w:tc>
          </w:sdtContent>
        </w:sdt>
        <w:sdt>
          <w:sdtPr>
            <w:rPr>
              <w:rStyle w:val="Invoertekst"/>
            </w:rPr>
            <w:id w:val="1706451255"/>
            <w:lock w:val="sdtLocked"/>
            <w:placeholder>
              <w:docPart w:val="5B071F9ADD9143D2BBE3F12491A3F616"/>
            </w:placeholder>
            <w:showingPlcHdr/>
            <w:text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173E197" w14:textId="7E40C1FA" w:rsidR="00543F76" w:rsidRPr="00543F76" w:rsidRDefault="00543F76" w:rsidP="00543F76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</w:rPr>
                  <w:t>Rugnummer</w:t>
                </w:r>
                <w:r w:rsidRPr="00543F76">
                  <w:rPr>
                    <w:rStyle w:val="Tekstvantijdelijkeaanduiding"/>
                    <w:color w:val="FF6000"/>
                  </w:rPr>
                  <w:t>.</w:t>
                </w:r>
              </w:p>
            </w:tc>
          </w:sdtContent>
        </w:sdt>
        <w:sdt>
          <w:sdtPr>
            <w:rPr>
              <w:rStyle w:val="Invoertekst"/>
            </w:rPr>
            <w:id w:val="-505680582"/>
            <w:lock w:val="sdtLocked"/>
            <w:placeholder>
              <w:docPart w:val="1CAC22AAAA9B4A24BFE920D072A4AE55"/>
            </w:placeholder>
            <w:showingPlcHdr/>
            <w:text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29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bottom"/>
              </w:tcPr>
              <w:p w14:paraId="15A23021" w14:textId="7D8270F3" w:rsidR="00543F76" w:rsidRPr="00543F76" w:rsidRDefault="00543F76" w:rsidP="00543F76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</w:rPr>
                  <w:t>Vereniging.</w:t>
                </w:r>
              </w:p>
            </w:tc>
          </w:sdtContent>
        </w:sdt>
      </w:tr>
      <w:tr w:rsidR="00543F76" w14:paraId="67E907D5" w14:textId="77777777" w:rsidTr="00CD1F67">
        <w:sdt>
          <w:sdtPr>
            <w:rPr>
              <w:rStyle w:val="Invoertekst"/>
            </w:rPr>
            <w:id w:val="-1907673331"/>
            <w:lock w:val="sdtLocked"/>
            <w:placeholder>
              <w:docPart w:val="2222777D20EF4E77901405F587C9EE7E"/>
            </w:placeholder>
            <w:showingPlcHdr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3539" w:type="dxa"/>
                <w:tcBorders>
                  <w:top w:val="single" w:sz="4" w:space="0" w:color="auto"/>
                  <w:right w:val="single" w:sz="4" w:space="0" w:color="auto"/>
                </w:tcBorders>
                <w:vAlign w:val="bottom"/>
              </w:tcPr>
              <w:p w14:paraId="4DAD18D7" w14:textId="7FC5F272" w:rsidR="00543F76" w:rsidRPr="00543F76" w:rsidRDefault="00543F76" w:rsidP="00543F76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color w:val="FF6000"/>
                    <w:sz w:val="18"/>
                    <w:szCs w:val="18"/>
                  </w:rPr>
                  <w:t>Naam</w:t>
                </w: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  <w:lang w:val="nl-NL"/>
                  </w:rPr>
                  <w:t>.</w:t>
                </w:r>
              </w:p>
            </w:tc>
          </w:sdtContent>
        </w:sdt>
        <w:sdt>
          <w:sdtPr>
            <w:rPr>
              <w:rStyle w:val="Invoertekst"/>
            </w:rPr>
            <w:id w:val="1017516277"/>
            <w:lock w:val="sdtLocked"/>
            <w:placeholder>
              <w:docPart w:val="FEA0C87F8B5D46069EF001E93B73BB0A"/>
            </w:placeholder>
            <w:showingPlcHdr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bottom"/>
              </w:tcPr>
              <w:p w14:paraId="049EC202" w14:textId="13FE773E" w:rsidR="00543F76" w:rsidRPr="00543F76" w:rsidRDefault="00543F76" w:rsidP="00543F76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</w:rPr>
                  <w:t>Relatienummer.</w:t>
                </w:r>
              </w:p>
            </w:tc>
          </w:sdtContent>
        </w:sdt>
        <w:sdt>
          <w:sdtPr>
            <w:rPr>
              <w:rStyle w:val="Invoertekst"/>
            </w:rPr>
            <w:id w:val="-523163500"/>
            <w:lock w:val="sdtLocked"/>
            <w:placeholder>
              <w:docPart w:val="C71F99B7ED8847CB9FFEF07CFD9DD9CD"/>
            </w:placeholder>
            <w:showingPlcHdr/>
            <w:text w:multiLine="1"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5985684B" w14:textId="2713B07B" w:rsidR="00543F76" w:rsidRPr="00543F76" w:rsidRDefault="00543F76" w:rsidP="00543F76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</w:rPr>
                  <w:t>Rugnummer</w:t>
                </w:r>
                <w:r w:rsidRPr="00543F76">
                  <w:rPr>
                    <w:rStyle w:val="Tekstvantijdelijkeaanduiding"/>
                    <w:color w:val="FF6000"/>
                  </w:rPr>
                  <w:t>.</w:t>
                </w:r>
              </w:p>
            </w:tc>
          </w:sdtContent>
        </w:sdt>
        <w:sdt>
          <w:sdtPr>
            <w:rPr>
              <w:rStyle w:val="Invoertekst"/>
            </w:rPr>
            <w:id w:val="-162548480"/>
            <w:lock w:val="sdtLocked"/>
            <w:placeholder>
              <w:docPart w:val="05F2FF493EC244CEAB65FDB4067474EC"/>
            </w:placeholder>
            <w:showingPlcHdr/>
            <w:text w:multiLine="1"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2943" w:type="dxa"/>
                <w:tcBorders>
                  <w:top w:val="single" w:sz="4" w:space="0" w:color="auto"/>
                  <w:left w:val="single" w:sz="4" w:space="0" w:color="auto"/>
                </w:tcBorders>
                <w:vAlign w:val="bottom"/>
              </w:tcPr>
              <w:p w14:paraId="6DFEED78" w14:textId="1C6EE259" w:rsidR="00543F76" w:rsidRPr="00543F76" w:rsidRDefault="00543F76" w:rsidP="00543F76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</w:rPr>
                  <w:t>Vereniging.</w:t>
                </w:r>
              </w:p>
            </w:tc>
          </w:sdtContent>
        </w:sdt>
      </w:tr>
    </w:tbl>
    <w:p w14:paraId="7BA5BE25" w14:textId="77777777" w:rsidR="00204B94" w:rsidRDefault="00204B94" w:rsidP="00204B94">
      <w:pPr>
        <w:rPr>
          <w:b/>
          <w:bCs/>
          <w:sz w:val="20"/>
          <w:szCs w:val="2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1843"/>
        <w:gridCol w:w="1417"/>
        <w:gridCol w:w="2943"/>
      </w:tblGrid>
      <w:tr w:rsidR="00543F76" w14:paraId="10443F8D" w14:textId="77777777" w:rsidTr="004738FB">
        <w:tc>
          <w:tcPr>
            <w:tcW w:w="9742" w:type="dxa"/>
            <w:gridSpan w:val="4"/>
          </w:tcPr>
          <w:p w14:paraId="6697A225" w14:textId="77777777" w:rsidR="00543F76" w:rsidRDefault="00543F76" w:rsidP="001846BB">
            <w:pPr>
              <w:rPr>
                <w:b/>
                <w:bCs/>
                <w:sz w:val="18"/>
                <w:szCs w:val="18"/>
                <w:lang w:val="nl-NL"/>
              </w:rPr>
            </w:pPr>
            <w:r w:rsidRPr="00543F76">
              <w:rPr>
                <w:b/>
                <w:bCs/>
                <w:sz w:val="18"/>
                <w:szCs w:val="18"/>
                <w:lang w:val="nl-NL"/>
              </w:rPr>
              <w:t xml:space="preserve">Vul hieronder de gegevens </w:t>
            </w:r>
            <w:r>
              <w:rPr>
                <w:b/>
                <w:bCs/>
                <w:sz w:val="18"/>
                <w:szCs w:val="18"/>
                <w:lang w:val="nl-NL"/>
              </w:rPr>
              <w:t>van getuige(</w:t>
            </w:r>
            <w:r w:rsidR="00680AD8">
              <w:rPr>
                <w:b/>
                <w:bCs/>
                <w:sz w:val="18"/>
                <w:szCs w:val="18"/>
                <w:lang w:val="nl-NL"/>
              </w:rPr>
              <w:t>n</w:t>
            </w:r>
            <w:r>
              <w:rPr>
                <w:b/>
                <w:bCs/>
                <w:sz w:val="18"/>
                <w:szCs w:val="18"/>
                <w:lang w:val="nl-NL"/>
              </w:rPr>
              <w:t>) en eventueel aanwezige official</w:t>
            </w:r>
            <w:r w:rsidR="004077E1">
              <w:rPr>
                <w:b/>
                <w:bCs/>
                <w:sz w:val="18"/>
                <w:szCs w:val="18"/>
                <w:lang w:val="nl-NL"/>
              </w:rPr>
              <w:t>(</w:t>
            </w:r>
            <w:r>
              <w:rPr>
                <w:b/>
                <w:bCs/>
                <w:sz w:val="18"/>
                <w:szCs w:val="18"/>
                <w:lang w:val="nl-NL"/>
              </w:rPr>
              <w:t>s</w:t>
            </w:r>
            <w:r w:rsidR="004077E1">
              <w:rPr>
                <w:b/>
                <w:bCs/>
                <w:sz w:val="18"/>
                <w:szCs w:val="18"/>
                <w:lang w:val="nl-NL"/>
              </w:rPr>
              <w:t>)</w:t>
            </w:r>
            <w:r>
              <w:rPr>
                <w:b/>
                <w:bCs/>
                <w:sz w:val="18"/>
                <w:szCs w:val="18"/>
                <w:lang w:val="nl-NL"/>
              </w:rPr>
              <w:t xml:space="preserve"> i</w:t>
            </w:r>
            <w:r w:rsidRPr="00543F76">
              <w:rPr>
                <w:b/>
                <w:bCs/>
                <w:sz w:val="18"/>
                <w:szCs w:val="18"/>
                <w:lang w:val="nl-NL"/>
              </w:rPr>
              <w:t>n:</w:t>
            </w:r>
          </w:p>
          <w:p w14:paraId="2A516960" w14:textId="399B1996" w:rsidR="004738FB" w:rsidRPr="00543F76" w:rsidRDefault="004738FB" w:rsidP="001846BB">
            <w:pPr>
              <w:rPr>
                <w:b/>
                <w:bCs/>
                <w:sz w:val="18"/>
                <w:szCs w:val="18"/>
                <w:lang w:val="nl-NL"/>
              </w:rPr>
            </w:pPr>
          </w:p>
        </w:tc>
      </w:tr>
      <w:tr w:rsidR="00543F76" w14:paraId="0FA7A217" w14:textId="77777777" w:rsidTr="00CD1F67">
        <w:sdt>
          <w:sdtPr>
            <w:rPr>
              <w:rStyle w:val="Invoertekst"/>
            </w:rPr>
            <w:id w:val="37946551"/>
            <w:lock w:val="sdtLocked"/>
            <w:placeholder>
              <w:docPart w:val="283B0181EC724E3D989D46D95BFA0A54"/>
            </w:placeholder>
            <w:showingPlcHdr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3539" w:type="dxa"/>
                <w:tcBorders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2546B620" w14:textId="77777777" w:rsidR="00543F76" w:rsidRPr="00543F76" w:rsidRDefault="00543F76" w:rsidP="00291229">
                <w:pPr>
                  <w:rPr>
                    <w:b/>
                    <w:bCs/>
                    <w:sz w:val="18"/>
                    <w:szCs w:val="18"/>
                    <w:lang w:val="nl-NL"/>
                  </w:rPr>
                </w:pPr>
                <w:r w:rsidRPr="00543F76">
                  <w:rPr>
                    <w:color w:val="FF6000"/>
                    <w:sz w:val="18"/>
                    <w:szCs w:val="18"/>
                  </w:rPr>
                  <w:t>Naam</w:t>
                </w: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  <w:lang w:val="nl-NL"/>
                  </w:rPr>
                  <w:t>.</w:t>
                </w:r>
              </w:p>
            </w:tc>
          </w:sdtContent>
        </w:sdt>
        <w:sdt>
          <w:sdtPr>
            <w:rPr>
              <w:rStyle w:val="Invoertekst"/>
            </w:rPr>
            <w:id w:val="846902774"/>
            <w:lock w:val="sdtLocked"/>
            <w:placeholder>
              <w:docPart w:val="8C34BE84B27D4B46ABDD1076B8312106"/>
            </w:placeholder>
            <w:showingPlcHdr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1843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24C5C26B" w14:textId="77777777" w:rsidR="00543F76" w:rsidRPr="00543F76" w:rsidRDefault="00543F76" w:rsidP="00291229">
                <w:pPr>
                  <w:rPr>
                    <w:b/>
                    <w:bCs/>
                    <w:sz w:val="18"/>
                    <w:szCs w:val="18"/>
                    <w:lang w:val="nl-NL"/>
                  </w:rPr>
                </w:pP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</w:rPr>
                  <w:t>Relatienummer.</w:t>
                </w:r>
              </w:p>
            </w:tc>
          </w:sdtContent>
        </w:sdt>
        <w:sdt>
          <w:sdtPr>
            <w:rPr>
              <w:rStyle w:val="Invoertekst"/>
            </w:rPr>
            <w:id w:val="153876049"/>
            <w:lock w:val="sdtLocked"/>
            <w:placeholder>
              <w:docPart w:val="65AC3FAF73264DE2B055CA61C369585F"/>
            </w:placeholder>
            <w:showingPlcHdr/>
            <w:text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1417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1C03FB6" w14:textId="77777777" w:rsidR="00543F76" w:rsidRPr="00543F76" w:rsidRDefault="00543F76" w:rsidP="00291229">
                <w:pPr>
                  <w:rPr>
                    <w:b/>
                    <w:bCs/>
                    <w:sz w:val="18"/>
                    <w:szCs w:val="18"/>
                    <w:lang w:val="nl-NL"/>
                  </w:rPr>
                </w:pP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</w:rPr>
                  <w:t>Rugnummer</w:t>
                </w:r>
                <w:r w:rsidRPr="00543F76">
                  <w:rPr>
                    <w:rStyle w:val="Tekstvantijdelijkeaanduiding"/>
                    <w:color w:val="FF6000"/>
                  </w:rPr>
                  <w:t>.</w:t>
                </w:r>
              </w:p>
            </w:tc>
          </w:sdtContent>
        </w:sdt>
        <w:sdt>
          <w:sdtPr>
            <w:rPr>
              <w:rStyle w:val="Invoertekst"/>
            </w:rPr>
            <w:id w:val="-79453052"/>
            <w:lock w:val="sdtLocked"/>
            <w:placeholder>
              <w:docPart w:val="77F2493C4EDC45058784EDD040BBC38B"/>
            </w:placeholder>
            <w:showingPlcHdr/>
            <w:text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2943" w:type="dxa"/>
                <w:tcBorders>
                  <w:left w:val="single" w:sz="4" w:space="0" w:color="auto"/>
                  <w:bottom w:val="single" w:sz="4" w:space="0" w:color="auto"/>
                </w:tcBorders>
                <w:vAlign w:val="bottom"/>
              </w:tcPr>
              <w:p w14:paraId="575915D6" w14:textId="77777777" w:rsidR="00543F76" w:rsidRPr="00543F76" w:rsidRDefault="00543F76" w:rsidP="00291229">
                <w:pPr>
                  <w:rPr>
                    <w:b/>
                    <w:bCs/>
                    <w:sz w:val="18"/>
                    <w:szCs w:val="18"/>
                    <w:lang w:val="nl-NL"/>
                  </w:rPr>
                </w:pP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</w:rPr>
                  <w:t>Vereniging.</w:t>
                </w:r>
              </w:p>
            </w:tc>
          </w:sdtContent>
        </w:sdt>
      </w:tr>
      <w:tr w:rsidR="00543F76" w14:paraId="73A18917" w14:textId="77777777" w:rsidTr="00CD1F67">
        <w:sdt>
          <w:sdtPr>
            <w:rPr>
              <w:rStyle w:val="Invoertekst"/>
            </w:rPr>
            <w:id w:val="-827987805"/>
            <w:lock w:val="sdtLocked"/>
            <w:placeholder>
              <w:docPart w:val="69945DE4B2E4471BB408DDEB44AC46B1"/>
            </w:placeholder>
            <w:showingPlcHdr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3539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2D01FCB0" w14:textId="77777777" w:rsidR="00543F76" w:rsidRPr="00543F76" w:rsidRDefault="00543F76" w:rsidP="00291229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color w:val="FF6000"/>
                    <w:sz w:val="18"/>
                    <w:szCs w:val="18"/>
                  </w:rPr>
                  <w:t>Naam</w:t>
                </w: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  <w:lang w:val="nl-NL"/>
                  </w:rPr>
                  <w:t>.</w:t>
                </w:r>
              </w:p>
            </w:tc>
          </w:sdtContent>
        </w:sdt>
        <w:sdt>
          <w:sdtPr>
            <w:rPr>
              <w:rStyle w:val="Invoertekst"/>
            </w:rPr>
            <w:id w:val="461305337"/>
            <w:lock w:val="sdtLocked"/>
            <w:placeholder>
              <w:docPart w:val="365837309BB140038A5246494B673154"/>
            </w:placeholder>
            <w:showingPlcHdr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4047A57C" w14:textId="77777777" w:rsidR="00543F76" w:rsidRPr="00543F76" w:rsidRDefault="00543F76" w:rsidP="00291229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</w:rPr>
                  <w:t>Relatienummer.</w:t>
                </w:r>
              </w:p>
            </w:tc>
          </w:sdtContent>
        </w:sdt>
        <w:sdt>
          <w:sdtPr>
            <w:rPr>
              <w:rStyle w:val="Invoertekst"/>
            </w:rPr>
            <w:id w:val="-832219209"/>
            <w:lock w:val="sdtLocked"/>
            <w:placeholder>
              <w:docPart w:val="22A0B6D6AB5E488F9C40F3C4B40B922B"/>
            </w:placeholder>
            <w:showingPlcHdr/>
            <w:text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7A44CB5" w14:textId="77777777" w:rsidR="00543F76" w:rsidRPr="00543F76" w:rsidRDefault="00543F76" w:rsidP="00291229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</w:rPr>
                  <w:t>Rugnummer</w:t>
                </w:r>
                <w:r w:rsidRPr="00543F76">
                  <w:rPr>
                    <w:rStyle w:val="Tekstvantijdelijkeaanduiding"/>
                    <w:color w:val="FF6000"/>
                  </w:rPr>
                  <w:t>.</w:t>
                </w:r>
              </w:p>
            </w:tc>
          </w:sdtContent>
        </w:sdt>
        <w:sdt>
          <w:sdtPr>
            <w:rPr>
              <w:rStyle w:val="Invoertekst"/>
            </w:rPr>
            <w:id w:val="1314221372"/>
            <w:lock w:val="sdtLocked"/>
            <w:placeholder>
              <w:docPart w:val="B2D228A389FB4146AA5B7046B2A13C82"/>
            </w:placeholder>
            <w:showingPlcHdr/>
            <w:text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29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bottom"/>
              </w:tcPr>
              <w:p w14:paraId="151F7A3F" w14:textId="77777777" w:rsidR="00543F76" w:rsidRPr="00543F76" w:rsidRDefault="00543F76" w:rsidP="00291229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</w:rPr>
                  <w:t>Vereniging.</w:t>
                </w:r>
              </w:p>
            </w:tc>
          </w:sdtContent>
        </w:sdt>
      </w:tr>
      <w:tr w:rsidR="00543F76" w14:paraId="40D62BB6" w14:textId="77777777" w:rsidTr="00CD1F67">
        <w:sdt>
          <w:sdtPr>
            <w:rPr>
              <w:rStyle w:val="Invoertekst"/>
            </w:rPr>
            <w:id w:val="-357511522"/>
            <w:lock w:val="sdtLocked"/>
            <w:placeholder>
              <w:docPart w:val="A6BC8703D47E49DAAEEF019AB45524EC"/>
            </w:placeholder>
            <w:showingPlcHdr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3539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17153F21" w14:textId="77777777" w:rsidR="00543F76" w:rsidRPr="00543F76" w:rsidRDefault="00543F76" w:rsidP="00291229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color w:val="FF6000"/>
                    <w:sz w:val="18"/>
                    <w:szCs w:val="18"/>
                  </w:rPr>
                  <w:t>Naam</w:t>
                </w: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  <w:lang w:val="nl-NL"/>
                  </w:rPr>
                  <w:t>.</w:t>
                </w:r>
              </w:p>
            </w:tc>
          </w:sdtContent>
        </w:sdt>
        <w:sdt>
          <w:sdtPr>
            <w:rPr>
              <w:rStyle w:val="Invoertekst"/>
            </w:rPr>
            <w:id w:val="-487863594"/>
            <w:lock w:val="sdtLocked"/>
            <w:placeholder>
              <w:docPart w:val="2370CAFC6A6D4B7CB12D0025E3BFD763"/>
            </w:placeholder>
            <w:showingPlcHdr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25238D90" w14:textId="77777777" w:rsidR="00543F76" w:rsidRPr="00543F76" w:rsidRDefault="00543F76" w:rsidP="00291229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</w:rPr>
                  <w:t>Relatienummer.</w:t>
                </w:r>
              </w:p>
            </w:tc>
          </w:sdtContent>
        </w:sdt>
        <w:sdt>
          <w:sdtPr>
            <w:rPr>
              <w:rStyle w:val="Invoertekst"/>
            </w:rPr>
            <w:id w:val="-501662835"/>
            <w:lock w:val="sdtLocked"/>
            <w:placeholder>
              <w:docPart w:val="57254071177B44D49076253A9D4F198A"/>
            </w:placeholder>
            <w:showingPlcHdr/>
            <w:text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FFA861B" w14:textId="77777777" w:rsidR="00543F76" w:rsidRPr="00543F76" w:rsidRDefault="00543F76" w:rsidP="00291229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</w:rPr>
                  <w:t>Rugnummer</w:t>
                </w:r>
                <w:r w:rsidRPr="00543F76">
                  <w:rPr>
                    <w:rStyle w:val="Tekstvantijdelijkeaanduiding"/>
                    <w:color w:val="FF6000"/>
                  </w:rPr>
                  <w:t>.</w:t>
                </w:r>
              </w:p>
            </w:tc>
          </w:sdtContent>
        </w:sdt>
        <w:sdt>
          <w:sdtPr>
            <w:rPr>
              <w:b/>
              <w:bCs/>
              <w:sz w:val="18"/>
              <w:szCs w:val="18"/>
            </w:rPr>
            <w:id w:val="-214049105"/>
            <w:lock w:val="sdtLocked"/>
            <w:placeholder>
              <w:docPart w:val="B0031C85B5644896974C62CA3A406BFD"/>
            </w:placeholder>
            <w:showingPlcHdr/>
            <w:text/>
          </w:sdtPr>
          <w:sdtContent>
            <w:tc>
              <w:tcPr>
                <w:tcW w:w="29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bottom"/>
              </w:tcPr>
              <w:p w14:paraId="28F7ADE0" w14:textId="77777777" w:rsidR="00543F76" w:rsidRPr="00543F76" w:rsidRDefault="00543F76" w:rsidP="00291229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</w:rPr>
                  <w:t>Vereniging.</w:t>
                </w:r>
              </w:p>
            </w:tc>
          </w:sdtContent>
        </w:sdt>
      </w:tr>
      <w:tr w:rsidR="00543F76" w14:paraId="7420DD4C" w14:textId="77777777" w:rsidTr="00CD1F67">
        <w:sdt>
          <w:sdtPr>
            <w:rPr>
              <w:rStyle w:val="Invoertekst"/>
            </w:rPr>
            <w:id w:val="986742137"/>
            <w:lock w:val="sdtLocked"/>
            <w:placeholder>
              <w:docPart w:val="C282AF5FF0B843DE947E299A909B1EC4"/>
            </w:placeholder>
            <w:showingPlcHdr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3539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7357CDF0" w14:textId="77777777" w:rsidR="00543F76" w:rsidRPr="00543F76" w:rsidRDefault="00543F76" w:rsidP="00291229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color w:val="FF6000"/>
                    <w:sz w:val="18"/>
                    <w:szCs w:val="18"/>
                  </w:rPr>
                  <w:t>Naam</w:t>
                </w: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  <w:lang w:val="nl-NL"/>
                  </w:rPr>
                  <w:t>.</w:t>
                </w:r>
              </w:p>
            </w:tc>
          </w:sdtContent>
        </w:sdt>
        <w:sdt>
          <w:sdtPr>
            <w:rPr>
              <w:rStyle w:val="Invoertekst"/>
            </w:rPr>
            <w:id w:val="-574903830"/>
            <w:lock w:val="sdtLocked"/>
            <w:placeholder>
              <w:docPart w:val="89872E444FA24F49BA52A330C5B23B37"/>
            </w:placeholder>
            <w:showingPlcHdr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0A8474D0" w14:textId="77777777" w:rsidR="00543F76" w:rsidRPr="00543F76" w:rsidRDefault="00543F76" w:rsidP="00291229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</w:rPr>
                  <w:t>Relatienummer.</w:t>
                </w:r>
              </w:p>
            </w:tc>
          </w:sdtContent>
        </w:sdt>
        <w:sdt>
          <w:sdtPr>
            <w:rPr>
              <w:rStyle w:val="Invoertekst"/>
            </w:rPr>
            <w:id w:val="-756908239"/>
            <w:lock w:val="sdtLocked"/>
            <w:placeholder>
              <w:docPart w:val="0B6E4CBAC1504BF2864977C15B64967B"/>
            </w:placeholder>
            <w:showingPlcHdr/>
            <w:text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6821686" w14:textId="77777777" w:rsidR="00543F76" w:rsidRPr="00543F76" w:rsidRDefault="00543F76" w:rsidP="00291229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</w:rPr>
                  <w:t>Rugnummer</w:t>
                </w:r>
                <w:r w:rsidRPr="00543F76">
                  <w:rPr>
                    <w:rStyle w:val="Tekstvantijdelijkeaanduiding"/>
                    <w:color w:val="FF6000"/>
                  </w:rPr>
                  <w:t>.</w:t>
                </w:r>
              </w:p>
            </w:tc>
          </w:sdtContent>
        </w:sdt>
        <w:sdt>
          <w:sdtPr>
            <w:rPr>
              <w:rStyle w:val="Invoertekst"/>
            </w:rPr>
            <w:id w:val="-675802642"/>
            <w:lock w:val="sdtLocked"/>
            <w:placeholder>
              <w:docPart w:val="6211B5986E724218B367576DBEED9FC1"/>
            </w:placeholder>
            <w:showingPlcHdr/>
            <w:text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29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bottom"/>
              </w:tcPr>
              <w:p w14:paraId="17A6C6AF" w14:textId="77777777" w:rsidR="00543F76" w:rsidRPr="00543F76" w:rsidRDefault="00543F76" w:rsidP="00291229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</w:rPr>
                  <w:t>Vereniging.</w:t>
                </w:r>
              </w:p>
            </w:tc>
          </w:sdtContent>
        </w:sdt>
      </w:tr>
      <w:tr w:rsidR="00543F76" w14:paraId="2C76233C" w14:textId="77777777" w:rsidTr="00CD1F67">
        <w:sdt>
          <w:sdtPr>
            <w:rPr>
              <w:rStyle w:val="Invoertekst"/>
            </w:rPr>
            <w:id w:val="833411657"/>
            <w:lock w:val="sdtLocked"/>
            <w:placeholder>
              <w:docPart w:val="E00A7C4042854298AAA314E13A426606"/>
            </w:placeholder>
            <w:showingPlcHdr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3539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2BD68F84" w14:textId="77777777" w:rsidR="00543F76" w:rsidRPr="00543F76" w:rsidRDefault="00543F76" w:rsidP="00291229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color w:val="FF6000"/>
                    <w:sz w:val="18"/>
                    <w:szCs w:val="18"/>
                  </w:rPr>
                  <w:t>Naam</w:t>
                </w: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  <w:lang w:val="nl-NL"/>
                  </w:rPr>
                  <w:t>.</w:t>
                </w:r>
              </w:p>
            </w:tc>
          </w:sdtContent>
        </w:sdt>
        <w:sdt>
          <w:sdtPr>
            <w:rPr>
              <w:rStyle w:val="Invoertekst"/>
            </w:rPr>
            <w:id w:val="-1924170141"/>
            <w:lock w:val="sdtLocked"/>
            <w:placeholder>
              <w:docPart w:val="691FCCADE9F64BE78278D38E43150CCA"/>
            </w:placeholder>
            <w:showingPlcHdr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614C8BCD" w14:textId="77777777" w:rsidR="00543F76" w:rsidRPr="00543F76" w:rsidRDefault="00543F76" w:rsidP="00291229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</w:rPr>
                  <w:t>Relatienummer.</w:t>
                </w:r>
              </w:p>
            </w:tc>
          </w:sdtContent>
        </w:sdt>
        <w:sdt>
          <w:sdtPr>
            <w:rPr>
              <w:rStyle w:val="Invoertekst"/>
            </w:rPr>
            <w:id w:val="-155690717"/>
            <w:lock w:val="sdtLocked"/>
            <w:placeholder>
              <w:docPart w:val="4B4C073A5675450DBED82C4B79792352"/>
            </w:placeholder>
            <w:showingPlcHdr/>
            <w:text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09C10F0" w14:textId="77777777" w:rsidR="00543F76" w:rsidRPr="00543F76" w:rsidRDefault="00543F76" w:rsidP="00291229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</w:rPr>
                  <w:t>Rugnummer</w:t>
                </w:r>
                <w:r w:rsidRPr="00543F76">
                  <w:rPr>
                    <w:rStyle w:val="Tekstvantijdelijkeaanduiding"/>
                    <w:color w:val="FF6000"/>
                  </w:rPr>
                  <w:t>.</w:t>
                </w:r>
              </w:p>
            </w:tc>
          </w:sdtContent>
        </w:sdt>
        <w:sdt>
          <w:sdtPr>
            <w:rPr>
              <w:rStyle w:val="Invoertekst"/>
            </w:rPr>
            <w:id w:val="-456336036"/>
            <w:lock w:val="sdtLocked"/>
            <w:placeholder>
              <w:docPart w:val="AE55B1067E8E4565A22EED61917B0461"/>
            </w:placeholder>
            <w:showingPlcHdr/>
            <w:text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29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bottom"/>
              </w:tcPr>
              <w:p w14:paraId="0E429C62" w14:textId="77777777" w:rsidR="00543F76" w:rsidRPr="00543F76" w:rsidRDefault="00543F76" w:rsidP="00291229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</w:rPr>
                  <w:t>Vereniging.</w:t>
                </w:r>
              </w:p>
            </w:tc>
          </w:sdtContent>
        </w:sdt>
      </w:tr>
      <w:tr w:rsidR="00543F76" w14:paraId="20C9C83A" w14:textId="77777777" w:rsidTr="00CD1F67">
        <w:sdt>
          <w:sdtPr>
            <w:rPr>
              <w:rStyle w:val="Invoertekst"/>
            </w:rPr>
            <w:id w:val="-1890948139"/>
            <w:lock w:val="sdtLocked"/>
            <w:placeholder>
              <w:docPart w:val="55ED9341BCFC40879C34F21F20F2223C"/>
            </w:placeholder>
            <w:showingPlcHdr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3539" w:type="dxa"/>
                <w:tcBorders>
                  <w:top w:val="single" w:sz="4" w:space="0" w:color="auto"/>
                  <w:right w:val="single" w:sz="4" w:space="0" w:color="auto"/>
                </w:tcBorders>
                <w:vAlign w:val="bottom"/>
              </w:tcPr>
              <w:p w14:paraId="4B328126" w14:textId="77777777" w:rsidR="00543F76" w:rsidRPr="00543F76" w:rsidRDefault="00543F76" w:rsidP="00291229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color w:val="FF6000"/>
                    <w:sz w:val="18"/>
                    <w:szCs w:val="18"/>
                  </w:rPr>
                  <w:t>Naam</w:t>
                </w: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  <w:lang w:val="nl-NL"/>
                  </w:rPr>
                  <w:t>.</w:t>
                </w:r>
              </w:p>
            </w:tc>
          </w:sdtContent>
        </w:sdt>
        <w:sdt>
          <w:sdtPr>
            <w:rPr>
              <w:rStyle w:val="Invoertekst"/>
            </w:rPr>
            <w:id w:val="730356873"/>
            <w:lock w:val="sdtLocked"/>
            <w:placeholder>
              <w:docPart w:val="27CFEC4626674DDDA43D2EA1E08DC6AC"/>
            </w:placeholder>
            <w:showingPlcHdr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bottom"/>
              </w:tcPr>
              <w:p w14:paraId="6B916C2A" w14:textId="77777777" w:rsidR="00543F76" w:rsidRPr="00543F76" w:rsidRDefault="00543F76" w:rsidP="00291229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</w:rPr>
                  <w:t>Relatienummer.</w:t>
                </w:r>
              </w:p>
            </w:tc>
          </w:sdtContent>
        </w:sdt>
        <w:sdt>
          <w:sdtPr>
            <w:rPr>
              <w:rStyle w:val="Invoertekst"/>
            </w:rPr>
            <w:id w:val="1069550591"/>
            <w:lock w:val="sdtLocked"/>
            <w:placeholder>
              <w:docPart w:val="9DA59AF289A24F4ABC1F16C9888F986A"/>
            </w:placeholder>
            <w:showingPlcHdr/>
            <w:text w:multiLine="1"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44EF6D89" w14:textId="77777777" w:rsidR="00543F76" w:rsidRPr="00543F76" w:rsidRDefault="00543F76" w:rsidP="00291229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</w:rPr>
                  <w:t>Rugnummer</w:t>
                </w:r>
                <w:r w:rsidRPr="00543F76">
                  <w:rPr>
                    <w:rStyle w:val="Tekstvantijdelijkeaanduiding"/>
                    <w:color w:val="FF6000"/>
                  </w:rPr>
                  <w:t>.</w:t>
                </w:r>
              </w:p>
            </w:tc>
          </w:sdtContent>
        </w:sdt>
        <w:sdt>
          <w:sdtPr>
            <w:rPr>
              <w:rStyle w:val="Invoertekst"/>
            </w:rPr>
            <w:id w:val="-2072417749"/>
            <w:lock w:val="sdtLocked"/>
            <w:placeholder>
              <w:docPart w:val="A8F6AB2D281B4210939E7BF07DF32340"/>
            </w:placeholder>
            <w:showingPlcHdr/>
            <w:text w:multiLine="1"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2943" w:type="dxa"/>
                <w:tcBorders>
                  <w:top w:val="single" w:sz="4" w:space="0" w:color="auto"/>
                  <w:left w:val="single" w:sz="4" w:space="0" w:color="auto"/>
                </w:tcBorders>
                <w:vAlign w:val="bottom"/>
              </w:tcPr>
              <w:p w14:paraId="3049F85D" w14:textId="77777777" w:rsidR="00543F76" w:rsidRPr="00543F76" w:rsidRDefault="00543F76" w:rsidP="00291229">
                <w:pPr>
                  <w:rPr>
                    <w:b/>
                    <w:bCs/>
                    <w:sz w:val="20"/>
                    <w:szCs w:val="20"/>
                    <w:lang w:val="nl-NL"/>
                  </w:rPr>
                </w:pPr>
                <w:r w:rsidRPr="00543F76">
                  <w:rPr>
                    <w:rStyle w:val="Tekstvantijdelijkeaanduiding"/>
                    <w:color w:val="FF6000"/>
                    <w:sz w:val="18"/>
                    <w:szCs w:val="18"/>
                  </w:rPr>
                  <w:t>Vereniging.</w:t>
                </w:r>
              </w:p>
            </w:tc>
          </w:sdtContent>
        </w:sdt>
      </w:tr>
    </w:tbl>
    <w:p w14:paraId="5FB97B16" w14:textId="77777777" w:rsidR="00543F76" w:rsidRDefault="00543F76" w:rsidP="00204B94">
      <w:pPr>
        <w:rPr>
          <w:b/>
          <w:bCs/>
          <w:sz w:val="20"/>
          <w:szCs w:val="20"/>
        </w:rPr>
      </w:pPr>
    </w:p>
    <w:p w14:paraId="7EF367C6" w14:textId="699C07F9" w:rsidR="00F2243A" w:rsidRDefault="00F2243A" w:rsidP="00204B94">
      <w:pPr>
        <w:rPr>
          <w:b/>
          <w:bCs/>
          <w:sz w:val="20"/>
          <w:szCs w:val="20"/>
        </w:rPr>
      </w:pPr>
    </w:p>
    <w:p w14:paraId="7FF567C7" w14:textId="77777777" w:rsidR="00C53BA0" w:rsidRDefault="00C53BA0">
      <w:pPr>
        <w:spacing w:line="259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1018EFEA" w14:textId="520AB603" w:rsidR="00DA45C7" w:rsidRDefault="00BD6224" w:rsidP="00204B94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Extra vragen voor bestuursleden</w:t>
      </w:r>
    </w:p>
    <w:p w14:paraId="51D12335" w14:textId="77777777" w:rsidR="00F2243A" w:rsidRDefault="00F2243A" w:rsidP="00204B94">
      <w:pPr>
        <w:rPr>
          <w:b/>
          <w:bCs/>
          <w:sz w:val="20"/>
          <w:szCs w:val="20"/>
        </w:rPr>
      </w:pPr>
    </w:p>
    <w:p w14:paraId="47EB6E7A" w14:textId="2665FFC7" w:rsidR="00F2243A" w:rsidRDefault="00F24102" w:rsidP="002D10F4">
      <w:pPr>
        <w:pStyle w:val="Lijstalinea"/>
        <w:numPr>
          <w:ilvl w:val="0"/>
          <w:numId w:val="12"/>
        </w:numPr>
        <w:rPr>
          <w:b/>
          <w:bCs/>
          <w:sz w:val="18"/>
          <w:szCs w:val="18"/>
        </w:rPr>
      </w:pPr>
      <w:r w:rsidRPr="00F24102">
        <w:rPr>
          <w:b/>
          <w:bCs/>
          <w:sz w:val="18"/>
          <w:szCs w:val="18"/>
        </w:rPr>
        <w:t xml:space="preserve">Welke maatregelen heeft de vereniging genomen na </w:t>
      </w:r>
      <w:r w:rsidR="00030B53">
        <w:rPr>
          <w:b/>
          <w:bCs/>
          <w:sz w:val="18"/>
          <w:szCs w:val="18"/>
        </w:rPr>
        <w:t>de incidenten?</w:t>
      </w:r>
    </w:p>
    <w:p w14:paraId="20FD3B2E" w14:textId="77777777" w:rsidR="00F24102" w:rsidRPr="00DE062D" w:rsidRDefault="00F24102" w:rsidP="00F24102">
      <w:pPr>
        <w:pStyle w:val="Lijstalinea"/>
        <w:rPr>
          <w:sz w:val="18"/>
          <w:szCs w:val="18"/>
        </w:rPr>
      </w:pPr>
    </w:p>
    <w:tbl>
      <w:tblPr>
        <w:tblStyle w:val="Tabelraster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118"/>
        <w:gridCol w:w="7904"/>
      </w:tblGrid>
      <w:tr w:rsidR="00EC2634" w:rsidRPr="00DE062D" w14:paraId="2CB7ECF3" w14:textId="77777777" w:rsidTr="00F10DA3">
        <w:sdt>
          <w:sdtPr>
            <w:rPr>
              <w:b/>
              <w:bCs/>
              <w:color w:val="FF6000"/>
              <w:sz w:val="18"/>
              <w:szCs w:val="18"/>
            </w:rPr>
            <w:id w:val="-1832582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8" w:type="dxa"/>
              </w:tcPr>
              <w:p w14:paraId="3A865993" w14:textId="7EDB9959" w:rsidR="00EC2634" w:rsidRPr="00DE062D" w:rsidRDefault="001919B5" w:rsidP="00F24102">
                <w:pPr>
                  <w:pStyle w:val="Lijstalinea"/>
                  <w:ind w:left="0"/>
                  <w:rPr>
                    <w:b/>
                    <w:bCs/>
                    <w:color w:val="FF6000"/>
                    <w:sz w:val="18"/>
                    <w:szCs w:val="18"/>
                  </w:rPr>
                </w:pPr>
                <w:r w:rsidRPr="00DE062D">
                  <w:rPr>
                    <w:rFonts w:ascii="MS Gothic" w:eastAsia="MS Gothic" w:hAnsi="MS Gothic" w:hint="eastAsia"/>
                    <w:b/>
                    <w:bCs/>
                    <w:color w:val="FF6000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7904" w:type="dxa"/>
          </w:tcPr>
          <w:p w14:paraId="4F272B60" w14:textId="2728E10F" w:rsidR="00EC2634" w:rsidRPr="00DE062D" w:rsidRDefault="001919B5" w:rsidP="00F24102">
            <w:pPr>
              <w:pStyle w:val="Lijstalinea"/>
              <w:ind w:left="0"/>
              <w:rPr>
                <w:sz w:val="18"/>
                <w:szCs w:val="18"/>
                <w:lang w:val="nl-NL"/>
              </w:rPr>
            </w:pPr>
            <w:r w:rsidRPr="00DE062D">
              <w:rPr>
                <w:sz w:val="18"/>
                <w:szCs w:val="18"/>
                <w:lang w:val="nl-NL"/>
              </w:rPr>
              <w:t xml:space="preserve">Geen maatregelen genomen. </w:t>
            </w:r>
          </w:p>
        </w:tc>
      </w:tr>
      <w:tr w:rsidR="001919B5" w:rsidRPr="00DE062D" w14:paraId="7BD08CCF" w14:textId="77777777" w:rsidTr="00F10DA3">
        <w:sdt>
          <w:sdtPr>
            <w:rPr>
              <w:b/>
              <w:bCs/>
              <w:color w:val="FF6000"/>
              <w:sz w:val="18"/>
              <w:szCs w:val="18"/>
            </w:rPr>
            <w:id w:val="331192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8" w:type="dxa"/>
              </w:tcPr>
              <w:p w14:paraId="2709EF69" w14:textId="71979173" w:rsidR="001919B5" w:rsidRPr="00DE062D" w:rsidRDefault="001919B5" w:rsidP="001919B5">
                <w:pPr>
                  <w:pStyle w:val="Lijstalinea"/>
                  <w:ind w:left="0"/>
                  <w:rPr>
                    <w:b/>
                    <w:bCs/>
                    <w:color w:val="FF6000"/>
                    <w:sz w:val="18"/>
                    <w:szCs w:val="18"/>
                    <w:lang w:val="nl-NL"/>
                  </w:rPr>
                </w:pPr>
                <w:r w:rsidRPr="00DE062D">
                  <w:rPr>
                    <w:rFonts w:ascii="MS Gothic" w:eastAsia="MS Gothic" w:hAnsi="MS Gothic" w:hint="eastAsia"/>
                    <w:b/>
                    <w:bCs/>
                    <w:color w:val="FF6000"/>
                    <w:sz w:val="18"/>
                    <w:szCs w:val="18"/>
                    <w:lang w:val="nl-NL"/>
                  </w:rPr>
                  <w:t>☐</w:t>
                </w:r>
              </w:p>
            </w:tc>
          </w:sdtContent>
        </w:sdt>
        <w:tc>
          <w:tcPr>
            <w:tcW w:w="7904" w:type="dxa"/>
          </w:tcPr>
          <w:p w14:paraId="43324D69" w14:textId="2F1E7CCC" w:rsidR="001919B5" w:rsidRPr="00DE062D" w:rsidRDefault="001919B5" w:rsidP="001919B5">
            <w:pPr>
              <w:pStyle w:val="Lijstalinea"/>
              <w:ind w:left="0"/>
              <w:rPr>
                <w:sz w:val="18"/>
                <w:szCs w:val="18"/>
                <w:lang w:val="nl-NL"/>
              </w:rPr>
            </w:pPr>
            <w:r w:rsidRPr="00DE062D">
              <w:rPr>
                <w:sz w:val="18"/>
                <w:szCs w:val="18"/>
                <w:lang w:val="nl-NL"/>
              </w:rPr>
              <w:t>Intern gesprek met de spelers en begeleiding van het betrokken team</w:t>
            </w:r>
            <w:r w:rsidR="000A2C39">
              <w:rPr>
                <w:sz w:val="18"/>
                <w:szCs w:val="18"/>
                <w:lang w:val="nl-NL"/>
              </w:rPr>
              <w:t>.</w:t>
            </w:r>
          </w:p>
        </w:tc>
      </w:tr>
      <w:tr w:rsidR="001919B5" w:rsidRPr="00DE062D" w14:paraId="7B06B082" w14:textId="77777777" w:rsidTr="00F10DA3">
        <w:sdt>
          <w:sdtPr>
            <w:rPr>
              <w:b/>
              <w:bCs/>
              <w:color w:val="FF6000"/>
              <w:sz w:val="18"/>
              <w:szCs w:val="18"/>
            </w:rPr>
            <w:id w:val="2452317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8" w:type="dxa"/>
              </w:tcPr>
              <w:p w14:paraId="0AB6CEF9" w14:textId="24AF5DD9" w:rsidR="001919B5" w:rsidRPr="00DE062D" w:rsidRDefault="001919B5" w:rsidP="001919B5">
                <w:pPr>
                  <w:pStyle w:val="Lijstalinea"/>
                  <w:ind w:left="0"/>
                  <w:rPr>
                    <w:b/>
                    <w:bCs/>
                    <w:color w:val="FF6000"/>
                    <w:sz w:val="18"/>
                    <w:szCs w:val="18"/>
                    <w:lang w:val="nl-NL"/>
                  </w:rPr>
                </w:pPr>
                <w:r w:rsidRPr="00DE062D">
                  <w:rPr>
                    <w:rFonts w:ascii="MS Gothic" w:eastAsia="MS Gothic" w:hAnsi="MS Gothic" w:hint="eastAsia"/>
                    <w:b/>
                    <w:bCs/>
                    <w:color w:val="FF6000"/>
                    <w:sz w:val="18"/>
                    <w:szCs w:val="18"/>
                    <w:lang w:val="nl-NL"/>
                  </w:rPr>
                  <w:t>☐</w:t>
                </w:r>
              </w:p>
            </w:tc>
          </w:sdtContent>
        </w:sdt>
        <w:tc>
          <w:tcPr>
            <w:tcW w:w="7904" w:type="dxa"/>
          </w:tcPr>
          <w:p w14:paraId="222EDDFB" w14:textId="3FA65E19" w:rsidR="001919B5" w:rsidRPr="00DE062D" w:rsidRDefault="001919B5" w:rsidP="001919B5">
            <w:pPr>
              <w:pStyle w:val="Lijstalinea"/>
              <w:ind w:left="0"/>
              <w:rPr>
                <w:sz w:val="18"/>
                <w:szCs w:val="18"/>
                <w:lang w:val="nl-NL"/>
              </w:rPr>
            </w:pPr>
            <w:r w:rsidRPr="00DE062D">
              <w:rPr>
                <w:sz w:val="18"/>
                <w:szCs w:val="18"/>
                <w:lang w:val="nl-NL"/>
              </w:rPr>
              <w:t>Contact gezocht met het bestuur van de tegenpartij</w:t>
            </w:r>
            <w:r w:rsidR="000A2C39">
              <w:rPr>
                <w:sz w:val="18"/>
                <w:szCs w:val="18"/>
                <w:lang w:val="nl-NL"/>
              </w:rPr>
              <w:t>.</w:t>
            </w:r>
          </w:p>
        </w:tc>
      </w:tr>
      <w:tr w:rsidR="001919B5" w:rsidRPr="00DE062D" w14:paraId="6593B19D" w14:textId="77777777" w:rsidTr="00F10DA3">
        <w:sdt>
          <w:sdtPr>
            <w:rPr>
              <w:b/>
              <w:bCs/>
              <w:color w:val="FF6000"/>
              <w:sz w:val="18"/>
              <w:szCs w:val="18"/>
            </w:rPr>
            <w:id w:val="9808937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8" w:type="dxa"/>
              </w:tcPr>
              <w:p w14:paraId="4AAE729F" w14:textId="4E4662EC" w:rsidR="001919B5" w:rsidRPr="00DE062D" w:rsidRDefault="001919B5" w:rsidP="001919B5">
                <w:pPr>
                  <w:pStyle w:val="Lijstalinea"/>
                  <w:ind w:left="0"/>
                  <w:rPr>
                    <w:b/>
                    <w:bCs/>
                    <w:color w:val="FF6000"/>
                    <w:sz w:val="18"/>
                    <w:szCs w:val="18"/>
                    <w:lang w:val="nl-NL"/>
                  </w:rPr>
                </w:pPr>
                <w:r w:rsidRPr="00DE062D">
                  <w:rPr>
                    <w:rFonts w:ascii="MS Gothic" w:eastAsia="MS Gothic" w:hAnsi="MS Gothic" w:hint="eastAsia"/>
                    <w:b/>
                    <w:bCs/>
                    <w:color w:val="FF6000"/>
                    <w:sz w:val="18"/>
                    <w:szCs w:val="18"/>
                    <w:lang w:val="nl-NL"/>
                  </w:rPr>
                  <w:t>☐</w:t>
                </w:r>
              </w:p>
            </w:tc>
          </w:sdtContent>
        </w:sdt>
        <w:tc>
          <w:tcPr>
            <w:tcW w:w="7904" w:type="dxa"/>
          </w:tcPr>
          <w:p w14:paraId="2170204B" w14:textId="6C74C390" w:rsidR="001919B5" w:rsidRPr="00DE062D" w:rsidRDefault="001919B5" w:rsidP="001919B5">
            <w:pPr>
              <w:pStyle w:val="Lijstalinea"/>
              <w:ind w:left="0"/>
              <w:rPr>
                <w:sz w:val="18"/>
                <w:szCs w:val="18"/>
                <w:lang w:val="nl-NL"/>
              </w:rPr>
            </w:pPr>
            <w:r w:rsidRPr="00DE062D">
              <w:rPr>
                <w:sz w:val="18"/>
                <w:szCs w:val="18"/>
                <w:lang w:val="nl-NL"/>
              </w:rPr>
              <w:t>Elftal teruggetrokken</w:t>
            </w:r>
            <w:r w:rsidR="000A2C39">
              <w:rPr>
                <w:sz w:val="18"/>
                <w:szCs w:val="18"/>
                <w:lang w:val="nl-NL"/>
              </w:rPr>
              <w:t>.</w:t>
            </w:r>
          </w:p>
        </w:tc>
      </w:tr>
      <w:tr w:rsidR="001919B5" w:rsidRPr="00DE062D" w14:paraId="3778203B" w14:textId="77777777" w:rsidTr="00F10DA3">
        <w:sdt>
          <w:sdtPr>
            <w:rPr>
              <w:b/>
              <w:bCs/>
              <w:color w:val="FF6000"/>
              <w:sz w:val="18"/>
              <w:szCs w:val="18"/>
            </w:rPr>
            <w:id w:val="21378257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8" w:type="dxa"/>
              </w:tcPr>
              <w:p w14:paraId="6E11C21A" w14:textId="2ADE1FBA" w:rsidR="001919B5" w:rsidRPr="00DE062D" w:rsidRDefault="001919B5" w:rsidP="001919B5">
                <w:pPr>
                  <w:pStyle w:val="Lijstalinea"/>
                  <w:ind w:left="0"/>
                  <w:rPr>
                    <w:b/>
                    <w:bCs/>
                    <w:color w:val="FF6000"/>
                    <w:sz w:val="18"/>
                    <w:szCs w:val="18"/>
                    <w:lang w:val="nl-NL"/>
                  </w:rPr>
                </w:pPr>
                <w:r w:rsidRPr="00DE062D">
                  <w:rPr>
                    <w:rFonts w:ascii="MS Gothic" w:eastAsia="MS Gothic" w:hAnsi="MS Gothic" w:hint="eastAsia"/>
                    <w:b/>
                    <w:bCs/>
                    <w:color w:val="FF6000"/>
                    <w:sz w:val="18"/>
                    <w:szCs w:val="18"/>
                    <w:lang w:val="nl-NL"/>
                  </w:rPr>
                  <w:t>☐</w:t>
                </w:r>
              </w:p>
            </w:tc>
          </w:sdtContent>
        </w:sdt>
        <w:tc>
          <w:tcPr>
            <w:tcW w:w="7904" w:type="dxa"/>
          </w:tcPr>
          <w:p w14:paraId="3A505921" w14:textId="567F6D63" w:rsidR="001919B5" w:rsidRPr="00DE062D" w:rsidRDefault="001919B5" w:rsidP="001919B5">
            <w:pPr>
              <w:pStyle w:val="Lijstalinea"/>
              <w:ind w:left="0"/>
              <w:rPr>
                <w:sz w:val="18"/>
                <w:szCs w:val="18"/>
                <w:lang w:val="nl-NL"/>
              </w:rPr>
            </w:pPr>
            <w:r w:rsidRPr="00DE062D">
              <w:rPr>
                <w:sz w:val="18"/>
                <w:szCs w:val="18"/>
                <w:lang w:val="nl-NL"/>
              </w:rPr>
              <w:t>Eén of meerdere leden voorgedragen voor royement</w:t>
            </w:r>
            <w:r w:rsidR="000A2C39">
              <w:rPr>
                <w:sz w:val="18"/>
                <w:szCs w:val="18"/>
                <w:lang w:val="nl-NL"/>
              </w:rPr>
              <w:t>.</w:t>
            </w:r>
          </w:p>
        </w:tc>
      </w:tr>
      <w:tr w:rsidR="001919B5" w:rsidRPr="00DE062D" w14:paraId="2984FE1F" w14:textId="77777777" w:rsidTr="00F10DA3">
        <w:sdt>
          <w:sdtPr>
            <w:rPr>
              <w:b/>
              <w:bCs/>
              <w:color w:val="FF6000"/>
              <w:sz w:val="18"/>
              <w:szCs w:val="18"/>
            </w:rPr>
            <w:id w:val="-7868997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8" w:type="dxa"/>
              </w:tcPr>
              <w:p w14:paraId="167937BA" w14:textId="498075CD" w:rsidR="001919B5" w:rsidRPr="00DE062D" w:rsidRDefault="001919B5" w:rsidP="001919B5">
                <w:pPr>
                  <w:pStyle w:val="Lijstalinea"/>
                  <w:ind w:left="0"/>
                  <w:rPr>
                    <w:b/>
                    <w:bCs/>
                    <w:color w:val="FF6000"/>
                    <w:sz w:val="18"/>
                    <w:szCs w:val="18"/>
                    <w:lang w:val="nl-NL"/>
                  </w:rPr>
                </w:pPr>
                <w:r w:rsidRPr="00DE062D">
                  <w:rPr>
                    <w:rFonts w:ascii="MS Gothic" w:eastAsia="MS Gothic" w:hAnsi="MS Gothic" w:hint="eastAsia"/>
                    <w:b/>
                    <w:bCs/>
                    <w:color w:val="FF6000"/>
                    <w:sz w:val="18"/>
                    <w:szCs w:val="18"/>
                    <w:lang w:val="nl-NL"/>
                  </w:rPr>
                  <w:t>☐</w:t>
                </w:r>
              </w:p>
            </w:tc>
          </w:sdtContent>
        </w:sdt>
        <w:tc>
          <w:tcPr>
            <w:tcW w:w="7904" w:type="dxa"/>
          </w:tcPr>
          <w:p w14:paraId="5B8812FA" w14:textId="664EC773" w:rsidR="001919B5" w:rsidRPr="00DE062D" w:rsidRDefault="001919B5" w:rsidP="001919B5">
            <w:pPr>
              <w:pStyle w:val="Lijstalinea"/>
              <w:ind w:left="0"/>
              <w:rPr>
                <w:sz w:val="18"/>
                <w:szCs w:val="18"/>
                <w:lang w:val="nl-NL"/>
              </w:rPr>
            </w:pPr>
            <w:r w:rsidRPr="00DE062D">
              <w:rPr>
                <w:sz w:val="18"/>
                <w:szCs w:val="18"/>
                <w:lang w:val="nl-NL"/>
              </w:rPr>
              <w:t>Anders, namelijk</w:t>
            </w:r>
          </w:p>
          <w:sdt>
            <w:sdtPr>
              <w:rPr>
                <w:rStyle w:val="Invoertekst"/>
              </w:rPr>
              <w:id w:val="-1302156622"/>
              <w:lock w:val="sdtLocked"/>
              <w:placeholder>
                <w:docPart w:val="75BC313FB01B4F608E379922BC30C96F"/>
              </w:placeholder>
              <w:showingPlcHdr/>
            </w:sdtPr>
            <w:sdtEndPr>
              <w:rPr>
                <w:rStyle w:val="Standaardalinea-lettertype"/>
                <w:color w:val="auto"/>
                <w:sz w:val="24"/>
                <w:szCs w:val="18"/>
              </w:rPr>
            </w:sdtEndPr>
            <w:sdtContent>
              <w:p w14:paraId="66AF889F" w14:textId="669683DA" w:rsidR="001919B5" w:rsidRPr="00DE062D" w:rsidRDefault="001919B5" w:rsidP="001919B5">
                <w:pPr>
                  <w:pStyle w:val="Lijstalinea"/>
                  <w:ind w:left="0"/>
                  <w:rPr>
                    <w:sz w:val="18"/>
                    <w:szCs w:val="18"/>
                    <w:lang w:val="nl-NL"/>
                  </w:rPr>
                </w:pPr>
                <w:r w:rsidRPr="00B64A2F">
                  <w:rPr>
                    <w:rStyle w:val="Tekstvantijdelijkeaanduiding"/>
                    <w:color w:val="FF6000"/>
                    <w:sz w:val="18"/>
                    <w:szCs w:val="18"/>
                    <w:lang w:val="nl-NL"/>
                  </w:rPr>
                  <w:t>Klik of tik om tekst in te voeren.</w:t>
                </w:r>
              </w:p>
            </w:sdtContent>
          </w:sdt>
          <w:p w14:paraId="435B8834" w14:textId="77777777" w:rsidR="001919B5" w:rsidRPr="00DE062D" w:rsidRDefault="001919B5" w:rsidP="001919B5">
            <w:pPr>
              <w:pStyle w:val="Lijstalinea"/>
              <w:ind w:left="0"/>
              <w:rPr>
                <w:sz w:val="18"/>
                <w:szCs w:val="18"/>
                <w:lang w:val="nl-NL"/>
              </w:rPr>
            </w:pPr>
          </w:p>
        </w:tc>
      </w:tr>
    </w:tbl>
    <w:p w14:paraId="2921B988" w14:textId="77777777" w:rsidR="00EC2634" w:rsidRDefault="00EC2634" w:rsidP="00F24102">
      <w:pPr>
        <w:pStyle w:val="Lijstalinea"/>
        <w:rPr>
          <w:b/>
          <w:bCs/>
          <w:sz w:val="18"/>
          <w:szCs w:val="18"/>
        </w:rPr>
      </w:pPr>
    </w:p>
    <w:p w14:paraId="6105AC4C" w14:textId="1CB5991F" w:rsidR="00EB4109" w:rsidRDefault="00774861" w:rsidP="00EB4109">
      <w:pPr>
        <w:pStyle w:val="Lijstalinea"/>
        <w:numPr>
          <w:ilvl w:val="0"/>
          <w:numId w:val="12"/>
        </w:num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Geef hieronder de namen </w:t>
      </w:r>
      <w:r w:rsidR="00B64A2F">
        <w:rPr>
          <w:b/>
          <w:bCs/>
          <w:sz w:val="18"/>
          <w:szCs w:val="18"/>
        </w:rPr>
        <w:t>van diegenen die door de vereniging een individuele straf opgelegd hebben gekregen</w:t>
      </w:r>
      <w:r w:rsidR="00DA45C7">
        <w:rPr>
          <w:b/>
          <w:bCs/>
          <w:sz w:val="18"/>
          <w:szCs w:val="18"/>
        </w:rPr>
        <w:t xml:space="preserve">. </w:t>
      </w:r>
    </w:p>
    <w:p w14:paraId="10C19E03" w14:textId="77777777" w:rsidR="00EB4109" w:rsidRDefault="00EB4109" w:rsidP="00EB4109">
      <w:pPr>
        <w:rPr>
          <w:b/>
          <w:bCs/>
          <w:sz w:val="18"/>
          <w:szCs w:val="18"/>
        </w:rPr>
      </w:pPr>
    </w:p>
    <w:tbl>
      <w:tblPr>
        <w:tblStyle w:val="Tabelraster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056"/>
      </w:tblGrid>
      <w:tr w:rsidR="001E695C" w14:paraId="00440342" w14:textId="77777777" w:rsidTr="00E0689A">
        <w:tc>
          <w:tcPr>
            <w:tcW w:w="2982" w:type="dxa"/>
          </w:tcPr>
          <w:p w14:paraId="66E36DFB" w14:textId="01951F82" w:rsidR="001E695C" w:rsidRDefault="001E695C" w:rsidP="00EB410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nl-NL"/>
              </w:rPr>
              <w:t>Naam</w:t>
            </w:r>
          </w:p>
        </w:tc>
        <w:tc>
          <w:tcPr>
            <w:tcW w:w="6056" w:type="dxa"/>
          </w:tcPr>
          <w:p w14:paraId="08C460E3" w14:textId="77777777" w:rsidR="00DC2509" w:rsidRDefault="001E695C" w:rsidP="00EB410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Opgelegde straf</w:t>
            </w:r>
          </w:p>
          <w:p w14:paraId="3DFF253A" w14:textId="0671EE6E" w:rsidR="009E4EB7" w:rsidRDefault="009E4EB7" w:rsidP="00EB410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1E695C" w14:paraId="4490F169" w14:textId="77777777" w:rsidTr="009E6556">
        <w:sdt>
          <w:sdtPr>
            <w:rPr>
              <w:rStyle w:val="Invoertekst"/>
            </w:rPr>
            <w:id w:val="730195750"/>
            <w:lock w:val="sdtLocked"/>
            <w:placeholder>
              <w:docPart w:val="8BF7BC3B08A5473CAEA625B3B9DB751E"/>
            </w:placeholder>
            <w:showingPlcHdr/>
            <w:text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2982" w:type="dxa"/>
                <w:vAlign w:val="bottom"/>
              </w:tcPr>
              <w:p w14:paraId="4C3D9EA4" w14:textId="44C37B21" w:rsidR="001E695C" w:rsidRPr="00DA45C7" w:rsidRDefault="00DA45C7" w:rsidP="00EB4109">
                <w:pPr>
                  <w:rPr>
                    <w:b/>
                    <w:bCs/>
                    <w:sz w:val="18"/>
                    <w:szCs w:val="18"/>
                    <w:lang w:val="nl-NL"/>
                  </w:rPr>
                </w:pPr>
                <w:r w:rsidRPr="00DA45C7">
                  <w:rPr>
                    <w:rStyle w:val="Tekstvantijdelijkeaanduiding"/>
                    <w:color w:val="FF6000"/>
                    <w:sz w:val="18"/>
                    <w:szCs w:val="18"/>
                    <w:lang w:val="nl-NL"/>
                  </w:rPr>
                  <w:t>N</w:t>
                </w:r>
                <w:r w:rsidRPr="00DA45C7">
                  <w:rPr>
                    <w:rStyle w:val="Tekstvantijdelijkeaanduiding"/>
                    <w:color w:val="FF6000"/>
                    <w:sz w:val="18"/>
                    <w:szCs w:val="18"/>
                  </w:rPr>
                  <w:t>aam.</w:t>
                </w:r>
              </w:p>
            </w:tc>
          </w:sdtContent>
        </w:sdt>
        <w:sdt>
          <w:sdtPr>
            <w:rPr>
              <w:rStyle w:val="Invoertekst"/>
            </w:rPr>
            <w:id w:val="-113681545"/>
            <w:lock w:val="sdtLocked"/>
            <w:placeholder>
              <w:docPart w:val="FA7D3A723997473FBC89F699511D2AC2"/>
            </w:placeholder>
            <w:showingPlcHdr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6056" w:type="dxa"/>
                <w:vAlign w:val="bottom"/>
              </w:tcPr>
              <w:p w14:paraId="72FBE519" w14:textId="26FAE786" w:rsidR="001E695C" w:rsidRPr="00DA45C7" w:rsidRDefault="00DA45C7" w:rsidP="00EB4109">
                <w:pPr>
                  <w:rPr>
                    <w:b/>
                    <w:bCs/>
                    <w:sz w:val="18"/>
                    <w:szCs w:val="18"/>
                    <w:lang w:val="nl-NL"/>
                  </w:rPr>
                </w:pPr>
                <w:r w:rsidRPr="00DA45C7">
                  <w:rPr>
                    <w:rStyle w:val="Tekstvantijdelijkeaanduiding"/>
                    <w:color w:val="FF6000"/>
                    <w:sz w:val="18"/>
                    <w:szCs w:val="18"/>
                    <w:lang w:val="nl-NL"/>
                  </w:rPr>
                  <w:t>Klik of tik om tekst in te voeren.</w:t>
                </w:r>
              </w:p>
            </w:tc>
          </w:sdtContent>
        </w:sdt>
      </w:tr>
      <w:tr w:rsidR="000D3BE9" w14:paraId="6EEB7BD9" w14:textId="77777777" w:rsidTr="009E6556">
        <w:sdt>
          <w:sdtPr>
            <w:rPr>
              <w:rStyle w:val="Invoertekst"/>
            </w:rPr>
            <w:id w:val="-1814014479"/>
            <w:lock w:val="sdtLocked"/>
            <w:placeholder>
              <w:docPart w:val="668DCB79043844E7A3BFAFDE1F4B63A2"/>
            </w:placeholder>
            <w:showingPlcHdr/>
            <w:text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2982" w:type="dxa"/>
                <w:vAlign w:val="bottom"/>
              </w:tcPr>
              <w:p w14:paraId="078A1068" w14:textId="422296B9" w:rsidR="000D3BE9" w:rsidRPr="00DA45C7" w:rsidRDefault="000D3BE9" w:rsidP="000D3BE9">
                <w:pPr>
                  <w:rPr>
                    <w:b/>
                    <w:bCs/>
                    <w:sz w:val="18"/>
                    <w:szCs w:val="18"/>
                    <w:lang w:val="nl-NL"/>
                  </w:rPr>
                </w:pPr>
                <w:r w:rsidRPr="00DA45C7">
                  <w:rPr>
                    <w:rStyle w:val="Tekstvantijdelijkeaanduiding"/>
                    <w:color w:val="FF6000"/>
                    <w:sz w:val="18"/>
                    <w:szCs w:val="18"/>
                    <w:lang w:val="nl-NL"/>
                  </w:rPr>
                  <w:t>N</w:t>
                </w:r>
                <w:r w:rsidRPr="00DA45C7">
                  <w:rPr>
                    <w:rStyle w:val="Tekstvantijdelijkeaanduiding"/>
                    <w:color w:val="FF6000"/>
                    <w:sz w:val="18"/>
                    <w:szCs w:val="18"/>
                  </w:rPr>
                  <w:t>aam.</w:t>
                </w:r>
              </w:p>
            </w:tc>
          </w:sdtContent>
        </w:sdt>
        <w:sdt>
          <w:sdtPr>
            <w:rPr>
              <w:rStyle w:val="Invoertekst"/>
            </w:rPr>
            <w:id w:val="1118100299"/>
            <w:lock w:val="sdtLocked"/>
            <w:placeholder>
              <w:docPart w:val="18DC82DD5ED544BD9542EAC4C46FF650"/>
            </w:placeholder>
            <w:showingPlcHdr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6056" w:type="dxa"/>
                <w:vAlign w:val="bottom"/>
              </w:tcPr>
              <w:p w14:paraId="56A40F4A" w14:textId="1ADA68C2" w:rsidR="000D3BE9" w:rsidRPr="00DA45C7" w:rsidRDefault="000D3BE9" w:rsidP="000D3BE9">
                <w:pPr>
                  <w:rPr>
                    <w:b/>
                    <w:bCs/>
                    <w:sz w:val="18"/>
                    <w:szCs w:val="18"/>
                    <w:lang w:val="nl-NL"/>
                  </w:rPr>
                </w:pPr>
                <w:r w:rsidRPr="00DA45C7">
                  <w:rPr>
                    <w:rStyle w:val="Tekstvantijdelijkeaanduiding"/>
                    <w:color w:val="FF6000"/>
                    <w:sz w:val="18"/>
                    <w:szCs w:val="18"/>
                    <w:lang w:val="nl-NL"/>
                  </w:rPr>
                  <w:t>Klik of tik om tekst in te voeren.</w:t>
                </w:r>
              </w:p>
            </w:tc>
          </w:sdtContent>
        </w:sdt>
      </w:tr>
      <w:tr w:rsidR="000D3BE9" w14:paraId="6A269781" w14:textId="77777777" w:rsidTr="009E6556">
        <w:sdt>
          <w:sdtPr>
            <w:rPr>
              <w:rStyle w:val="Invoertekst"/>
            </w:rPr>
            <w:id w:val="544722786"/>
            <w:lock w:val="sdtLocked"/>
            <w:placeholder>
              <w:docPart w:val="53253B8C9FCF4469A24FD2234633F435"/>
            </w:placeholder>
            <w:showingPlcHdr/>
            <w:text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2982" w:type="dxa"/>
                <w:vAlign w:val="bottom"/>
              </w:tcPr>
              <w:p w14:paraId="5AFB183C" w14:textId="67AFD9DF" w:rsidR="000D3BE9" w:rsidRPr="00DA45C7" w:rsidRDefault="000D3BE9" w:rsidP="000D3BE9">
                <w:pPr>
                  <w:rPr>
                    <w:b/>
                    <w:bCs/>
                    <w:sz w:val="18"/>
                    <w:szCs w:val="18"/>
                    <w:lang w:val="nl-NL"/>
                  </w:rPr>
                </w:pPr>
                <w:r w:rsidRPr="00DA45C7">
                  <w:rPr>
                    <w:rStyle w:val="Tekstvantijdelijkeaanduiding"/>
                    <w:color w:val="FF6000"/>
                    <w:sz w:val="18"/>
                    <w:szCs w:val="18"/>
                    <w:lang w:val="nl-NL"/>
                  </w:rPr>
                  <w:t>N</w:t>
                </w:r>
                <w:r w:rsidRPr="00DA45C7">
                  <w:rPr>
                    <w:rStyle w:val="Tekstvantijdelijkeaanduiding"/>
                    <w:color w:val="FF6000"/>
                    <w:sz w:val="18"/>
                    <w:szCs w:val="18"/>
                  </w:rPr>
                  <w:t>aam.</w:t>
                </w:r>
              </w:p>
            </w:tc>
          </w:sdtContent>
        </w:sdt>
        <w:sdt>
          <w:sdtPr>
            <w:rPr>
              <w:rStyle w:val="Invoertekst"/>
            </w:rPr>
            <w:id w:val="1358001727"/>
            <w:lock w:val="sdtLocked"/>
            <w:placeholder>
              <w:docPart w:val="E209B8C464E04F08AE7C12F2DC22924F"/>
            </w:placeholder>
            <w:showingPlcHdr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6056" w:type="dxa"/>
                <w:vAlign w:val="bottom"/>
              </w:tcPr>
              <w:p w14:paraId="6DDD9EEB" w14:textId="5C76B3A7" w:rsidR="000D3BE9" w:rsidRPr="00DA45C7" w:rsidRDefault="000D3BE9" w:rsidP="000D3BE9">
                <w:pPr>
                  <w:rPr>
                    <w:b/>
                    <w:bCs/>
                    <w:sz w:val="18"/>
                    <w:szCs w:val="18"/>
                    <w:lang w:val="nl-NL"/>
                  </w:rPr>
                </w:pPr>
                <w:r w:rsidRPr="00DA45C7">
                  <w:rPr>
                    <w:rStyle w:val="Tekstvantijdelijkeaanduiding"/>
                    <w:color w:val="FF6000"/>
                    <w:sz w:val="18"/>
                    <w:szCs w:val="18"/>
                    <w:lang w:val="nl-NL"/>
                  </w:rPr>
                  <w:t>Klik of tik om tekst in te voeren.</w:t>
                </w:r>
              </w:p>
            </w:tc>
          </w:sdtContent>
        </w:sdt>
      </w:tr>
      <w:tr w:rsidR="000D3BE9" w14:paraId="29999AD5" w14:textId="77777777" w:rsidTr="009E6556">
        <w:sdt>
          <w:sdtPr>
            <w:rPr>
              <w:rStyle w:val="Invoertekst"/>
            </w:rPr>
            <w:id w:val="-1983227270"/>
            <w:lock w:val="sdtLocked"/>
            <w:placeholder>
              <w:docPart w:val="2E91C48F41EB45B6A39EC87E8F626A9C"/>
            </w:placeholder>
            <w:showingPlcHdr/>
            <w:text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2982" w:type="dxa"/>
                <w:vAlign w:val="bottom"/>
              </w:tcPr>
              <w:p w14:paraId="658F0CB3" w14:textId="3F56CB8C" w:rsidR="000D3BE9" w:rsidRPr="00DA45C7" w:rsidRDefault="000D3BE9" w:rsidP="000D3BE9">
                <w:pPr>
                  <w:rPr>
                    <w:b/>
                    <w:bCs/>
                    <w:sz w:val="18"/>
                    <w:szCs w:val="18"/>
                    <w:lang w:val="nl-NL"/>
                  </w:rPr>
                </w:pPr>
                <w:r w:rsidRPr="00DA45C7">
                  <w:rPr>
                    <w:rStyle w:val="Tekstvantijdelijkeaanduiding"/>
                    <w:color w:val="FF6000"/>
                    <w:sz w:val="18"/>
                    <w:szCs w:val="18"/>
                    <w:lang w:val="nl-NL"/>
                  </w:rPr>
                  <w:t>N</w:t>
                </w:r>
                <w:r w:rsidRPr="00DA45C7">
                  <w:rPr>
                    <w:rStyle w:val="Tekstvantijdelijkeaanduiding"/>
                    <w:color w:val="FF6000"/>
                    <w:sz w:val="18"/>
                    <w:szCs w:val="18"/>
                  </w:rPr>
                  <w:t>aam.</w:t>
                </w:r>
              </w:p>
            </w:tc>
          </w:sdtContent>
        </w:sdt>
        <w:sdt>
          <w:sdtPr>
            <w:rPr>
              <w:rStyle w:val="Invoertekst"/>
            </w:rPr>
            <w:id w:val="1228420600"/>
            <w:lock w:val="sdtLocked"/>
            <w:placeholder>
              <w:docPart w:val="6B2565D9F07C49338021D7DC9889CFB8"/>
            </w:placeholder>
            <w:showingPlcHdr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6056" w:type="dxa"/>
                <w:vAlign w:val="bottom"/>
              </w:tcPr>
              <w:p w14:paraId="3BE70AE4" w14:textId="64C72608" w:rsidR="000D3BE9" w:rsidRPr="00DA45C7" w:rsidRDefault="000D3BE9" w:rsidP="000D3BE9">
                <w:pPr>
                  <w:rPr>
                    <w:b/>
                    <w:bCs/>
                    <w:sz w:val="18"/>
                    <w:szCs w:val="18"/>
                    <w:lang w:val="nl-NL"/>
                  </w:rPr>
                </w:pPr>
                <w:r w:rsidRPr="00DA45C7">
                  <w:rPr>
                    <w:rStyle w:val="Tekstvantijdelijkeaanduiding"/>
                    <w:color w:val="FF6000"/>
                    <w:sz w:val="18"/>
                    <w:szCs w:val="18"/>
                    <w:lang w:val="nl-NL"/>
                  </w:rPr>
                  <w:t>Klik of tik om tekst in te voeren.</w:t>
                </w:r>
              </w:p>
            </w:tc>
          </w:sdtContent>
        </w:sdt>
      </w:tr>
      <w:tr w:rsidR="000D3BE9" w14:paraId="0A3A94E8" w14:textId="77777777" w:rsidTr="009E6556">
        <w:sdt>
          <w:sdtPr>
            <w:rPr>
              <w:rStyle w:val="Invoertekst"/>
            </w:rPr>
            <w:id w:val="-1740468634"/>
            <w:lock w:val="sdtLocked"/>
            <w:placeholder>
              <w:docPart w:val="244D6AAEF9204A699A413F6E57720041"/>
            </w:placeholder>
            <w:showingPlcHdr/>
            <w:text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2982" w:type="dxa"/>
                <w:vAlign w:val="bottom"/>
              </w:tcPr>
              <w:p w14:paraId="04D5943B" w14:textId="6AFC3979" w:rsidR="000D3BE9" w:rsidRPr="00DA45C7" w:rsidRDefault="000D3BE9" w:rsidP="000D3BE9">
                <w:pPr>
                  <w:rPr>
                    <w:b/>
                    <w:bCs/>
                    <w:sz w:val="18"/>
                    <w:szCs w:val="18"/>
                    <w:lang w:val="nl-NL"/>
                  </w:rPr>
                </w:pPr>
                <w:r w:rsidRPr="00DA45C7">
                  <w:rPr>
                    <w:rStyle w:val="Tekstvantijdelijkeaanduiding"/>
                    <w:color w:val="FF6000"/>
                    <w:sz w:val="18"/>
                    <w:szCs w:val="18"/>
                    <w:lang w:val="nl-NL"/>
                  </w:rPr>
                  <w:t>N</w:t>
                </w:r>
                <w:r w:rsidRPr="00DA45C7">
                  <w:rPr>
                    <w:rStyle w:val="Tekstvantijdelijkeaanduiding"/>
                    <w:color w:val="FF6000"/>
                    <w:sz w:val="18"/>
                    <w:szCs w:val="18"/>
                  </w:rPr>
                  <w:t>aam.</w:t>
                </w:r>
              </w:p>
            </w:tc>
          </w:sdtContent>
        </w:sdt>
        <w:sdt>
          <w:sdtPr>
            <w:rPr>
              <w:rStyle w:val="Invoertekst"/>
            </w:rPr>
            <w:id w:val="1057744455"/>
            <w:lock w:val="sdtLocked"/>
            <w:placeholder>
              <w:docPart w:val="CAD003B82B12465D84C20132F0A1BED0"/>
            </w:placeholder>
            <w:showingPlcHdr/>
          </w:sdtPr>
          <w:sdtEndPr>
            <w:rPr>
              <w:rStyle w:val="Standaardalinea-lettertype"/>
              <w:b/>
              <w:bCs/>
              <w:color w:val="auto"/>
              <w:sz w:val="24"/>
              <w:szCs w:val="18"/>
            </w:rPr>
          </w:sdtEndPr>
          <w:sdtContent>
            <w:tc>
              <w:tcPr>
                <w:tcW w:w="6056" w:type="dxa"/>
                <w:vAlign w:val="bottom"/>
              </w:tcPr>
              <w:p w14:paraId="10A44D6A" w14:textId="46C9E804" w:rsidR="000D3BE9" w:rsidRPr="00DA45C7" w:rsidRDefault="000D3BE9" w:rsidP="000D3BE9">
                <w:pPr>
                  <w:rPr>
                    <w:b/>
                    <w:bCs/>
                    <w:sz w:val="18"/>
                    <w:szCs w:val="18"/>
                    <w:lang w:val="nl-NL"/>
                  </w:rPr>
                </w:pPr>
                <w:r w:rsidRPr="00DA45C7">
                  <w:rPr>
                    <w:rStyle w:val="Tekstvantijdelijkeaanduiding"/>
                    <w:color w:val="FF6000"/>
                    <w:sz w:val="18"/>
                    <w:szCs w:val="18"/>
                    <w:lang w:val="nl-NL"/>
                  </w:rPr>
                  <w:t>Klik of tik om tekst in te voeren.</w:t>
                </w:r>
              </w:p>
            </w:tc>
          </w:sdtContent>
        </w:sdt>
      </w:tr>
    </w:tbl>
    <w:p w14:paraId="7FD13B08" w14:textId="77777777" w:rsidR="00EB4109" w:rsidRPr="00EB4109" w:rsidRDefault="00EB4109" w:rsidP="00EB4109">
      <w:pPr>
        <w:rPr>
          <w:b/>
          <w:bCs/>
          <w:sz w:val="18"/>
          <w:szCs w:val="18"/>
        </w:rPr>
      </w:pPr>
    </w:p>
    <w:sectPr w:rsidR="00EB4109" w:rsidRPr="00EB4109" w:rsidSect="00656487">
      <w:headerReference w:type="default" r:id="rId13"/>
      <w:headerReference w:type="first" r:id="rId14"/>
      <w:footerReference w:type="first" r:id="rId15"/>
      <w:pgSz w:w="11906" w:h="16838"/>
      <w:pgMar w:top="1985" w:right="1077" w:bottom="1440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64141" w14:textId="77777777" w:rsidR="006F0071" w:rsidRDefault="006F0071" w:rsidP="00FE3D41">
      <w:r>
        <w:separator/>
      </w:r>
    </w:p>
  </w:endnote>
  <w:endnote w:type="continuationSeparator" w:id="0">
    <w:p w14:paraId="66E43D07" w14:textId="77777777" w:rsidR="006F0071" w:rsidRDefault="006F0071" w:rsidP="00FE3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Koppen CS)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B594" w14:textId="78212EB4" w:rsidR="00656487" w:rsidRDefault="00656487" w:rsidP="00477550">
    <w:pPr>
      <w:pStyle w:val="Voettekst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FAC38" w14:textId="77777777" w:rsidR="006F0071" w:rsidRDefault="006F0071" w:rsidP="00FE3D41">
      <w:r>
        <w:separator/>
      </w:r>
    </w:p>
  </w:footnote>
  <w:footnote w:type="continuationSeparator" w:id="0">
    <w:p w14:paraId="13C270E2" w14:textId="77777777" w:rsidR="006F0071" w:rsidRDefault="006F0071" w:rsidP="00FE3D41">
      <w:r>
        <w:continuationSeparator/>
      </w:r>
    </w:p>
  </w:footnote>
  <w:footnote w:id="1">
    <w:p w14:paraId="236613F1" w14:textId="73BD4E88" w:rsidR="000564F5" w:rsidRPr="001226C7" w:rsidRDefault="000564F5" w:rsidP="001226C7">
      <w:pPr>
        <w:pStyle w:val="Voetnoottekst"/>
        <w:rPr>
          <w:i/>
          <w:iCs/>
          <w:sz w:val="16"/>
          <w:szCs w:val="16"/>
        </w:rPr>
      </w:pPr>
      <w:r w:rsidRPr="001226C7">
        <w:rPr>
          <w:rStyle w:val="Voetnootmarkering"/>
          <w:i/>
          <w:iCs/>
          <w:sz w:val="16"/>
          <w:szCs w:val="16"/>
        </w:rPr>
        <w:footnoteRef/>
      </w:r>
      <w:r w:rsidRPr="001226C7">
        <w:rPr>
          <w:i/>
          <w:iCs/>
          <w:sz w:val="16"/>
          <w:szCs w:val="16"/>
        </w:rPr>
        <w:t xml:space="preserve"> </w:t>
      </w:r>
      <w:r w:rsidR="00106A2F" w:rsidRPr="001226C7">
        <w:rPr>
          <w:i/>
          <w:iCs/>
          <w:sz w:val="16"/>
          <w:szCs w:val="16"/>
        </w:rPr>
        <w:t>Let op</w:t>
      </w:r>
      <w:r w:rsidR="007E257A" w:rsidRPr="001226C7">
        <w:rPr>
          <w:i/>
          <w:iCs/>
          <w:sz w:val="16"/>
          <w:szCs w:val="16"/>
        </w:rPr>
        <w:t xml:space="preserve">: Als </w:t>
      </w:r>
      <w:r w:rsidR="009D7ED5" w:rsidRPr="001226C7">
        <w:rPr>
          <w:i/>
          <w:iCs/>
          <w:sz w:val="16"/>
          <w:szCs w:val="16"/>
        </w:rPr>
        <w:t xml:space="preserve">u </w:t>
      </w:r>
      <w:r w:rsidR="007E257A" w:rsidRPr="001226C7">
        <w:rPr>
          <w:i/>
          <w:iCs/>
          <w:sz w:val="16"/>
          <w:szCs w:val="16"/>
        </w:rPr>
        <w:t xml:space="preserve">een medische verklaring </w:t>
      </w:r>
      <w:r w:rsidR="009D7ED5" w:rsidRPr="001226C7">
        <w:rPr>
          <w:i/>
          <w:iCs/>
          <w:sz w:val="16"/>
          <w:szCs w:val="16"/>
        </w:rPr>
        <w:t xml:space="preserve">meestuurt, neemt de aanklager deze op in het dossier. </w:t>
      </w:r>
      <w:r w:rsidR="00011ED2" w:rsidRPr="001226C7">
        <w:rPr>
          <w:i/>
          <w:iCs/>
          <w:sz w:val="16"/>
          <w:szCs w:val="16"/>
        </w:rPr>
        <w:t>Het dossier kan vervolgens worden opgevraagd door beschuldigde personen. Uiteraard anonimiseert de aanklager het dossier voordat hij het verst</w:t>
      </w:r>
      <w:r w:rsidR="001226C7" w:rsidRPr="001226C7">
        <w:rPr>
          <w:i/>
          <w:iCs/>
          <w:sz w:val="16"/>
          <w:szCs w:val="16"/>
        </w:rPr>
        <w:t>rekt aan</w:t>
      </w:r>
      <w:r w:rsidR="00BF53EF">
        <w:rPr>
          <w:i/>
          <w:iCs/>
          <w:sz w:val="16"/>
          <w:szCs w:val="16"/>
        </w:rPr>
        <w:t xml:space="preserve"> de beschuldigde</w:t>
      </w:r>
      <w:r w:rsidR="001226C7" w:rsidRPr="001226C7">
        <w:rPr>
          <w:i/>
          <w:iCs/>
          <w:sz w:val="16"/>
          <w:szCs w:val="16"/>
        </w:rPr>
        <w:t>.</w:t>
      </w:r>
      <w:r w:rsidR="007E257A" w:rsidRPr="001226C7">
        <w:rPr>
          <w:i/>
          <w:iCs/>
          <w:sz w:val="16"/>
          <w:szCs w:val="16"/>
        </w:rPr>
        <w:t xml:space="preserve"> Door toezending van een medische verklaring gaan wij ervan uit dat u akkoord gaat met het opnemen daarvan in het dossier.  </w:t>
      </w:r>
    </w:p>
    <w:p w14:paraId="627BB5E8" w14:textId="77777777" w:rsidR="00106A2F" w:rsidRPr="001226C7" w:rsidRDefault="00106A2F">
      <w:pPr>
        <w:pStyle w:val="Voetnoottekst"/>
        <w:rPr>
          <w:i/>
          <w:iCs/>
          <w:sz w:val="16"/>
          <w:szCs w:val="16"/>
        </w:rPr>
      </w:pPr>
    </w:p>
  </w:footnote>
  <w:footnote w:id="2">
    <w:p w14:paraId="5FF9E006" w14:textId="3D0F72A3" w:rsidR="000801AB" w:rsidRDefault="000801AB">
      <w:pPr>
        <w:pStyle w:val="Voetnoottekst"/>
      </w:pPr>
      <w:r w:rsidRPr="001226C7">
        <w:rPr>
          <w:rStyle w:val="Voetnootmarkering"/>
          <w:i/>
          <w:iCs/>
          <w:sz w:val="16"/>
          <w:szCs w:val="16"/>
        </w:rPr>
        <w:footnoteRef/>
      </w:r>
      <w:r w:rsidRPr="001226C7">
        <w:rPr>
          <w:i/>
          <w:iCs/>
          <w:sz w:val="16"/>
          <w:szCs w:val="16"/>
        </w:rPr>
        <w:t xml:space="preserve"> </w:t>
      </w:r>
      <w:r w:rsidR="0016090B" w:rsidRPr="001226C7">
        <w:rPr>
          <w:i/>
          <w:iCs/>
          <w:sz w:val="16"/>
          <w:szCs w:val="16"/>
        </w:rPr>
        <w:t xml:space="preserve">Ditzelfde geldt voor een kopie van een aangifte bij de politie.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E3155" w14:textId="77777777" w:rsidR="00A314F4" w:rsidRDefault="00A314F4" w:rsidP="00FE3D41">
    <w:pPr>
      <w:pStyle w:val="Koptekst"/>
    </w:pPr>
    <w:r w:rsidRPr="00CC2772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840DE9D" wp14:editId="5BA8F5CA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621348" cy="7573645"/>
              <wp:effectExtent l="0" t="9208" r="0" b="0"/>
              <wp:wrapNone/>
              <wp:docPr id="646887297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621348" cy="7573645"/>
                      </a:xfrm>
                      <a:prstGeom prst="rect">
                        <a:avLst/>
                      </a:prstGeom>
                      <a:gradFill>
                        <a:gsLst>
                          <a:gs pos="100000">
                            <a:srgbClr val="D8EBE6"/>
                          </a:gs>
                          <a:gs pos="0">
                            <a:srgbClr val="FF6000"/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E05B2A" id="Rectangle 2" o:spid="_x0000_s1026" style="position:absolute;margin-left:-2.25pt;margin-top:0;width:48.95pt;height:596.35pt;rotation:90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" fillcolor="#ff6000" stroked="f" strokeweight="1pt">
              <v:fill color2="#d8ebe6" focus="100%" type="gradient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CC9AD" w14:textId="12841D16" w:rsidR="00A314F4" w:rsidRPr="009D7E61" w:rsidRDefault="00A314F4" w:rsidP="009D7E61">
    <w:pPr>
      <w:pStyle w:val="Koptekst"/>
      <w:ind w:left="0"/>
      <w:rPr>
        <w:b/>
        <w:bCs w:val="0"/>
        <w:color w:val="auto"/>
        <w:sz w:val="28"/>
        <w:szCs w:val="28"/>
      </w:rPr>
    </w:pPr>
    <w:r w:rsidRPr="009D7E61">
      <w:rPr>
        <w:b/>
        <w:bCs w:val="0"/>
        <w:noProof/>
        <w:color w:val="auto"/>
        <w:sz w:val="28"/>
        <w:szCs w:val="28"/>
      </w:rPr>
      <mc:AlternateContent>
        <mc:Choice Requires="wps">
          <w:drawing>
            <wp:anchor distT="0" distB="0" distL="114300" distR="114300" simplePos="0" relativeHeight="251658241" behindDoc="0" locked="0" layoutInCell="1" allowOverlap="0" wp14:anchorId="7BEA2E88" wp14:editId="620803AD">
              <wp:simplePos x="0" y="0"/>
              <wp:positionH relativeFrom="page">
                <wp:align>center</wp:align>
              </wp:positionH>
              <wp:positionV relativeFrom="page">
                <wp:posOffset>-3474720</wp:posOffset>
              </wp:positionV>
              <wp:extent cx="622800" cy="7574400"/>
              <wp:effectExtent l="0" t="8890" r="0" b="0"/>
              <wp:wrapNone/>
              <wp:docPr id="1052519926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622800" cy="7574400"/>
                      </a:xfrm>
                      <a:prstGeom prst="rect">
                        <a:avLst/>
                      </a:prstGeom>
                      <a:gradFill>
                        <a:gsLst>
                          <a:gs pos="100000">
                            <a:srgbClr val="D8EBE6"/>
                          </a:gs>
                          <a:gs pos="0">
                            <a:srgbClr val="FF6000"/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2647E9" id="Rectangle 2" o:spid="_x0000_s1026" style="position:absolute;margin-left:0;margin-top:-273.6pt;width:49.05pt;height:596.4pt;rotation:90;z-index: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" o:allowoverlap="f" fillcolor="#ff6000" stroked="f" strokeweight="1pt">
              <v:fill color2="#d8ebe6" focus="100%" type="gradient"/>
              <w10:wrap anchorx="page" anchory="page"/>
            </v:rect>
          </w:pict>
        </mc:Fallback>
      </mc:AlternateContent>
    </w:r>
    <w:r w:rsidRPr="009D7E61">
      <w:rPr>
        <w:b/>
        <w:bCs w:val="0"/>
        <w:noProof/>
        <w:color w:val="auto"/>
        <w:sz w:val="28"/>
        <w:szCs w:val="28"/>
      </w:rPr>
      <w:drawing>
        <wp:anchor distT="0" distB="0" distL="114300" distR="114300" simplePos="0" relativeHeight="251658242" behindDoc="0" locked="1" layoutInCell="1" allowOverlap="1" wp14:anchorId="6881EFD1" wp14:editId="5BDA1B50">
          <wp:simplePos x="0" y="0"/>
          <wp:positionH relativeFrom="page">
            <wp:posOffset>158115</wp:posOffset>
          </wp:positionH>
          <wp:positionV relativeFrom="page">
            <wp:posOffset>125730</wp:posOffset>
          </wp:positionV>
          <wp:extent cx="997200" cy="997200"/>
          <wp:effectExtent l="0" t="0" r="6350" b="6350"/>
          <wp:wrapTopAndBottom/>
          <wp:docPr id="1282899243" name="Afbeelding 1282899243" descr="Afbeelding met teken, Verkeersbord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2564701" name="Afbeelding 2112564701" descr="Afbeelding met teken, Verkeersbord, ontwerp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7200" cy="99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D7E61" w:rsidRPr="009D7E61">
      <w:rPr>
        <w:b/>
        <w:bCs w:val="0"/>
        <w:color w:val="auto"/>
        <w:sz w:val="28"/>
        <w:szCs w:val="28"/>
      </w:rPr>
      <w:t>Rapportformulier collectieve overtredingen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571282"/>
    <w:multiLevelType w:val="hybridMultilevel"/>
    <w:tmpl w:val="71C861B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414631"/>
    <w:multiLevelType w:val="multilevel"/>
    <w:tmpl w:val="4B7C5730"/>
    <w:lvl w:ilvl="0">
      <w:start w:val="1"/>
      <w:numFmt w:val="decimal"/>
      <w:pStyle w:val="Kop1"/>
      <w:lvlText w:val="%1."/>
      <w:lvlJc w:val="left"/>
      <w:pPr>
        <w:ind w:left="360" w:hanging="360"/>
      </w:pPr>
    </w:lvl>
    <w:lvl w:ilvl="1">
      <w:start w:val="1"/>
      <w:numFmt w:val="decimal"/>
      <w:pStyle w:val="Kop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CAF67CD"/>
    <w:multiLevelType w:val="hybridMultilevel"/>
    <w:tmpl w:val="C0C0FFA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370C9D"/>
    <w:multiLevelType w:val="hybridMultilevel"/>
    <w:tmpl w:val="41F01354"/>
    <w:lvl w:ilvl="0" w:tplc="25E62E0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2F2797"/>
    <w:multiLevelType w:val="multilevel"/>
    <w:tmpl w:val="0409001D"/>
    <w:styleLink w:val="KNVBList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E6002" w:themeColor="accent1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E6002" w:themeColor="accent1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E6002" w:themeColor="accent1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FE6002" w:themeColor="accent1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FE6002" w:themeColor="accent1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E6002" w:themeColor="accent1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FE6002" w:themeColor="accent1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FE6002" w:themeColor="accent1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FE6002" w:themeColor="accent1"/>
      </w:rPr>
    </w:lvl>
  </w:abstractNum>
  <w:num w:numId="1" w16cid:durableId="2122604038">
    <w:abstractNumId w:val="4"/>
  </w:num>
  <w:num w:numId="2" w16cid:durableId="1200170342">
    <w:abstractNumId w:val="4"/>
  </w:num>
  <w:num w:numId="3" w16cid:durableId="2121755796">
    <w:abstractNumId w:val="1"/>
  </w:num>
  <w:num w:numId="4" w16cid:durableId="55399872">
    <w:abstractNumId w:val="1"/>
  </w:num>
  <w:num w:numId="5" w16cid:durableId="436607380">
    <w:abstractNumId w:val="1"/>
  </w:num>
  <w:num w:numId="6" w16cid:durableId="2107769579">
    <w:abstractNumId w:val="1"/>
  </w:num>
  <w:num w:numId="7" w16cid:durableId="1403602929">
    <w:abstractNumId w:val="4"/>
  </w:num>
  <w:num w:numId="8" w16cid:durableId="305935986">
    <w:abstractNumId w:val="4"/>
  </w:num>
  <w:num w:numId="9" w16cid:durableId="1607347552">
    <w:abstractNumId w:val="1"/>
  </w:num>
  <w:num w:numId="10" w16cid:durableId="2044944074">
    <w:abstractNumId w:val="1"/>
  </w:num>
  <w:num w:numId="11" w16cid:durableId="1193956863">
    <w:abstractNumId w:val="2"/>
  </w:num>
  <w:num w:numId="12" w16cid:durableId="1596668302">
    <w:abstractNumId w:val="0"/>
  </w:num>
  <w:num w:numId="13" w16cid:durableId="7583285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ocumentProtection w:edit="forms" w:enforcement="1" w:cryptProviderType="rsaAES" w:cryptAlgorithmClass="hash" w:cryptAlgorithmType="typeAny" w:cryptAlgorithmSid="14" w:cryptSpinCount="100000" w:hash="VwT2giZEV7f7q3ABlw0sLDTdxBD4azvCdePaJv8uHFqQIBOYP/JUDr/bi//AfXiw+kMvgLtK/YILNCUlXH6qhA==" w:salt="TU+qjdDLz2DrVX4IIpTB0g=="/>
  <w:defaultTabStop w:val="708"/>
  <w:hyphenationZone w:val="425"/>
  <w:drawingGridHorizontalSpacing w:val="8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E61"/>
    <w:rsid w:val="00011ED2"/>
    <w:rsid w:val="00014166"/>
    <w:rsid w:val="00025B3D"/>
    <w:rsid w:val="000272CE"/>
    <w:rsid w:val="00030393"/>
    <w:rsid w:val="00030B53"/>
    <w:rsid w:val="00031628"/>
    <w:rsid w:val="00034FA5"/>
    <w:rsid w:val="00053E8E"/>
    <w:rsid w:val="000564F5"/>
    <w:rsid w:val="000801AB"/>
    <w:rsid w:val="000919FE"/>
    <w:rsid w:val="000A2C39"/>
    <w:rsid w:val="000B206D"/>
    <w:rsid w:val="000B7904"/>
    <w:rsid w:val="000C5EAE"/>
    <w:rsid w:val="000C7FEA"/>
    <w:rsid w:val="000D3BE9"/>
    <w:rsid w:val="000D75CC"/>
    <w:rsid w:val="00100E66"/>
    <w:rsid w:val="00102595"/>
    <w:rsid w:val="00104E1A"/>
    <w:rsid w:val="00106A2F"/>
    <w:rsid w:val="001226C7"/>
    <w:rsid w:val="00130FF0"/>
    <w:rsid w:val="0016090B"/>
    <w:rsid w:val="00161F7A"/>
    <w:rsid w:val="001634B8"/>
    <w:rsid w:val="0017745F"/>
    <w:rsid w:val="001846BB"/>
    <w:rsid w:val="001859A8"/>
    <w:rsid w:val="001919B5"/>
    <w:rsid w:val="001959B6"/>
    <w:rsid w:val="001C2573"/>
    <w:rsid w:val="001C7014"/>
    <w:rsid w:val="001D1F08"/>
    <w:rsid w:val="001E695C"/>
    <w:rsid w:val="00203F11"/>
    <w:rsid w:val="00204B94"/>
    <w:rsid w:val="00251AA4"/>
    <w:rsid w:val="002537D6"/>
    <w:rsid w:val="002771B9"/>
    <w:rsid w:val="002829D6"/>
    <w:rsid w:val="00291229"/>
    <w:rsid w:val="002A0DA7"/>
    <w:rsid w:val="002B3696"/>
    <w:rsid w:val="002D10F4"/>
    <w:rsid w:val="002D3A2B"/>
    <w:rsid w:val="002F1127"/>
    <w:rsid w:val="00304F61"/>
    <w:rsid w:val="00314073"/>
    <w:rsid w:val="00355BBD"/>
    <w:rsid w:val="00372957"/>
    <w:rsid w:val="00377BE9"/>
    <w:rsid w:val="0038391A"/>
    <w:rsid w:val="003D0E4F"/>
    <w:rsid w:val="003F28EE"/>
    <w:rsid w:val="003F56DD"/>
    <w:rsid w:val="003F6519"/>
    <w:rsid w:val="004077E1"/>
    <w:rsid w:val="00423EFA"/>
    <w:rsid w:val="004738FB"/>
    <w:rsid w:val="00477550"/>
    <w:rsid w:val="0049397E"/>
    <w:rsid w:val="00493DE9"/>
    <w:rsid w:val="00496F7C"/>
    <w:rsid w:val="004A3CBD"/>
    <w:rsid w:val="004E7B2B"/>
    <w:rsid w:val="00511CC3"/>
    <w:rsid w:val="00523394"/>
    <w:rsid w:val="00527AAC"/>
    <w:rsid w:val="00543F76"/>
    <w:rsid w:val="00551911"/>
    <w:rsid w:val="00553F76"/>
    <w:rsid w:val="00593F48"/>
    <w:rsid w:val="005B6FDD"/>
    <w:rsid w:val="005D57FC"/>
    <w:rsid w:val="005D694F"/>
    <w:rsid w:val="005E495E"/>
    <w:rsid w:val="005E62EF"/>
    <w:rsid w:val="00656487"/>
    <w:rsid w:val="00664BB5"/>
    <w:rsid w:val="00676310"/>
    <w:rsid w:val="00680AD8"/>
    <w:rsid w:val="006971D4"/>
    <w:rsid w:val="006B69BC"/>
    <w:rsid w:val="006C0029"/>
    <w:rsid w:val="006E72C1"/>
    <w:rsid w:val="006E7C4D"/>
    <w:rsid w:val="006F0071"/>
    <w:rsid w:val="006F2B3F"/>
    <w:rsid w:val="00704331"/>
    <w:rsid w:val="007075EE"/>
    <w:rsid w:val="00762987"/>
    <w:rsid w:val="007658E8"/>
    <w:rsid w:val="00774861"/>
    <w:rsid w:val="007D5D0C"/>
    <w:rsid w:val="007E1255"/>
    <w:rsid w:val="007E257A"/>
    <w:rsid w:val="007F546E"/>
    <w:rsid w:val="00863E9F"/>
    <w:rsid w:val="008866A1"/>
    <w:rsid w:val="008908E5"/>
    <w:rsid w:val="008A024B"/>
    <w:rsid w:val="008A7045"/>
    <w:rsid w:val="008B17FC"/>
    <w:rsid w:val="008B2664"/>
    <w:rsid w:val="008B4A4A"/>
    <w:rsid w:val="009063ED"/>
    <w:rsid w:val="00907FF3"/>
    <w:rsid w:val="00914C06"/>
    <w:rsid w:val="0091632E"/>
    <w:rsid w:val="00934A02"/>
    <w:rsid w:val="00962465"/>
    <w:rsid w:val="00980863"/>
    <w:rsid w:val="00993970"/>
    <w:rsid w:val="00995D73"/>
    <w:rsid w:val="009B03F7"/>
    <w:rsid w:val="009B2C09"/>
    <w:rsid w:val="009D7E61"/>
    <w:rsid w:val="009D7ED5"/>
    <w:rsid w:val="009E1149"/>
    <w:rsid w:val="009E4EB7"/>
    <w:rsid w:val="009E6556"/>
    <w:rsid w:val="009F513D"/>
    <w:rsid w:val="00A00728"/>
    <w:rsid w:val="00A2532C"/>
    <w:rsid w:val="00A314F4"/>
    <w:rsid w:val="00A615EF"/>
    <w:rsid w:val="00A8279B"/>
    <w:rsid w:val="00A8413C"/>
    <w:rsid w:val="00A8739B"/>
    <w:rsid w:val="00AC6561"/>
    <w:rsid w:val="00AD0CCD"/>
    <w:rsid w:val="00AF2A9D"/>
    <w:rsid w:val="00B1261F"/>
    <w:rsid w:val="00B16416"/>
    <w:rsid w:val="00B51048"/>
    <w:rsid w:val="00B64A2F"/>
    <w:rsid w:val="00B755BB"/>
    <w:rsid w:val="00BA563C"/>
    <w:rsid w:val="00BB15B2"/>
    <w:rsid w:val="00BD123E"/>
    <w:rsid w:val="00BD6224"/>
    <w:rsid w:val="00BE7C63"/>
    <w:rsid w:val="00BF53EF"/>
    <w:rsid w:val="00C01BF2"/>
    <w:rsid w:val="00C53BA0"/>
    <w:rsid w:val="00C61A73"/>
    <w:rsid w:val="00C7587C"/>
    <w:rsid w:val="00C84842"/>
    <w:rsid w:val="00C86520"/>
    <w:rsid w:val="00CD1F67"/>
    <w:rsid w:val="00CD3297"/>
    <w:rsid w:val="00D141B8"/>
    <w:rsid w:val="00D55A3C"/>
    <w:rsid w:val="00D62B93"/>
    <w:rsid w:val="00D663CF"/>
    <w:rsid w:val="00D66AFC"/>
    <w:rsid w:val="00D701A7"/>
    <w:rsid w:val="00D9529E"/>
    <w:rsid w:val="00DA45C7"/>
    <w:rsid w:val="00DC2509"/>
    <w:rsid w:val="00DC592F"/>
    <w:rsid w:val="00DD0EE5"/>
    <w:rsid w:val="00DE062D"/>
    <w:rsid w:val="00DE6606"/>
    <w:rsid w:val="00E0689A"/>
    <w:rsid w:val="00E144A6"/>
    <w:rsid w:val="00E20DC6"/>
    <w:rsid w:val="00E51F25"/>
    <w:rsid w:val="00E74CD0"/>
    <w:rsid w:val="00EB2AA8"/>
    <w:rsid w:val="00EB4109"/>
    <w:rsid w:val="00EC2634"/>
    <w:rsid w:val="00ED3ADD"/>
    <w:rsid w:val="00EF622B"/>
    <w:rsid w:val="00F00396"/>
    <w:rsid w:val="00F014F2"/>
    <w:rsid w:val="00F10DA3"/>
    <w:rsid w:val="00F2243A"/>
    <w:rsid w:val="00F24102"/>
    <w:rsid w:val="00F35C2F"/>
    <w:rsid w:val="00F366E5"/>
    <w:rsid w:val="00F37128"/>
    <w:rsid w:val="00F51C5A"/>
    <w:rsid w:val="00F71390"/>
    <w:rsid w:val="00F918AA"/>
    <w:rsid w:val="00F919E1"/>
    <w:rsid w:val="00FA0278"/>
    <w:rsid w:val="00FB0B02"/>
    <w:rsid w:val="00FB31B8"/>
    <w:rsid w:val="00FC2162"/>
    <w:rsid w:val="00FE3D41"/>
    <w:rsid w:val="00FE5ABD"/>
    <w:rsid w:val="00FE6C54"/>
    <w:rsid w:val="00FF2FFC"/>
    <w:rsid w:val="00FF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E76664"/>
  <w15:chartTrackingRefBased/>
  <w15:docId w15:val="{0044A1F8-D867-472B-AAF6-0AFDB9BBE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F2B3F"/>
    <w:pPr>
      <w:spacing w:line="276" w:lineRule="auto"/>
    </w:pPr>
    <w:rPr>
      <w:rFonts w:ascii="Arial" w:hAnsi="Arial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2771B9"/>
    <w:pPr>
      <w:numPr>
        <w:numId w:val="10"/>
      </w:numPr>
      <w:spacing w:before="360" w:after="120" w:line="240" w:lineRule="auto"/>
      <w:outlineLvl w:val="0"/>
    </w:pPr>
    <w:rPr>
      <w:rFonts w:cs="Times New Roman (Body CS)"/>
      <w:b/>
      <w:bCs/>
      <w:caps/>
      <w:color w:val="FF6000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2771B9"/>
    <w:pPr>
      <w:numPr>
        <w:ilvl w:val="1"/>
        <w:numId w:val="10"/>
      </w:numPr>
      <w:spacing w:before="120" w:after="120" w:line="240" w:lineRule="auto"/>
      <w:outlineLvl w:val="1"/>
    </w:pPr>
    <w:rPr>
      <w:rFonts w:cs="Times New Roman (Body CS)"/>
      <w:color w:val="000000" w:themeColor="text1"/>
      <w:szCs w:val="20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rsid w:val="002771B9"/>
    <w:pPr>
      <w:keepNext/>
      <w:keepLines/>
      <w:spacing w:before="200" w:after="120" w:line="240" w:lineRule="auto"/>
      <w:outlineLvl w:val="2"/>
    </w:pPr>
    <w:rPr>
      <w:rFonts w:eastAsiaTheme="majorEastAsia" w:cstheme="majorBidi"/>
      <w:b/>
      <w:bCs/>
      <w:color w:val="FF6000"/>
      <w:sz w:val="18"/>
      <w:szCs w:val="18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1B9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FF6000"/>
      <w:sz w:val="18"/>
      <w:szCs w:val="1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2771B9"/>
    <w:pPr>
      <w:keepNext/>
      <w:keepLines/>
      <w:spacing w:before="80" w:after="40"/>
      <w:outlineLvl w:val="4"/>
    </w:pPr>
    <w:rPr>
      <w:rFonts w:eastAsiaTheme="majorEastAsia" w:cstheme="majorBidi"/>
      <w:color w:val="FF4F0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771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771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771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771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autoRedefine/>
    <w:uiPriority w:val="1"/>
    <w:rsid w:val="00F918AA"/>
    <w:pPr>
      <w:spacing w:line="240" w:lineRule="auto"/>
    </w:pPr>
    <w:rPr>
      <w:rFonts w:ascii="Arial" w:hAnsi="Arial" w:cs="Times New Roman (Body CS)"/>
      <w:sz w:val="20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2771B9"/>
    <w:rPr>
      <w:rFonts w:cs="Times New Roman (Body CS)"/>
      <w:b/>
      <w:bCs/>
      <w:caps/>
      <w:color w:val="FF6000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2771B9"/>
    <w:rPr>
      <w:rFonts w:cs="Times New Roman (Body CS)"/>
      <w:color w:val="000000" w:themeColor="text1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2771B9"/>
    <w:pPr>
      <w:tabs>
        <w:tab w:val="center" w:pos="4680"/>
        <w:tab w:val="right" w:pos="9360"/>
      </w:tabs>
      <w:spacing w:line="240" w:lineRule="auto"/>
      <w:ind w:left="7088"/>
    </w:pPr>
    <w:rPr>
      <w:bCs/>
      <w:color w:val="FF4F00"/>
      <w:sz w:val="12"/>
    </w:rPr>
  </w:style>
  <w:style w:type="character" w:customStyle="1" w:styleId="KoptekstChar">
    <w:name w:val="Koptekst Char"/>
    <w:basedOn w:val="Standaardalinea-lettertype"/>
    <w:link w:val="Koptekst"/>
    <w:uiPriority w:val="99"/>
    <w:rsid w:val="002771B9"/>
    <w:rPr>
      <w:bCs/>
      <w:color w:val="FF4F00"/>
      <w:sz w:val="12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2771B9"/>
    <w:pPr>
      <w:tabs>
        <w:tab w:val="center" w:pos="4680"/>
        <w:tab w:val="right" w:pos="9360"/>
      </w:tabs>
      <w:spacing w:line="240" w:lineRule="auto"/>
      <w:jc w:val="right"/>
    </w:pPr>
    <w:rPr>
      <w:noProof/>
      <w:color w:val="FF6000"/>
    </w:rPr>
  </w:style>
  <w:style w:type="character" w:customStyle="1" w:styleId="VoettekstChar">
    <w:name w:val="Voettekst Char"/>
    <w:basedOn w:val="Standaardalinea-lettertype"/>
    <w:link w:val="Voettekst"/>
    <w:uiPriority w:val="99"/>
    <w:rsid w:val="002771B9"/>
    <w:rPr>
      <w:noProof/>
      <w:color w:val="FF6000"/>
      <w:szCs w:val="24"/>
    </w:rPr>
  </w:style>
  <w:style w:type="paragraph" w:customStyle="1" w:styleId="Grotekop">
    <w:name w:val="Grote kop"/>
    <w:basedOn w:val="Standaard"/>
    <w:next w:val="Standaard"/>
    <w:qFormat/>
    <w:rsid w:val="002771B9"/>
    <w:pPr>
      <w:spacing w:before="480"/>
    </w:pPr>
    <w:rPr>
      <w:rFonts w:cs="Times New Roman (Hoofdtekst CS)"/>
      <w:b/>
      <w:caps/>
      <w:color w:val="FF6000"/>
      <w:sz w:val="52"/>
    </w:rPr>
  </w:style>
  <w:style w:type="paragraph" w:styleId="Inhopg1">
    <w:name w:val="toc 1"/>
    <w:basedOn w:val="Standaard"/>
    <w:next w:val="Standaard"/>
    <w:autoRedefine/>
    <w:uiPriority w:val="39"/>
    <w:unhideWhenUsed/>
    <w:rsid w:val="002771B9"/>
    <w:pPr>
      <w:tabs>
        <w:tab w:val="right" w:pos="9632"/>
      </w:tabs>
      <w:spacing w:before="240" w:after="120" w:line="240" w:lineRule="auto"/>
      <w:ind w:left="567" w:right="843" w:hanging="567"/>
    </w:pPr>
    <w:rPr>
      <w:rFonts w:cstheme="minorHAnsi"/>
      <w:b/>
      <w:bCs/>
      <w:noProof/>
      <w:color w:val="FF6000"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2771B9"/>
    <w:pPr>
      <w:tabs>
        <w:tab w:val="right" w:pos="9632"/>
      </w:tabs>
      <w:spacing w:before="60" w:line="240" w:lineRule="auto"/>
      <w:ind w:left="567" w:right="843" w:hanging="567"/>
    </w:pPr>
    <w:rPr>
      <w:rFonts w:cstheme="minorHAnsi"/>
      <w:noProof/>
      <w:szCs w:val="20"/>
    </w:rPr>
  </w:style>
  <w:style w:type="numbering" w:customStyle="1" w:styleId="KNVBList">
    <w:name w:val="KNVB List"/>
    <w:uiPriority w:val="99"/>
    <w:rsid w:val="002771B9"/>
    <w:pPr>
      <w:numPr>
        <w:numId w:val="1"/>
      </w:numPr>
    </w:pPr>
  </w:style>
  <w:style w:type="table" w:customStyle="1" w:styleId="KNVBTabelA">
    <w:name w:val="KNVB Tabel A"/>
    <w:basedOn w:val="Standaardtabel"/>
    <w:uiPriority w:val="99"/>
    <w:rsid w:val="002771B9"/>
    <w:pPr>
      <w:spacing w:line="240" w:lineRule="auto"/>
    </w:pPr>
    <w:rPr>
      <w:sz w:val="24"/>
      <w:szCs w:val="24"/>
      <w:lang w:val="en-ID"/>
    </w:rPr>
    <w:tblPr>
      <w:tblStyleRowBandSize w:val="1"/>
      <w:tblStyleColBandSize w:val="1"/>
      <w:tblBorders>
        <w:insideH w:val="single" w:sz="48" w:space="0" w:color="FFFFFF" w:themeColor="background1"/>
      </w:tblBorders>
      <w:tblCellMar>
        <w:top w:w="85" w:type="dxa"/>
        <w:bottom w:w="85" w:type="dxa"/>
      </w:tblCellMar>
    </w:tblPr>
    <w:tblStylePr w:type="firstRow">
      <w:rPr>
        <w:color w:val="FF6000"/>
      </w:rPr>
    </w:tblStylePr>
    <w:tblStylePr w:type="firstCol">
      <w:tblPr/>
      <w:tcPr>
        <w:shd w:val="clear" w:color="auto" w:fill="D8EBE6"/>
      </w:tcPr>
    </w:tblStylePr>
    <w:tblStylePr w:type="band1Vert">
      <w:tblPr/>
      <w:tcPr>
        <w:shd w:val="clear" w:color="auto" w:fill="F2F8F5"/>
      </w:tcPr>
    </w:tblStylePr>
    <w:tblStylePr w:type="band2Vert">
      <w:tblPr/>
      <w:tcPr>
        <w:shd w:val="clear" w:color="auto" w:fill="D8EBE6"/>
      </w:tcPr>
    </w:tblStylePr>
  </w:style>
  <w:style w:type="table" w:customStyle="1" w:styleId="KNVBTabelB">
    <w:name w:val="KNVB Tabel B"/>
    <w:basedOn w:val="Standaardtabel"/>
    <w:uiPriority w:val="99"/>
    <w:rsid w:val="002771B9"/>
    <w:pPr>
      <w:spacing w:line="240" w:lineRule="auto"/>
    </w:pPr>
    <w:rPr>
      <w:sz w:val="24"/>
      <w:szCs w:val="24"/>
      <w:lang w:val="en-ID"/>
    </w:rPr>
    <w:tblPr/>
    <w:tcPr>
      <w:shd w:val="clear" w:color="auto" w:fill="F2F8F5"/>
    </w:tcPr>
    <w:tblStylePr w:type="firstCol">
      <w:rPr>
        <w:color w:val="FF6000"/>
      </w:rPr>
      <w:tblPr>
        <w:tblCellMar>
          <w:top w:w="85" w:type="dxa"/>
          <w:left w:w="108" w:type="dxa"/>
          <w:bottom w:w="85" w:type="dxa"/>
          <w:right w:w="108" w:type="dxa"/>
        </w:tblCellMar>
      </w:tblPr>
    </w:tblStylePr>
  </w:style>
  <w:style w:type="paragraph" w:styleId="Kopvaninhoudsopgave">
    <w:name w:val="TOC Heading"/>
    <w:basedOn w:val="Kop1"/>
    <w:next w:val="Standaard"/>
    <w:uiPriority w:val="39"/>
    <w:unhideWhenUsed/>
    <w:rsid w:val="002771B9"/>
    <w:pPr>
      <w:keepNext/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="Times New Roman (Koppen CS)"/>
      <w:kern w:val="0"/>
      <w:sz w:val="52"/>
      <w:szCs w:val="28"/>
      <w:lang w:eastAsia="nl-NL"/>
      <w14:ligatures w14:val="none"/>
    </w:rPr>
  </w:style>
  <w:style w:type="paragraph" w:styleId="Titel">
    <w:name w:val="Title"/>
    <w:basedOn w:val="Standaard"/>
    <w:next w:val="Standaard"/>
    <w:link w:val="TitelChar"/>
    <w:uiPriority w:val="10"/>
    <w:rsid w:val="002771B9"/>
    <w:pPr>
      <w:spacing w:before="1060" w:after="600" w:line="204" w:lineRule="auto"/>
      <w:ind w:left="3402"/>
      <w:contextualSpacing/>
    </w:pPr>
    <w:rPr>
      <w:rFonts w:cstheme="minorHAnsi"/>
      <w:b/>
      <w:bCs/>
      <w:caps/>
      <w:color w:val="FF4F00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2771B9"/>
    <w:rPr>
      <w:rFonts w:cstheme="minorHAnsi"/>
      <w:b/>
      <w:bCs/>
      <w:caps/>
      <w:color w:val="FF4F00"/>
      <w:sz w:val="52"/>
      <w:szCs w:val="52"/>
    </w:rPr>
  </w:style>
  <w:style w:type="character" w:customStyle="1" w:styleId="Kop3Char">
    <w:name w:val="Kop 3 Char"/>
    <w:basedOn w:val="Standaardalinea-lettertype"/>
    <w:link w:val="Kop3"/>
    <w:uiPriority w:val="9"/>
    <w:rsid w:val="002771B9"/>
    <w:rPr>
      <w:rFonts w:eastAsiaTheme="majorEastAsia" w:cstheme="majorBidi"/>
      <w:b/>
      <w:bCs/>
      <w:color w:val="FF6000"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2771B9"/>
    <w:rPr>
      <w:rFonts w:eastAsiaTheme="majorEastAsia" w:cstheme="majorBidi"/>
      <w:i/>
      <w:iCs/>
      <w:color w:val="FF6000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771B9"/>
    <w:rPr>
      <w:rFonts w:eastAsiaTheme="majorEastAsia" w:cstheme="majorBidi"/>
      <w:color w:val="FF4F00"/>
      <w:szCs w:val="24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771B9"/>
    <w:rPr>
      <w:rFonts w:eastAsiaTheme="majorEastAsia" w:cstheme="majorBidi"/>
      <w:i/>
      <w:iCs/>
      <w:color w:val="595959" w:themeColor="text1" w:themeTint="A6"/>
      <w:szCs w:val="24"/>
    </w:rPr>
  </w:style>
  <w:style w:type="paragraph" w:customStyle="1" w:styleId="Adresregels">
    <w:name w:val="Adresregels"/>
    <w:basedOn w:val="Standaard"/>
    <w:rsid w:val="002771B9"/>
    <w:pPr>
      <w:spacing w:before="1160" w:after="480"/>
      <w:contextualSpacing/>
    </w:pPr>
    <w:rPr>
      <w:color w:val="FF6000"/>
    </w:rPr>
  </w:style>
  <w:style w:type="paragraph" w:styleId="Bloktekst">
    <w:name w:val="Block Text"/>
    <w:basedOn w:val="Standaard"/>
    <w:uiPriority w:val="99"/>
    <w:semiHidden/>
    <w:unhideWhenUsed/>
    <w:rsid w:val="002771B9"/>
    <w:pPr>
      <w:pBdr>
        <w:top w:val="single" w:sz="2" w:space="10" w:color="FE6002" w:themeColor="accent1"/>
        <w:left w:val="single" w:sz="2" w:space="10" w:color="FE6002" w:themeColor="accent1"/>
        <w:bottom w:val="single" w:sz="2" w:space="10" w:color="FE6002" w:themeColor="accent1"/>
        <w:right w:val="single" w:sz="2" w:space="10" w:color="FE6002" w:themeColor="accent1"/>
      </w:pBdr>
      <w:ind w:left="1152" w:right="1152"/>
    </w:pPr>
    <w:rPr>
      <w:rFonts w:eastAsiaTheme="minorEastAsia"/>
      <w:i/>
      <w:iCs/>
      <w:color w:val="FF4F00"/>
    </w:rPr>
  </w:style>
  <w:style w:type="paragraph" w:styleId="Citaat">
    <w:name w:val="Quote"/>
    <w:basedOn w:val="Standaard"/>
    <w:next w:val="Standaard"/>
    <w:link w:val="CitaatChar"/>
    <w:uiPriority w:val="29"/>
    <w:rsid w:val="002771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771B9"/>
    <w:rPr>
      <w:i/>
      <w:iCs/>
      <w:color w:val="404040" w:themeColor="text1" w:themeTint="BF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2771B9"/>
    <w:pPr>
      <w:pBdr>
        <w:top w:val="single" w:sz="4" w:space="10" w:color="BE4700" w:themeColor="accent1" w:themeShade="BF"/>
        <w:bottom w:val="single" w:sz="4" w:space="10" w:color="BE4700" w:themeColor="accent1" w:themeShade="BF"/>
      </w:pBdr>
      <w:spacing w:before="360" w:after="360"/>
      <w:ind w:left="864" w:right="864"/>
      <w:jc w:val="center"/>
    </w:pPr>
    <w:rPr>
      <w:i/>
      <w:iCs/>
      <w:color w:val="FF4F00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1B9"/>
    <w:rPr>
      <w:i/>
      <w:iCs/>
      <w:color w:val="FF4F00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771B9"/>
    <w:rPr>
      <w:color w:val="FF4F00"/>
      <w:u w:val="single"/>
    </w:rPr>
  </w:style>
  <w:style w:type="character" w:styleId="Hyperlink">
    <w:name w:val="Hyperlink"/>
    <w:basedOn w:val="Standaardalinea-lettertype"/>
    <w:uiPriority w:val="99"/>
    <w:semiHidden/>
    <w:unhideWhenUsed/>
    <w:rsid w:val="002771B9"/>
    <w:rPr>
      <w:color w:val="FF4F00"/>
      <w:u w:val="single"/>
    </w:rPr>
  </w:style>
  <w:style w:type="character" w:styleId="Intensievebenadrukking">
    <w:name w:val="Intense Emphasis"/>
    <w:basedOn w:val="Standaardalinea-lettertype"/>
    <w:uiPriority w:val="21"/>
    <w:rsid w:val="002771B9"/>
    <w:rPr>
      <w:i/>
      <w:iCs/>
      <w:color w:val="FF4F00"/>
    </w:rPr>
  </w:style>
  <w:style w:type="character" w:styleId="Intensieveverwijzing">
    <w:name w:val="Intense Reference"/>
    <w:basedOn w:val="Standaardalinea-lettertype"/>
    <w:uiPriority w:val="32"/>
    <w:rsid w:val="002771B9"/>
    <w:rPr>
      <w:b/>
      <w:bCs/>
      <w:smallCaps/>
      <w:color w:val="FF4F00"/>
      <w:spacing w:val="5"/>
    </w:rPr>
  </w:style>
  <w:style w:type="paragraph" w:customStyle="1" w:styleId="Kenmerken">
    <w:name w:val="Kenmerken"/>
    <w:basedOn w:val="Standaard"/>
    <w:rsid w:val="002771B9"/>
    <w:pPr>
      <w:tabs>
        <w:tab w:val="left" w:pos="2127"/>
      </w:tabs>
      <w:spacing w:after="480"/>
      <w:contextualSpacing/>
    </w:pPr>
    <w:rPr>
      <w:color w:val="FF600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771B9"/>
    <w:rPr>
      <w:rFonts w:eastAsiaTheme="majorEastAsia" w:cstheme="majorBidi"/>
      <w:color w:val="595959" w:themeColor="text1" w:themeTint="A6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771B9"/>
    <w:rPr>
      <w:rFonts w:eastAsiaTheme="majorEastAsia" w:cstheme="majorBidi"/>
      <w:i/>
      <w:iCs/>
      <w:color w:val="272727" w:themeColor="text1" w:themeTint="D8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771B9"/>
    <w:rPr>
      <w:rFonts w:eastAsiaTheme="majorEastAsia" w:cstheme="majorBidi"/>
      <w:color w:val="272727" w:themeColor="text1" w:themeTint="D8"/>
      <w:szCs w:val="24"/>
    </w:rPr>
  </w:style>
  <w:style w:type="paragraph" w:styleId="Lijstalinea">
    <w:name w:val="List Paragraph"/>
    <w:basedOn w:val="Standaard"/>
    <w:uiPriority w:val="34"/>
    <w:rsid w:val="002771B9"/>
    <w:pPr>
      <w:ind w:left="720"/>
      <w:contextualSpacing/>
    </w:pPr>
  </w:style>
  <w:style w:type="paragraph" w:styleId="Ondertitel">
    <w:name w:val="Subtitle"/>
    <w:basedOn w:val="Standaard"/>
    <w:next w:val="Standaard"/>
    <w:link w:val="OndertitelChar"/>
    <w:uiPriority w:val="11"/>
    <w:rsid w:val="002771B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1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elraster">
    <w:name w:val="Table Grid"/>
    <w:basedOn w:val="Standaardtabel"/>
    <w:uiPriority w:val="39"/>
    <w:rsid w:val="002771B9"/>
    <w:pPr>
      <w:spacing w:line="240" w:lineRule="auto"/>
    </w:pPr>
    <w:rPr>
      <w:sz w:val="24"/>
      <w:szCs w:val="24"/>
      <w:lang w:val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2771B9"/>
    <w:rPr>
      <w:color w:val="66666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D5D0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D5D0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D5D0C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D5D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D5D0C"/>
    <w:rPr>
      <w:rFonts w:ascii="Arial" w:hAnsi="Arial"/>
      <w:b/>
      <w:bCs/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unhideWhenUsed/>
    <w:rsid w:val="000564F5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0564F5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564F5"/>
    <w:rPr>
      <w:vertAlign w:val="superscript"/>
    </w:rPr>
  </w:style>
  <w:style w:type="character" w:customStyle="1" w:styleId="Invoertekst">
    <w:name w:val="Invoertekst"/>
    <w:basedOn w:val="Standaardalinea-lettertype"/>
    <w:uiPriority w:val="1"/>
    <w:rsid w:val="00A2532C"/>
    <w:rPr>
      <w:rFonts w:ascii="Arial" w:hAnsi="Arial"/>
      <w:color w:val="FF6000" w:themeColor="background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da.Demmink\AppData\Local\Temp\Templafy\WordVsto\j4hiau1x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E695B7DB2754949A418F142C1F48C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FDB49E2-A38C-4084-8234-D0D0D8F4C2A9}"/>
      </w:docPartPr>
      <w:docPartBody>
        <w:p w:rsidR="00043084" w:rsidRDefault="00C744B2" w:rsidP="00C744B2">
          <w:pPr>
            <w:pStyle w:val="4E695B7DB2754949A418F142C1F48CC8"/>
          </w:pPr>
          <w:r w:rsidRPr="00053E8E">
            <w:rPr>
              <w:rStyle w:val="Tekstvantijdelijkeaanduiding"/>
              <w:color w:val="FF6000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7D24129E050D42A6858370CB018AA9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7AF0822-4E25-4E83-9B5A-14FF66C68AF9}"/>
      </w:docPartPr>
      <w:docPartBody>
        <w:p w:rsidR="00043084" w:rsidRDefault="00C744B2" w:rsidP="00C744B2">
          <w:pPr>
            <w:pStyle w:val="7D24129E050D42A6858370CB018AA949"/>
          </w:pPr>
          <w:r>
            <w:rPr>
              <w:rStyle w:val="Invoertekst"/>
            </w:rPr>
            <w:t>Kies ja of nee.</w:t>
          </w:r>
        </w:p>
      </w:docPartBody>
    </w:docPart>
    <w:docPart>
      <w:docPartPr>
        <w:name w:val="49AA0BFCC7C74A7DBE42FBA9BCB83BA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D0283B2-53B1-441E-95C6-9C06A99030BD}"/>
      </w:docPartPr>
      <w:docPartBody>
        <w:p w:rsidR="00043084" w:rsidRDefault="00C744B2" w:rsidP="00C744B2">
          <w:pPr>
            <w:pStyle w:val="49AA0BFCC7C74A7DBE42FBA9BCB83BAA"/>
          </w:pPr>
          <w:r w:rsidRPr="00DA45C7">
            <w:rPr>
              <w:rStyle w:val="Tekstvantijdelijkeaanduiding"/>
              <w:color w:val="FF6000"/>
              <w:sz w:val="18"/>
              <w:szCs w:val="18"/>
            </w:rPr>
            <w:t>Vul de wedstrijd in.</w:t>
          </w:r>
        </w:p>
      </w:docPartBody>
    </w:docPart>
    <w:docPart>
      <w:docPartPr>
        <w:name w:val="9D235577563A46ACB4DB36848F946E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D36E35-5696-4B9B-B031-23C6AD61957D}"/>
      </w:docPartPr>
      <w:docPartBody>
        <w:p w:rsidR="00043084" w:rsidRDefault="00C744B2" w:rsidP="00C744B2">
          <w:pPr>
            <w:pStyle w:val="9D235577563A46ACB4DB36848F946EBA"/>
          </w:pPr>
          <w:r w:rsidRPr="00DA45C7">
            <w:rPr>
              <w:rStyle w:val="Tekstvantijdelijkeaanduiding"/>
              <w:color w:val="FF6000"/>
              <w:sz w:val="18"/>
              <w:szCs w:val="18"/>
            </w:rPr>
            <w:t>Vul het wedstrijdnummer in.</w:t>
          </w:r>
        </w:p>
      </w:docPartBody>
    </w:docPart>
    <w:docPart>
      <w:docPartPr>
        <w:name w:val="B469BAD106FA4E68B86D61BF6154BF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B4249A-B673-4544-9BB6-A3DAE30BBA9E}"/>
      </w:docPartPr>
      <w:docPartBody>
        <w:p w:rsidR="00043084" w:rsidRDefault="00C744B2" w:rsidP="00C744B2">
          <w:pPr>
            <w:pStyle w:val="B469BAD106FA4E68B86D61BF6154BF14"/>
          </w:pPr>
          <w:r w:rsidRPr="00DA45C7">
            <w:rPr>
              <w:rStyle w:val="Tekstvantijdelijkeaanduiding"/>
              <w:color w:val="FF6000"/>
              <w:sz w:val="18"/>
              <w:szCs w:val="18"/>
            </w:rPr>
            <w:t>Selecteer de datum van de wedstrijd.</w:t>
          </w:r>
        </w:p>
      </w:docPartBody>
    </w:docPart>
    <w:docPart>
      <w:docPartPr>
        <w:name w:val="1EEFB6BA88FB4C19A498E8B96310613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4C7199B-9955-4E11-86EF-660F91687F59}"/>
      </w:docPartPr>
      <w:docPartBody>
        <w:p w:rsidR="00043084" w:rsidRDefault="00C744B2" w:rsidP="00C744B2">
          <w:pPr>
            <w:pStyle w:val="1EEFB6BA88FB4C19A498E8B963106130"/>
          </w:pPr>
          <w:r w:rsidRPr="00DA45C7">
            <w:rPr>
              <w:rStyle w:val="Tekstvantijdelijkeaanduiding"/>
              <w:color w:val="FF6000"/>
              <w:sz w:val="18"/>
              <w:szCs w:val="18"/>
            </w:rPr>
            <w:t>Vul je naam in.</w:t>
          </w:r>
        </w:p>
      </w:docPartBody>
    </w:docPart>
    <w:docPart>
      <w:docPartPr>
        <w:name w:val="D58E86AAE16D4C3B875C02F48ABB6F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910624-332A-4D78-84E3-F4DF7BA42AE2}"/>
      </w:docPartPr>
      <w:docPartBody>
        <w:p w:rsidR="00043084" w:rsidRDefault="00C744B2" w:rsidP="00C744B2">
          <w:pPr>
            <w:pStyle w:val="D58E86AAE16D4C3B875C02F48ABB6F4D"/>
          </w:pPr>
          <w:r w:rsidRPr="00DA45C7">
            <w:rPr>
              <w:rStyle w:val="Tekstvantijdelijkeaanduiding"/>
              <w:color w:val="FF6000"/>
              <w:sz w:val="18"/>
              <w:szCs w:val="18"/>
            </w:rPr>
            <w:t>Vul je relatiecode in.</w:t>
          </w:r>
        </w:p>
      </w:docPartBody>
    </w:docPart>
    <w:docPart>
      <w:docPartPr>
        <w:name w:val="8CE4AE628C9C47898CEF426289827B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EB474C-A9BA-46B7-95CD-984D0372EA5C}"/>
      </w:docPartPr>
      <w:docPartBody>
        <w:p w:rsidR="00043084" w:rsidRDefault="00C744B2" w:rsidP="00C744B2">
          <w:pPr>
            <w:pStyle w:val="8CE4AE628C9C47898CEF426289827BF6"/>
          </w:pPr>
          <w:r w:rsidRPr="00DA45C7">
            <w:rPr>
              <w:rStyle w:val="Tekstvantijdelijkeaanduiding"/>
              <w:color w:val="FF6000"/>
              <w:sz w:val="18"/>
              <w:szCs w:val="18"/>
            </w:rPr>
            <w:t>Vul je vereniging in.</w:t>
          </w:r>
        </w:p>
      </w:docPartBody>
    </w:docPart>
    <w:docPart>
      <w:docPartPr>
        <w:name w:val="8059A85A85BB4875BC9FB4E4978A61D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BF11F09-1596-4C9C-9241-E0533B46E447}"/>
      </w:docPartPr>
      <w:docPartBody>
        <w:p w:rsidR="00043084" w:rsidRDefault="00C744B2" w:rsidP="00C744B2">
          <w:pPr>
            <w:pStyle w:val="8059A85A85BB4875BC9FB4E4978A61D7"/>
          </w:pPr>
          <w:r w:rsidRPr="00DA45C7">
            <w:rPr>
              <w:rStyle w:val="Tekstvantijdelijkeaanduiding"/>
              <w:color w:val="FF6000"/>
              <w:sz w:val="18"/>
              <w:szCs w:val="18"/>
            </w:rPr>
            <w:t>Vul je functie in.</w:t>
          </w:r>
        </w:p>
      </w:docPartBody>
    </w:docPart>
    <w:docPart>
      <w:docPartPr>
        <w:name w:val="DCB38DB985B9471F9B09E0482C48AF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56FA14F-62CF-4E9A-8FAE-67BFECE12476}"/>
      </w:docPartPr>
      <w:docPartBody>
        <w:p w:rsidR="00043084" w:rsidRDefault="00C744B2" w:rsidP="00C744B2">
          <w:pPr>
            <w:pStyle w:val="DCB38DB985B9471F9B09E0482C48AF27"/>
          </w:pPr>
          <w:r w:rsidRPr="00053E8E">
            <w:rPr>
              <w:rStyle w:val="Tekstvantijdelijkeaanduiding"/>
              <w:color w:val="FF6000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D46E43CF65A14C4D927D24605FD7215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CF7822-F407-418A-8A81-EEF372AFAD4F}"/>
      </w:docPartPr>
      <w:docPartBody>
        <w:p w:rsidR="00043084" w:rsidRDefault="00C744B2" w:rsidP="00C744B2">
          <w:pPr>
            <w:pStyle w:val="D46E43CF65A14C4D927D24605FD7215B"/>
          </w:pPr>
          <w:r w:rsidRPr="00053E8E">
            <w:rPr>
              <w:rStyle w:val="Tekstvantijdelijkeaanduiding"/>
              <w:color w:val="FF6000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AC8F3CBA1DCE40048962374FC778F6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88B3FD-7BCD-4A9B-AE79-D12C1C314E0F}"/>
      </w:docPartPr>
      <w:docPartBody>
        <w:p w:rsidR="00043084" w:rsidRDefault="00C744B2" w:rsidP="00C744B2">
          <w:pPr>
            <w:pStyle w:val="AC8F3CBA1DCE40048962374FC778F698"/>
          </w:pPr>
          <w:r w:rsidRPr="008B17FC">
            <w:rPr>
              <w:color w:val="FF6000"/>
              <w:sz w:val="18"/>
              <w:szCs w:val="18"/>
            </w:rPr>
            <w:t>Kies ja of nee.</w:t>
          </w:r>
        </w:p>
      </w:docPartBody>
    </w:docPart>
    <w:docPart>
      <w:docPartPr>
        <w:name w:val="B4A373FDC4374D5286F768734DFC855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8516F7E-F077-443C-8C01-A42EB843486C}"/>
      </w:docPartPr>
      <w:docPartBody>
        <w:p w:rsidR="00043084" w:rsidRDefault="00C744B2" w:rsidP="00C744B2">
          <w:pPr>
            <w:pStyle w:val="B4A373FDC4374D5286F768734DFC855B"/>
          </w:pPr>
          <w:r w:rsidRPr="001859A8">
            <w:rPr>
              <w:rStyle w:val="Tekstvantijdelijkeaanduiding"/>
              <w:color w:val="FF6000"/>
              <w:sz w:val="18"/>
              <w:szCs w:val="18"/>
            </w:rPr>
            <w:t>Naam.</w:t>
          </w:r>
        </w:p>
      </w:docPartBody>
    </w:docPart>
    <w:docPart>
      <w:docPartPr>
        <w:name w:val="8A405A72C6614715BD2B79E13389CF8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BB74503-5994-4F7A-B103-5B9A110F121F}"/>
      </w:docPartPr>
      <w:docPartBody>
        <w:p w:rsidR="00043084" w:rsidRDefault="00C744B2" w:rsidP="00C744B2">
          <w:pPr>
            <w:pStyle w:val="8A405A72C6614715BD2B79E13389CF89"/>
          </w:pPr>
          <w:r w:rsidRPr="00B64A2F">
            <w:rPr>
              <w:rStyle w:val="Tekstvantijdelijkeaanduiding"/>
              <w:color w:val="FF6000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97DEE915828D477698DE8FDDA54ACC2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5F2E1FC-BB8A-4448-82B8-154F87251EE6}"/>
      </w:docPartPr>
      <w:docPartBody>
        <w:p w:rsidR="00043084" w:rsidRDefault="00C744B2" w:rsidP="00C744B2">
          <w:pPr>
            <w:pStyle w:val="97DEE915828D477698DE8FDDA54ACC25"/>
          </w:pPr>
          <w:r w:rsidRPr="00DE6606">
            <w:rPr>
              <w:color w:val="FF6000"/>
              <w:sz w:val="18"/>
              <w:szCs w:val="18"/>
            </w:rPr>
            <w:t>Kies ja of nee.</w:t>
          </w:r>
        </w:p>
      </w:docPartBody>
    </w:docPart>
    <w:docPart>
      <w:docPartPr>
        <w:name w:val="8586B1E2CFE7404EA9A3E7EB5788F2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B177B42-3CEA-42B2-95B2-3255264504F4}"/>
      </w:docPartPr>
      <w:docPartBody>
        <w:p w:rsidR="00043084" w:rsidRDefault="00C744B2" w:rsidP="00C744B2">
          <w:pPr>
            <w:pStyle w:val="8586B1E2CFE7404EA9A3E7EB5788F240"/>
          </w:pPr>
          <w:r w:rsidRPr="00B64A2F">
            <w:rPr>
              <w:rStyle w:val="Tekstvantijdelijkeaanduiding"/>
              <w:color w:val="FF6000"/>
              <w:sz w:val="18"/>
              <w:szCs w:val="18"/>
            </w:rPr>
            <w:t>Kies ja of nee.</w:t>
          </w:r>
        </w:p>
      </w:docPartBody>
    </w:docPart>
    <w:docPart>
      <w:docPartPr>
        <w:name w:val="AB11B90444AC4156A1102125754720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11B1D97-168D-4894-92FC-EAA72EE6A958}"/>
      </w:docPartPr>
      <w:docPartBody>
        <w:p w:rsidR="00043084" w:rsidRDefault="00C744B2" w:rsidP="00C744B2">
          <w:pPr>
            <w:pStyle w:val="AB11B90444AC4156A11021257547209B"/>
          </w:pPr>
          <w:r w:rsidRPr="00543F76">
            <w:rPr>
              <w:color w:val="FF6000"/>
              <w:sz w:val="18"/>
              <w:szCs w:val="18"/>
            </w:rPr>
            <w:t>Naam</w:t>
          </w:r>
          <w:r w:rsidRPr="00543F76">
            <w:rPr>
              <w:rStyle w:val="Tekstvantijdelijkeaanduiding"/>
              <w:color w:val="FF6000"/>
              <w:sz w:val="18"/>
              <w:szCs w:val="18"/>
            </w:rPr>
            <w:t>.</w:t>
          </w:r>
        </w:p>
      </w:docPartBody>
    </w:docPart>
    <w:docPart>
      <w:docPartPr>
        <w:name w:val="E9D2ED8E7D834DFEA2AE23EB5E94BF7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E8CC25-2327-4B40-8716-184D7965C9BB}"/>
      </w:docPartPr>
      <w:docPartBody>
        <w:p w:rsidR="00043084" w:rsidRDefault="00C744B2" w:rsidP="00C744B2">
          <w:pPr>
            <w:pStyle w:val="E9D2ED8E7D834DFEA2AE23EB5E94BF7C"/>
          </w:pPr>
          <w:r w:rsidRPr="00543F76">
            <w:rPr>
              <w:rStyle w:val="Tekstvantijdelijkeaanduiding"/>
              <w:color w:val="FF6000"/>
              <w:sz w:val="18"/>
              <w:szCs w:val="18"/>
            </w:rPr>
            <w:t>Relatienummer.</w:t>
          </w:r>
        </w:p>
      </w:docPartBody>
    </w:docPart>
    <w:docPart>
      <w:docPartPr>
        <w:name w:val="D7E1A78CB59A4941B2EA9D907CBE770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476020-3CB9-4449-B3E1-BCC5C7C2E46D}"/>
      </w:docPartPr>
      <w:docPartBody>
        <w:p w:rsidR="00043084" w:rsidRDefault="00C744B2" w:rsidP="00C744B2">
          <w:pPr>
            <w:pStyle w:val="D7E1A78CB59A4941B2EA9D907CBE7708"/>
          </w:pPr>
          <w:r w:rsidRPr="00543F76">
            <w:rPr>
              <w:rStyle w:val="Tekstvantijdelijkeaanduiding"/>
              <w:color w:val="FF6000"/>
              <w:sz w:val="18"/>
              <w:szCs w:val="18"/>
            </w:rPr>
            <w:t>Rugnummer</w:t>
          </w:r>
          <w:r w:rsidRPr="00543F76">
            <w:rPr>
              <w:rStyle w:val="Tekstvantijdelijkeaanduiding"/>
              <w:color w:val="FF6000"/>
            </w:rPr>
            <w:t>.</w:t>
          </w:r>
        </w:p>
      </w:docPartBody>
    </w:docPart>
    <w:docPart>
      <w:docPartPr>
        <w:name w:val="E1364FC758AA44968DC9389D36F31D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30B3B4B-2C76-4466-A205-C06103A61345}"/>
      </w:docPartPr>
      <w:docPartBody>
        <w:p w:rsidR="00043084" w:rsidRDefault="00C744B2" w:rsidP="00C744B2">
          <w:pPr>
            <w:pStyle w:val="E1364FC758AA44968DC9389D36F31D74"/>
          </w:pPr>
          <w:r w:rsidRPr="00543F76">
            <w:rPr>
              <w:rStyle w:val="Tekstvantijdelijkeaanduiding"/>
              <w:color w:val="FF6000"/>
              <w:sz w:val="18"/>
              <w:szCs w:val="18"/>
            </w:rPr>
            <w:t>Vereniging.</w:t>
          </w:r>
        </w:p>
      </w:docPartBody>
    </w:docPart>
    <w:docPart>
      <w:docPartPr>
        <w:name w:val="E56ED9AC5D2A4CAFBAB207372CCEA6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8BCE3E5-F8A8-4AF7-B098-F7968C08444E}"/>
      </w:docPartPr>
      <w:docPartBody>
        <w:p w:rsidR="00043084" w:rsidRDefault="00C744B2" w:rsidP="00C744B2">
          <w:pPr>
            <w:pStyle w:val="E56ED9AC5D2A4CAFBAB207372CCEA680"/>
          </w:pPr>
          <w:r w:rsidRPr="00543F76">
            <w:rPr>
              <w:color w:val="FF6000"/>
              <w:sz w:val="18"/>
              <w:szCs w:val="18"/>
            </w:rPr>
            <w:t>Naam</w:t>
          </w:r>
          <w:r w:rsidRPr="00543F76">
            <w:rPr>
              <w:rStyle w:val="Tekstvantijdelijkeaanduiding"/>
              <w:color w:val="FF6000"/>
              <w:sz w:val="18"/>
              <w:szCs w:val="18"/>
            </w:rPr>
            <w:t>.</w:t>
          </w:r>
        </w:p>
      </w:docPartBody>
    </w:docPart>
    <w:docPart>
      <w:docPartPr>
        <w:name w:val="ADFB457F53EA430E8194A7FAFEBBEA3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D80EAB-7707-44EA-B4FB-6CD142B86220}"/>
      </w:docPartPr>
      <w:docPartBody>
        <w:p w:rsidR="00043084" w:rsidRDefault="00C744B2" w:rsidP="00C744B2">
          <w:pPr>
            <w:pStyle w:val="ADFB457F53EA430E8194A7FAFEBBEA3B"/>
          </w:pPr>
          <w:r w:rsidRPr="00543F76">
            <w:rPr>
              <w:rStyle w:val="Tekstvantijdelijkeaanduiding"/>
              <w:color w:val="FF6000"/>
              <w:sz w:val="18"/>
              <w:szCs w:val="18"/>
            </w:rPr>
            <w:t>Relatienummer.</w:t>
          </w:r>
        </w:p>
      </w:docPartBody>
    </w:docPart>
    <w:docPart>
      <w:docPartPr>
        <w:name w:val="ABA0E95B714144EEBB91D80ECD0A879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92D67F8-CDC4-47F4-84C0-74BD9724FCE7}"/>
      </w:docPartPr>
      <w:docPartBody>
        <w:p w:rsidR="00043084" w:rsidRDefault="00C744B2" w:rsidP="00C744B2">
          <w:pPr>
            <w:pStyle w:val="ABA0E95B714144EEBB91D80ECD0A879C"/>
          </w:pPr>
          <w:r w:rsidRPr="00543F76">
            <w:rPr>
              <w:rStyle w:val="Tekstvantijdelijkeaanduiding"/>
              <w:color w:val="FF6000"/>
              <w:sz w:val="18"/>
              <w:szCs w:val="18"/>
            </w:rPr>
            <w:t>Rugnummer</w:t>
          </w:r>
          <w:r w:rsidRPr="00543F76">
            <w:rPr>
              <w:rStyle w:val="Tekstvantijdelijkeaanduiding"/>
              <w:color w:val="FF6000"/>
            </w:rPr>
            <w:t>.</w:t>
          </w:r>
        </w:p>
      </w:docPartBody>
    </w:docPart>
    <w:docPart>
      <w:docPartPr>
        <w:name w:val="87352D29C07E4D1190D63245F20A12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8C27809-7FE6-4FAC-BBA9-AE83E331CD65}"/>
      </w:docPartPr>
      <w:docPartBody>
        <w:p w:rsidR="00043084" w:rsidRDefault="00C744B2" w:rsidP="00C744B2">
          <w:pPr>
            <w:pStyle w:val="87352D29C07E4D1190D63245F20A121F"/>
          </w:pPr>
          <w:r w:rsidRPr="00543F76">
            <w:rPr>
              <w:rStyle w:val="Tekstvantijdelijkeaanduiding"/>
              <w:color w:val="FF6000"/>
              <w:sz w:val="18"/>
              <w:szCs w:val="18"/>
            </w:rPr>
            <w:t>Vereniging.</w:t>
          </w:r>
        </w:p>
      </w:docPartBody>
    </w:docPart>
    <w:docPart>
      <w:docPartPr>
        <w:name w:val="045738BB76904596AF2A43237E94B5C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A8CF1E-64FE-42B1-812D-8AEA6F95EB01}"/>
      </w:docPartPr>
      <w:docPartBody>
        <w:p w:rsidR="00043084" w:rsidRDefault="00C744B2" w:rsidP="00C744B2">
          <w:pPr>
            <w:pStyle w:val="045738BB76904596AF2A43237E94B5C7"/>
          </w:pPr>
          <w:r w:rsidRPr="00543F76">
            <w:rPr>
              <w:color w:val="FF6000"/>
              <w:sz w:val="18"/>
              <w:szCs w:val="18"/>
            </w:rPr>
            <w:t>Naam</w:t>
          </w:r>
          <w:r w:rsidRPr="00543F76">
            <w:rPr>
              <w:rStyle w:val="Tekstvantijdelijkeaanduiding"/>
              <w:color w:val="FF6000"/>
              <w:sz w:val="18"/>
              <w:szCs w:val="18"/>
            </w:rPr>
            <w:t>.</w:t>
          </w:r>
        </w:p>
      </w:docPartBody>
    </w:docPart>
    <w:docPart>
      <w:docPartPr>
        <w:name w:val="421FFF1377934DCAA7BBB99D3D6A32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4871D5D-0B04-48F7-98AC-766C8D0C8C26}"/>
      </w:docPartPr>
      <w:docPartBody>
        <w:p w:rsidR="00043084" w:rsidRDefault="00C744B2" w:rsidP="00C744B2">
          <w:pPr>
            <w:pStyle w:val="421FFF1377934DCAA7BBB99D3D6A32B1"/>
          </w:pPr>
          <w:r w:rsidRPr="00543F76">
            <w:rPr>
              <w:rStyle w:val="Tekstvantijdelijkeaanduiding"/>
              <w:color w:val="FF6000"/>
              <w:sz w:val="18"/>
              <w:szCs w:val="18"/>
            </w:rPr>
            <w:t>Relatienummer.</w:t>
          </w:r>
        </w:p>
      </w:docPartBody>
    </w:docPart>
    <w:docPart>
      <w:docPartPr>
        <w:name w:val="AFAC21CEFB054AC281062467E677D6B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7DF0573-8264-4547-A694-CE05F2C6B886}"/>
      </w:docPartPr>
      <w:docPartBody>
        <w:p w:rsidR="00043084" w:rsidRDefault="00C744B2" w:rsidP="00C744B2">
          <w:pPr>
            <w:pStyle w:val="AFAC21CEFB054AC281062467E677D6BD"/>
          </w:pPr>
          <w:r w:rsidRPr="00543F76">
            <w:rPr>
              <w:rStyle w:val="Tekstvantijdelijkeaanduiding"/>
              <w:color w:val="FF6000"/>
              <w:sz w:val="18"/>
              <w:szCs w:val="18"/>
            </w:rPr>
            <w:t>Rugnummer</w:t>
          </w:r>
          <w:r w:rsidRPr="00543F76">
            <w:rPr>
              <w:rStyle w:val="Tekstvantijdelijkeaanduiding"/>
              <w:color w:val="FF6000"/>
            </w:rPr>
            <w:t>.</w:t>
          </w:r>
        </w:p>
      </w:docPartBody>
    </w:docPart>
    <w:docPart>
      <w:docPartPr>
        <w:name w:val="2637C564C28F45838BABD967F04E93F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3C8CDC-3A07-4F5B-8B0A-E2859D3FC3B9}"/>
      </w:docPartPr>
      <w:docPartBody>
        <w:p w:rsidR="00043084" w:rsidRDefault="00C744B2" w:rsidP="00C744B2">
          <w:pPr>
            <w:pStyle w:val="2637C564C28F45838BABD967F04E93FB"/>
          </w:pPr>
          <w:r w:rsidRPr="00543F76">
            <w:rPr>
              <w:rStyle w:val="Tekstvantijdelijkeaanduiding"/>
              <w:color w:val="FF6000"/>
              <w:sz w:val="18"/>
              <w:szCs w:val="18"/>
            </w:rPr>
            <w:t>Vereniging.</w:t>
          </w:r>
        </w:p>
      </w:docPartBody>
    </w:docPart>
    <w:docPart>
      <w:docPartPr>
        <w:name w:val="AD87625B431C4D2BA52AA64EA97D38A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232ADD-F4CF-4143-8FF6-BCAAEF618196}"/>
      </w:docPartPr>
      <w:docPartBody>
        <w:p w:rsidR="00043084" w:rsidRDefault="00C744B2" w:rsidP="00C744B2">
          <w:pPr>
            <w:pStyle w:val="AD87625B431C4D2BA52AA64EA97D38A5"/>
          </w:pPr>
          <w:r w:rsidRPr="00543F76">
            <w:rPr>
              <w:color w:val="FF6000"/>
              <w:sz w:val="18"/>
              <w:szCs w:val="18"/>
            </w:rPr>
            <w:t>Naam</w:t>
          </w:r>
          <w:r w:rsidRPr="00543F76">
            <w:rPr>
              <w:rStyle w:val="Tekstvantijdelijkeaanduiding"/>
              <w:color w:val="FF6000"/>
              <w:sz w:val="18"/>
              <w:szCs w:val="18"/>
            </w:rPr>
            <w:t>.</w:t>
          </w:r>
        </w:p>
      </w:docPartBody>
    </w:docPart>
    <w:docPart>
      <w:docPartPr>
        <w:name w:val="433EFA43CB2F43ED93278AB72A778AC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201302A-4FC6-4283-BB7C-97FC0D7C1B91}"/>
      </w:docPartPr>
      <w:docPartBody>
        <w:p w:rsidR="00043084" w:rsidRDefault="00C744B2" w:rsidP="00C744B2">
          <w:pPr>
            <w:pStyle w:val="433EFA43CB2F43ED93278AB72A778AC7"/>
          </w:pPr>
          <w:r w:rsidRPr="00543F76">
            <w:rPr>
              <w:rStyle w:val="Tekstvantijdelijkeaanduiding"/>
              <w:color w:val="FF6000"/>
              <w:sz w:val="18"/>
              <w:szCs w:val="18"/>
            </w:rPr>
            <w:t>Relatienummer.</w:t>
          </w:r>
        </w:p>
      </w:docPartBody>
    </w:docPart>
    <w:docPart>
      <w:docPartPr>
        <w:name w:val="E0BE3A3E028D435C88F976A287DA24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92E4816-7975-412A-BB58-25B95CE8013C}"/>
      </w:docPartPr>
      <w:docPartBody>
        <w:p w:rsidR="00043084" w:rsidRDefault="00C744B2" w:rsidP="00C744B2">
          <w:pPr>
            <w:pStyle w:val="E0BE3A3E028D435C88F976A287DA241C"/>
          </w:pPr>
          <w:r w:rsidRPr="00543F76">
            <w:rPr>
              <w:rStyle w:val="Tekstvantijdelijkeaanduiding"/>
              <w:color w:val="FF6000"/>
              <w:sz w:val="18"/>
              <w:szCs w:val="18"/>
            </w:rPr>
            <w:t>Rugnummer</w:t>
          </w:r>
          <w:r w:rsidRPr="00543F76">
            <w:rPr>
              <w:rStyle w:val="Tekstvantijdelijkeaanduiding"/>
              <w:color w:val="FF6000"/>
            </w:rPr>
            <w:t>.</w:t>
          </w:r>
        </w:p>
      </w:docPartBody>
    </w:docPart>
    <w:docPart>
      <w:docPartPr>
        <w:name w:val="D443B5A4FA364EA899ADDF3E890090D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96CA2C-3242-4E8E-8752-F4F262ED0E1D}"/>
      </w:docPartPr>
      <w:docPartBody>
        <w:p w:rsidR="00043084" w:rsidRDefault="00C744B2" w:rsidP="00C744B2">
          <w:pPr>
            <w:pStyle w:val="D443B5A4FA364EA899ADDF3E890090DB"/>
          </w:pPr>
          <w:r w:rsidRPr="00543F76">
            <w:rPr>
              <w:rStyle w:val="Tekstvantijdelijkeaanduiding"/>
              <w:color w:val="FF6000"/>
              <w:sz w:val="18"/>
              <w:szCs w:val="18"/>
            </w:rPr>
            <w:t>Vereniging.</w:t>
          </w:r>
        </w:p>
      </w:docPartBody>
    </w:docPart>
    <w:docPart>
      <w:docPartPr>
        <w:name w:val="D0922D27235E4D6497CC3347AA3123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5D59369-4ED1-42A1-9B32-CF00420C617C}"/>
      </w:docPartPr>
      <w:docPartBody>
        <w:p w:rsidR="00043084" w:rsidRDefault="00C744B2" w:rsidP="00C744B2">
          <w:pPr>
            <w:pStyle w:val="D0922D27235E4D6497CC3347AA31234D"/>
          </w:pPr>
          <w:r w:rsidRPr="00543F76">
            <w:rPr>
              <w:color w:val="FF6000"/>
              <w:sz w:val="18"/>
              <w:szCs w:val="18"/>
            </w:rPr>
            <w:t>Naam</w:t>
          </w:r>
          <w:r w:rsidRPr="00543F76">
            <w:rPr>
              <w:rStyle w:val="Tekstvantijdelijkeaanduiding"/>
              <w:color w:val="FF6000"/>
              <w:sz w:val="18"/>
              <w:szCs w:val="18"/>
            </w:rPr>
            <w:t>.</w:t>
          </w:r>
        </w:p>
      </w:docPartBody>
    </w:docPart>
    <w:docPart>
      <w:docPartPr>
        <w:name w:val="23CB26ADA37242B69371B648056810E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3385C89-9947-44B8-A2F5-E8FBB3F7295D}"/>
      </w:docPartPr>
      <w:docPartBody>
        <w:p w:rsidR="00043084" w:rsidRDefault="00C744B2" w:rsidP="00C744B2">
          <w:pPr>
            <w:pStyle w:val="23CB26ADA37242B69371B648056810EB"/>
          </w:pPr>
          <w:r w:rsidRPr="00543F76">
            <w:rPr>
              <w:rStyle w:val="Tekstvantijdelijkeaanduiding"/>
              <w:color w:val="FF6000"/>
              <w:sz w:val="18"/>
              <w:szCs w:val="18"/>
            </w:rPr>
            <w:t>Relatienummer.</w:t>
          </w:r>
        </w:p>
      </w:docPartBody>
    </w:docPart>
    <w:docPart>
      <w:docPartPr>
        <w:name w:val="5B071F9ADD9143D2BBE3F12491A3F61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B830288-348A-4D31-A136-022AEC4AEA13}"/>
      </w:docPartPr>
      <w:docPartBody>
        <w:p w:rsidR="00043084" w:rsidRDefault="00C744B2" w:rsidP="00C744B2">
          <w:pPr>
            <w:pStyle w:val="5B071F9ADD9143D2BBE3F12491A3F616"/>
          </w:pPr>
          <w:r w:rsidRPr="00543F76">
            <w:rPr>
              <w:rStyle w:val="Tekstvantijdelijkeaanduiding"/>
              <w:color w:val="FF6000"/>
              <w:sz w:val="18"/>
              <w:szCs w:val="18"/>
            </w:rPr>
            <w:t>Rugnummer</w:t>
          </w:r>
          <w:r w:rsidRPr="00543F76">
            <w:rPr>
              <w:rStyle w:val="Tekstvantijdelijkeaanduiding"/>
              <w:color w:val="FF6000"/>
            </w:rPr>
            <w:t>.</w:t>
          </w:r>
        </w:p>
      </w:docPartBody>
    </w:docPart>
    <w:docPart>
      <w:docPartPr>
        <w:name w:val="1CAC22AAAA9B4A24BFE920D072A4AE5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D37E4E6-80E5-48F8-83DF-04E4C3E433DC}"/>
      </w:docPartPr>
      <w:docPartBody>
        <w:p w:rsidR="00043084" w:rsidRDefault="00C744B2" w:rsidP="00C744B2">
          <w:pPr>
            <w:pStyle w:val="1CAC22AAAA9B4A24BFE920D072A4AE55"/>
          </w:pPr>
          <w:r w:rsidRPr="00543F76">
            <w:rPr>
              <w:rStyle w:val="Tekstvantijdelijkeaanduiding"/>
              <w:color w:val="FF6000"/>
              <w:sz w:val="18"/>
              <w:szCs w:val="18"/>
            </w:rPr>
            <w:t>Vereniging.</w:t>
          </w:r>
        </w:p>
      </w:docPartBody>
    </w:docPart>
    <w:docPart>
      <w:docPartPr>
        <w:name w:val="2222777D20EF4E77901405F587C9EE7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BF68F3-5E99-4A48-BEBE-99684D28D638}"/>
      </w:docPartPr>
      <w:docPartBody>
        <w:p w:rsidR="00043084" w:rsidRDefault="00C744B2" w:rsidP="00C744B2">
          <w:pPr>
            <w:pStyle w:val="2222777D20EF4E77901405F587C9EE7E"/>
          </w:pPr>
          <w:r w:rsidRPr="00543F76">
            <w:rPr>
              <w:color w:val="FF6000"/>
              <w:sz w:val="18"/>
              <w:szCs w:val="18"/>
            </w:rPr>
            <w:t>Naam</w:t>
          </w:r>
          <w:r w:rsidRPr="00543F76">
            <w:rPr>
              <w:rStyle w:val="Tekstvantijdelijkeaanduiding"/>
              <w:color w:val="FF6000"/>
              <w:sz w:val="18"/>
              <w:szCs w:val="18"/>
            </w:rPr>
            <w:t>.</w:t>
          </w:r>
        </w:p>
      </w:docPartBody>
    </w:docPart>
    <w:docPart>
      <w:docPartPr>
        <w:name w:val="FEA0C87F8B5D46069EF001E93B73BB0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D078524-8ACF-4D68-8DA0-A29DD2227143}"/>
      </w:docPartPr>
      <w:docPartBody>
        <w:p w:rsidR="00043084" w:rsidRDefault="00C744B2" w:rsidP="00C744B2">
          <w:pPr>
            <w:pStyle w:val="FEA0C87F8B5D46069EF001E93B73BB0A"/>
          </w:pPr>
          <w:r w:rsidRPr="00543F76">
            <w:rPr>
              <w:rStyle w:val="Tekstvantijdelijkeaanduiding"/>
              <w:color w:val="FF6000"/>
              <w:sz w:val="18"/>
              <w:szCs w:val="18"/>
            </w:rPr>
            <w:t>Relatienummer.</w:t>
          </w:r>
        </w:p>
      </w:docPartBody>
    </w:docPart>
    <w:docPart>
      <w:docPartPr>
        <w:name w:val="C71F99B7ED8847CB9FFEF07CFD9DD9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2C3ECB-6942-451C-8F50-9EE0C1BBC356}"/>
      </w:docPartPr>
      <w:docPartBody>
        <w:p w:rsidR="00043084" w:rsidRDefault="00C744B2" w:rsidP="00C744B2">
          <w:pPr>
            <w:pStyle w:val="C71F99B7ED8847CB9FFEF07CFD9DD9CD"/>
          </w:pPr>
          <w:r w:rsidRPr="00543F76">
            <w:rPr>
              <w:rStyle w:val="Tekstvantijdelijkeaanduiding"/>
              <w:color w:val="FF6000"/>
              <w:sz w:val="18"/>
              <w:szCs w:val="18"/>
            </w:rPr>
            <w:t>Rugnummer</w:t>
          </w:r>
          <w:r w:rsidRPr="00543F76">
            <w:rPr>
              <w:rStyle w:val="Tekstvantijdelijkeaanduiding"/>
              <w:color w:val="FF6000"/>
            </w:rPr>
            <w:t>.</w:t>
          </w:r>
        </w:p>
      </w:docPartBody>
    </w:docPart>
    <w:docPart>
      <w:docPartPr>
        <w:name w:val="05F2FF493EC244CEAB65FDB4067474E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D61FEFF-6FC8-4D7D-892D-5D103E5C531C}"/>
      </w:docPartPr>
      <w:docPartBody>
        <w:p w:rsidR="00043084" w:rsidRDefault="00C744B2" w:rsidP="00C744B2">
          <w:pPr>
            <w:pStyle w:val="05F2FF493EC244CEAB65FDB4067474EC"/>
          </w:pPr>
          <w:r w:rsidRPr="00543F76">
            <w:rPr>
              <w:rStyle w:val="Tekstvantijdelijkeaanduiding"/>
              <w:color w:val="FF6000"/>
              <w:sz w:val="18"/>
              <w:szCs w:val="18"/>
            </w:rPr>
            <w:t>Vereniging.</w:t>
          </w:r>
        </w:p>
      </w:docPartBody>
    </w:docPart>
    <w:docPart>
      <w:docPartPr>
        <w:name w:val="283B0181EC724E3D989D46D95BFA0A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67E6E5-D529-4C9E-8582-AF1AD063D29E}"/>
      </w:docPartPr>
      <w:docPartBody>
        <w:p w:rsidR="00043084" w:rsidRDefault="00C744B2" w:rsidP="00C744B2">
          <w:pPr>
            <w:pStyle w:val="283B0181EC724E3D989D46D95BFA0A54"/>
          </w:pPr>
          <w:r w:rsidRPr="00543F76">
            <w:rPr>
              <w:color w:val="FF6000"/>
              <w:sz w:val="18"/>
              <w:szCs w:val="18"/>
            </w:rPr>
            <w:t>Naam</w:t>
          </w:r>
          <w:r w:rsidRPr="00543F76">
            <w:rPr>
              <w:rStyle w:val="Tekstvantijdelijkeaanduiding"/>
              <w:color w:val="FF6000"/>
              <w:sz w:val="18"/>
              <w:szCs w:val="18"/>
            </w:rPr>
            <w:t>.</w:t>
          </w:r>
        </w:p>
      </w:docPartBody>
    </w:docPart>
    <w:docPart>
      <w:docPartPr>
        <w:name w:val="8C34BE84B27D4B46ABDD1076B831210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20C2AC3-C261-4821-80AA-EC933FE09E65}"/>
      </w:docPartPr>
      <w:docPartBody>
        <w:p w:rsidR="00043084" w:rsidRDefault="00C744B2" w:rsidP="00C744B2">
          <w:pPr>
            <w:pStyle w:val="8C34BE84B27D4B46ABDD1076B8312106"/>
          </w:pPr>
          <w:r w:rsidRPr="00543F76">
            <w:rPr>
              <w:rStyle w:val="Tekstvantijdelijkeaanduiding"/>
              <w:color w:val="FF6000"/>
              <w:sz w:val="18"/>
              <w:szCs w:val="18"/>
            </w:rPr>
            <w:t>Relatienummer.</w:t>
          </w:r>
        </w:p>
      </w:docPartBody>
    </w:docPart>
    <w:docPart>
      <w:docPartPr>
        <w:name w:val="65AC3FAF73264DE2B055CA61C369585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CF68C3-5859-48C3-A4CE-F4F66A3302D4}"/>
      </w:docPartPr>
      <w:docPartBody>
        <w:p w:rsidR="00043084" w:rsidRDefault="00C744B2" w:rsidP="00C744B2">
          <w:pPr>
            <w:pStyle w:val="65AC3FAF73264DE2B055CA61C369585F"/>
          </w:pPr>
          <w:r w:rsidRPr="00543F76">
            <w:rPr>
              <w:rStyle w:val="Tekstvantijdelijkeaanduiding"/>
              <w:color w:val="FF6000"/>
              <w:sz w:val="18"/>
              <w:szCs w:val="18"/>
            </w:rPr>
            <w:t>Rugnummer</w:t>
          </w:r>
          <w:r w:rsidRPr="00543F76">
            <w:rPr>
              <w:rStyle w:val="Tekstvantijdelijkeaanduiding"/>
              <w:color w:val="FF6000"/>
            </w:rPr>
            <w:t>.</w:t>
          </w:r>
        </w:p>
      </w:docPartBody>
    </w:docPart>
    <w:docPart>
      <w:docPartPr>
        <w:name w:val="77F2493C4EDC45058784EDD040BBC38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45AC9D1-82A6-42CC-B452-CB39FF9C1DF9}"/>
      </w:docPartPr>
      <w:docPartBody>
        <w:p w:rsidR="00043084" w:rsidRDefault="00C744B2" w:rsidP="00C744B2">
          <w:pPr>
            <w:pStyle w:val="77F2493C4EDC45058784EDD040BBC38B"/>
          </w:pPr>
          <w:r w:rsidRPr="00543F76">
            <w:rPr>
              <w:rStyle w:val="Tekstvantijdelijkeaanduiding"/>
              <w:color w:val="FF6000"/>
              <w:sz w:val="18"/>
              <w:szCs w:val="18"/>
            </w:rPr>
            <w:t>Vereniging.</w:t>
          </w:r>
        </w:p>
      </w:docPartBody>
    </w:docPart>
    <w:docPart>
      <w:docPartPr>
        <w:name w:val="69945DE4B2E4471BB408DDEB44AC46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F0758B9-44BA-4549-9773-0B6C1FA6DD6B}"/>
      </w:docPartPr>
      <w:docPartBody>
        <w:p w:rsidR="00043084" w:rsidRDefault="00C744B2" w:rsidP="00C744B2">
          <w:pPr>
            <w:pStyle w:val="69945DE4B2E4471BB408DDEB44AC46B1"/>
          </w:pPr>
          <w:r w:rsidRPr="00543F76">
            <w:rPr>
              <w:color w:val="FF6000"/>
              <w:sz w:val="18"/>
              <w:szCs w:val="18"/>
            </w:rPr>
            <w:t>Naam</w:t>
          </w:r>
          <w:r w:rsidRPr="00543F76">
            <w:rPr>
              <w:rStyle w:val="Tekstvantijdelijkeaanduiding"/>
              <w:color w:val="FF6000"/>
              <w:sz w:val="18"/>
              <w:szCs w:val="18"/>
            </w:rPr>
            <w:t>.</w:t>
          </w:r>
        </w:p>
      </w:docPartBody>
    </w:docPart>
    <w:docPart>
      <w:docPartPr>
        <w:name w:val="365837309BB140038A5246494B6731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579F741-250A-415B-A526-C4D3ECBBADB3}"/>
      </w:docPartPr>
      <w:docPartBody>
        <w:p w:rsidR="00043084" w:rsidRDefault="00C744B2" w:rsidP="00C744B2">
          <w:pPr>
            <w:pStyle w:val="365837309BB140038A5246494B673154"/>
          </w:pPr>
          <w:r w:rsidRPr="00543F76">
            <w:rPr>
              <w:rStyle w:val="Tekstvantijdelijkeaanduiding"/>
              <w:color w:val="FF6000"/>
              <w:sz w:val="18"/>
              <w:szCs w:val="18"/>
            </w:rPr>
            <w:t>Relatienummer.</w:t>
          </w:r>
        </w:p>
      </w:docPartBody>
    </w:docPart>
    <w:docPart>
      <w:docPartPr>
        <w:name w:val="22A0B6D6AB5E488F9C40F3C4B40B92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603903D-709E-4023-A47A-B0A8C943BDE8}"/>
      </w:docPartPr>
      <w:docPartBody>
        <w:p w:rsidR="00043084" w:rsidRDefault="00C744B2" w:rsidP="00C744B2">
          <w:pPr>
            <w:pStyle w:val="22A0B6D6AB5E488F9C40F3C4B40B922B"/>
          </w:pPr>
          <w:r w:rsidRPr="00543F76">
            <w:rPr>
              <w:rStyle w:val="Tekstvantijdelijkeaanduiding"/>
              <w:color w:val="FF6000"/>
              <w:sz w:val="18"/>
              <w:szCs w:val="18"/>
            </w:rPr>
            <w:t>Rugnummer</w:t>
          </w:r>
          <w:r w:rsidRPr="00543F76">
            <w:rPr>
              <w:rStyle w:val="Tekstvantijdelijkeaanduiding"/>
              <w:color w:val="FF6000"/>
            </w:rPr>
            <w:t>.</w:t>
          </w:r>
        </w:p>
      </w:docPartBody>
    </w:docPart>
    <w:docPart>
      <w:docPartPr>
        <w:name w:val="B2D228A389FB4146AA5B7046B2A13C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9F36BC8-CAFC-448C-BFE9-ED359B557FB1}"/>
      </w:docPartPr>
      <w:docPartBody>
        <w:p w:rsidR="00043084" w:rsidRDefault="00C744B2" w:rsidP="00C744B2">
          <w:pPr>
            <w:pStyle w:val="B2D228A389FB4146AA5B7046B2A13C82"/>
          </w:pPr>
          <w:r w:rsidRPr="00543F76">
            <w:rPr>
              <w:rStyle w:val="Tekstvantijdelijkeaanduiding"/>
              <w:color w:val="FF6000"/>
              <w:sz w:val="18"/>
              <w:szCs w:val="18"/>
            </w:rPr>
            <w:t>Vereniging.</w:t>
          </w:r>
        </w:p>
      </w:docPartBody>
    </w:docPart>
    <w:docPart>
      <w:docPartPr>
        <w:name w:val="A6BC8703D47E49DAAEEF019AB45524E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650360-1BB2-47E8-97B6-94D43EB91A3F}"/>
      </w:docPartPr>
      <w:docPartBody>
        <w:p w:rsidR="00043084" w:rsidRDefault="00C744B2" w:rsidP="00C744B2">
          <w:pPr>
            <w:pStyle w:val="A6BC8703D47E49DAAEEF019AB45524EC"/>
          </w:pPr>
          <w:r w:rsidRPr="00543F76">
            <w:rPr>
              <w:color w:val="FF6000"/>
              <w:sz w:val="18"/>
              <w:szCs w:val="18"/>
            </w:rPr>
            <w:t>Naam</w:t>
          </w:r>
          <w:r w:rsidRPr="00543F76">
            <w:rPr>
              <w:rStyle w:val="Tekstvantijdelijkeaanduiding"/>
              <w:color w:val="FF6000"/>
              <w:sz w:val="18"/>
              <w:szCs w:val="18"/>
            </w:rPr>
            <w:t>.</w:t>
          </w:r>
        </w:p>
      </w:docPartBody>
    </w:docPart>
    <w:docPart>
      <w:docPartPr>
        <w:name w:val="2370CAFC6A6D4B7CB12D0025E3BFD76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09BC89-4DD5-4614-911A-6910BD849E78}"/>
      </w:docPartPr>
      <w:docPartBody>
        <w:p w:rsidR="00043084" w:rsidRDefault="00C744B2" w:rsidP="00C744B2">
          <w:pPr>
            <w:pStyle w:val="2370CAFC6A6D4B7CB12D0025E3BFD763"/>
          </w:pPr>
          <w:r w:rsidRPr="00543F76">
            <w:rPr>
              <w:rStyle w:val="Tekstvantijdelijkeaanduiding"/>
              <w:color w:val="FF6000"/>
              <w:sz w:val="18"/>
              <w:szCs w:val="18"/>
            </w:rPr>
            <w:t>Relatienummer.</w:t>
          </w:r>
        </w:p>
      </w:docPartBody>
    </w:docPart>
    <w:docPart>
      <w:docPartPr>
        <w:name w:val="57254071177B44D49076253A9D4F19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C7C1F7-D1CE-40B1-A452-9FAD53350692}"/>
      </w:docPartPr>
      <w:docPartBody>
        <w:p w:rsidR="00043084" w:rsidRDefault="00C744B2" w:rsidP="00C744B2">
          <w:pPr>
            <w:pStyle w:val="57254071177B44D49076253A9D4F198A"/>
          </w:pPr>
          <w:r w:rsidRPr="00543F76">
            <w:rPr>
              <w:rStyle w:val="Tekstvantijdelijkeaanduiding"/>
              <w:color w:val="FF6000"/>
              <w:sz w:val="18"/>
              <w:szCs w:val="18"/>
            </w:rPr>
            <w:t>Rugnummer</w:t>
          </w:r>
          <w:r w:rsidRPr="00543F76">
            <w:rPr>
              <w:rStyle w:val="Tekstvantijdelijkeaanduiding"/>
              <w:color w:val="FF6000"/>
            </w:rPr>
            <w:t>.</w:t>
          </w:r>
        </w:p>
      </w:docPartBody>
    </w:docPart>
    <w:docPart>
      <w:docPartPr>
        <w:name w:val="B0031C85B5644896974C62CA3A406BF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8AF53C-9E84-4BB9-86BA-FB8895F937CC}"/>
      </w:docPartPr>
      <w:docPartBody>
        <w:p w:rsidR="00043084" w:rsidRDefault="00C744B2" w:rsidP="00C744B2">
          <w:pPr>
            <w:pStyle w:val="B0031C85B5644896974C62CA3A406BFD"/>
          </w:pPr>
          <w:r w:rsidRPr="00543F76">
            <w:rPr>
              <w:rStyle w:val="Tekstvantijdelijkeaanduiding"/>
              <w:color w:val="FF6000"/>
              <w:sz w:val="18"/>
              <w:szCs w:val="18"/>
            </w:rPr>
            <w:t>Vereniging.</w:t>
          </w:r>
        </w:p>
      </w:docPartBody>
    </w:docPart>
    <w:docPart>
      <w:docPartPr>
        <w:name w:val="C282AF5FF0B843DE947E299A909B1EC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964BB2-E9A7-4BCF-A5CE-A88221BF5D1E}"/>
      </w:docPartPr>
      <w:docPartBody>
        <w:p w:rsidR="00043084" w:rsidRDefault="00C744B2" w:rsidP="00C744B2">
          <w:pPr>
            <w:pStyle w:val="C282AF5FF0B843DE947E299A909B1EC4"/>
          </w:pPr>
          <w:r w:rsidRPr="00543F76">
            <w:rPr>
              <w:color w:val="FF6000"/>
              <w:sz w:val="18"/>
              <w:szCs w:val="18"/>
            </w:rPr>
            <w:t>Naam</w:t>
          </w:r>
          <w:r w:rsidRPr="00543F76">
            <w:rPr>
              <w:rStyle w:val="Tekstvantijdelijkeaanduiding"/>
              <w:color w:val="FF6000"/>
              <w:sz w:val="18"/>
              <w:szCs w:val="18"/>
            </w:rPr>
            <w:t>.</w:t>
          </w:r>
        </w:p>
      </w:docPartBody>
    </w:docPart>
    <w:docPart>
      <w:docPartPr>
        <w:name w:val="89872E444FA24F49BA52A330C5B23B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6446701-D998-450A-A669-E073C1FA15D0}"/>
      </w:docPartPr>
      <w:docPartBody>
        <w:p w:rsidR="00043084" w:rsidRDefault="00C744B2" w:rsidP="00C744B2">
          <w:pPr>
            <w:pStyle w:val="89872E444FA24F49BA52A330C5B23B37"/>
          </w:pPr>
          <w:r w:rsidRPr="00543F76">
            <w:rPr>
              <w:rStyle w:val="Tekstvantijdelijkeaanduiding"/>
              <w:color w:val="FF6000"/>
              <w:sz w:val="18"/>
              <w:szCs w:val="18"/>
            </w:rPr>
            <w:t>Relatienummer.</w:t>
          </w:r>
        </w:p>
      </w:docPartBody>
    </w:docPart>
    <w:docPart>
      <w:docPartPr>
        <w:name w:val="0B6E4CBAC1504BF2864977C15B6496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379D11-A2F4-4D4A-A18D-4AEA05D0571F}"/>
      </w:docPartPr>
      <w:docPartBody>
        <w:p w:rsidR="00043084" w:rsidRDefault="00C744B2" w:rsidP="00C744B2">
          <w:pPr>
            <w:pStyle w:val="0B6E4CBAC1504BF2864977C15B64967B"/>
          </w:pPr>
          <w:r w:rsidRPr="00543F76">
            <w:rPr>
              <w:rStyle w:val="Tekstvantijdelijkeaanduiding"/>
              <w:color w:val="FF6000"/>
              <w:sz w:val="18"/>
              <w:szCs w:val="18"/>
            </w:rPr>
            <w:t>Rugnummer</w:t>
          </w:r>
          <w:r w:rsidRPr="00543F76">
            <w:rPr>
              <w:rStyle w:val="Tekstvantijdelijkeaanduiding"/>
              <w:color w:val="FF6000"/>
            </w:rPr>
            <w:t>.</w:t>
          </w:r>
        </w:p>
      </w:docPartBody>
    </w:docPart>
    <w:docPart>
      <w:docPartPr>
        <w:name w:val="6211B5986E724218B367576DBEED9F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E51E515-6777-4BBB-B0FB-0B7270DF9EB7}"/>
      </w:docPartPr>
      <w:docPartBody>
        <w:p w:rsidR="00043084" w:rsidRDefault="00C744B2" w:rsidP="00C744B2">
          <w:pPr>
            <w:pStyle w:val="6211B5986E724218B367576DBEED9FC1"/>
          </w:pPr>
          <w:r w:rsidRPr="00543F76">
            <w:rPr>
              <w:rStyle w:val="Tekstvantijdelijkeaanduiding"/>
              <w:color w:val="FF6000"/>
              <w:sz w:val="18"/>
              <w:szCs w:val="18"/>
            </w:rPr>
            <w:t>Vereniging.</w:t>
          </w:r>
        </w:p>
      </w:docPartBody>
    </w:docPart>
    <w:docPart>
      <w:docPartPr>
        <w:name w:val="E00A7C4042854298AAA314E13A42660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D2E082-D011-4741-BD0A-E1125812463F}"/>
      </w:docPartPr>
      <w:docPartBody>
        <w:p w:rsidR="00043084" w:rsidRDefault="00C744B2" w:rsidP="00C744B2">
          <w:pPr>
            <w:pStyle w:val="E00A7C4042854298AAA314E13A426606"/>
          </w:pPr>
          <w:r w:rsidRPr="00543F76">
            <w:rPr>
              <w:color w:val="FF6000"/>
              <w:sz w:val="18"/>
              <w:szCs w:val="18"/>
            </w:rPr>
            <w:t>Naam</w:t>
          </w:r>
          <w:r w:rsidRPr="00543F76">
            <w:rPr>
              <w:rStyle w:val="Tekstvantijdelijkeaanduiding"/>
              <w:color w:val="FF6000"/>
              <w:sz w:val="18"/>
              <w:szCs w:val="18"/>
            </w:rPr>
            <w:t>.</w:t>
          </w:r>
        </w:p>
      </w:docPartBody>
    </w:docPart>
    <w:docPart>
      <w:docPartPr>
        <w:name w:val="691FCCADE9F64BE78278D38E43150CC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BFDBDE-94E3-44DE-B3ED-30B363BD5939}"/>
      </w:docPartPr>
      <w:docPartBody>
        <w:p w:rsidR="00043084" w:rsidRDefault="00C744B2" w:rsidP="00C744B2">
          <w:pPr>
            <w:pStyle w:val="691FCCADE9F64BE78278D38E43150CCA"/>
          </w:pPr>
          <w:r w:rsidRPr="00543F76">
            <w:rPr>
              <w:rStyle w:val="Tekstvantijdelijkeaanduiding"/>
              <w:color w:val="FF6000"/>
              <w:sz w:val="18"/>
              <w:szCs w:val="18"/>
            </w:rPr>
            <w:t>Relatienummer.</w:t>
          </w:r>
        </w:p>
      </w:docPartBody>
    </w:docPart>
    <w:docPart>
      <w:docPartPr>
        <w:name w:val="4B4C073A5675450DBED82C4B7979235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31050E-C712-4793-AC94-592D5CFB63EC}"/>
      </w:docPartPr>
      <w:docPartBody>
        <w:p w:rsidR="00043084" w:rsidRDefault="00C744B2" w:rsidP="00C744B2">
          <w:pPr>
            <w:pStyle w:val="4B4C073A5675450DBED82C4B79792352"/>
          </w:pPr>
          <w:r w:rsidRPr="00543F76">
            <w:rPr>
              <w:rStyle w:val="Tekstvantijdelijkeaanduiding"/>
              <w:color w:val="FF6000"/>
              <w:sz w:val="18"/>
              <w:szCs w:val="18"/>
            </w:rPr>
            <w:t>Rugnummer</w:t>
          </w:r>
          <w:r w:rsidRPr="00543F76">
            <w:rPr>
              <w:rStyle w:val="Tekstvantijdelijkeaanduiding"/>
              <w:color w:val="FF6000"/>
            </w:rPr>
            <w:t>.</w:t>
          </w:r>
        </w:p>
      </w:docPartBody>
    </w:docPart>
    <w:docPart>
      <w:docPartPr>
        <w:name w:val="AE55B1067E8E4565A22EED61917B046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7B26E5C-9725-41E4-BD7F-97FC7BE72711}"/>
      </w:docPartPr>
      <w:docPartBody>
        <w:p w:rsidR="00043084" w:rsidRDefault="00C744B2" w:rsidP="00C744B2">
          <w:pPr>
            <w:pStyle w:val="AE55B1067E8E4565A22EED61917B0461"/>
          </w:pPr>
          <w:r w:rsidRPr="00543F76">
            <w:rPr>
              <w:rStyle w:val="Tekstvantijdelijkeaanduiding"/>
              <w:color w:val="FF6000"/>
              <w:sz w:val="18"/>
              <w:szCs w:val="18"/>
            </w:rPr>
            <w:t>Vereniging.</w:t>
          </w:r>
        </w:p>
      </w:docPartBody>
    </w:docPart>
    <w:docPart>
      <w:docPartPr>
        <w:name w:val="55ED9341BCFC40879C34F21F20F2223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C2ADDFA-FC6D-4B2F-B33B-619C7EF62FF9}"/>
      </w:docPartPr>
      <w:docPartBody>
        <w:p w:rsidR="00043084" w:rsidRDefault="00C744B2" w:rsidP="00C744B2">
          <w:pPr>
            <w:pStyle w:val="55ED9341BCFC40879C34F21F20F2223C"/>
          </w:pPr>
          <w:r w:rsidRPr="00543F76">
            <w:rPr>
              <w:color w:val="FF6000"/>
              <w:sz w:val="18"/>
              <w:szCs w:val="18"/>
            </w:rPr>
            <w:t>Naam</w:t>
          </w:r>
          <w:r w:rsidRPr="00543F76">
            <w:rPr>
              <w:rStyle w:val="Tekstvantijdelijkeaanduiding"/>
              <w:color w:val="FF6000"/>
              <w:sz w:val="18"/>
              <w:szCs w:val="18"/>
            </w:rPr>
            <w:t>.</w:t>
          </w:r>
        </w:p>
      </w:docPartBody>
    </w:docPart>
    <w:docPart>
      <w:docPartPr>
        <w:name w:val="27CFEC4626674DDDA43D2EA1E08DC6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C43D56-FA6E-4E5F-B2C0-D064C0E02B8D}"/>
      </w:docPartPr>
      <w:docPartBody>
        <w:p w:rsidR="00043084" w:rsidRDefault="00C744B2" w:rsidP="00C744B2">
          <w:pPr>
            <w:pStyle w:val="27CFEC4626674DDDA43D2EA1E08DC6AC"/>
          </w:pPr>
          <w:r w:rsidRPr="00543F76">
            <w:rPr>
              <w:rStyle w:val="Tekstvantijdelijkeaanduiding"/>
              <w:color w:val="FF6000"/>
              <w:sz w:val="18"/>
              <w:szCs w:val="18"/>
            </w:rPr>
            <w:t>Relatienummer.</w:t>
          </w:r>
        </w:p>
      </w:docPartBody>
    </w:docPart>
    <w:docPart>
      <w:docPartPr>
        <w:name w:val="9DA59AF289A24F4ABC1F16C9888F98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48C5B26-2912-4F9D-947C-121788E76FA2}"/>
      </w:docPartPr>
      <w:docPartBody>
        <w:p w:rsidR="00043084" w:rsidRDefault="00C744B2" w:rsidP="00C744B2">
          <w:pPr>
            <w:pStyle w:val="9DA59AF289A24F4ABC1F16C9888F986A"/>
          </w:pPr>
          <w:r w:rsidRPr="00543F76">
            <w:rPr>
              <w:rStyle w:val="Tekstvantijdelijkeaanduiding"/>
              <w:color w:val="FF6000"/>
              <w:sz w:val="18"/>
              <w:szCs w:val="18"/>
            </w:rPr>
            <w:t>Rugnummer</w:t>
          </w:r>
          <w:r w:rsidRPr="00543F76">
            <w:rPr>
              <w:rStyle w:val="Tekstvantijdelijkeaanduiding"/>
              <w:color w:val="FF6000"/>
            </w:rPr>
            <w:t>.</w:t>
          </w:r>
        </w:p>
      </w:docPartBody>
    </w:docPart>
    <w:docPart>
      <w:docPartPr>
        <w:name w:val="A8F6AB2D281B4210939E7BF07DF323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3501464-8B65-4EEE-983D-E4CEBA55E35E}"/>
      </w:docPartPr>
      <w:docPartBody>
        <w:p w:rsidR="00043084" w:rsidRDefault="00C744B2" w:rsidP="00C744B2">
          <w:pPr>
            <w:pStyle w:val="A8F6AB2D281B4210939E7BF07DF32340"/>
          </w:pPr>
          <w:r w:rsidRPr="00543F76">
            <w:rPr>
              <w:rStyle w:val="Tekstvantijdelijkeaanduiding"/>
              <w:color w:val="FF6000"/>
              <w:sz w:val="18"/>
              <w:szCs w:val="18"/>
            </w:rPr>
            <w:t>Vereniging.</w:t>
          </w:r>
        </w:p>
      </w:docPartBody>
    </w:docPart>
    <w:docPart>
      <w:docPartPr>
        <w:name w:val="75BC313FB01B4F608E379922BC30C96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240A70-6ADF-45F0-86BD-53564FF2D34D}"/>
      </w:docPartPr>
      <w:docPartBody>
        <w:p w:rsidR="00043084" w:rsidRDefault="00C744B2" w:rsidP="00C744B2">
          <w:pPr>
            <w:pStyle w:val="75BC313FB01B4F608E379922BC30C96F"/>
          </w:pPr>
          <w:r w:rsidRPr="00B64A2F">
            <w:rPr>
              <w:rStyle w:val="Tekstvantijdelijkeaanduiding"/>
              <w:color w:val="FF6000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8BF7BC3B08A5473CAEA625B3B9DB75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C03199-0435-46C2-A881-B7E816221337}"/>
      </w:docPartPr>
      <w:docPartBody>
        <w:p w:rsidR="00043084" w:rsidRDefault="00C744B2" w:rsidP="00C744B2">
          <w:pPr>
            <w:pStyle w:val="8BF7BC3B08A5473CAEA625B3B9DB751E"/>
          </w:pPr>
          <w:r w:rsidRPr="00DA45C7">
            <w:rPr>
              <w:rStyle w:val="Tekstvantijdelijkeaanduiding"/>
              <w:color w:val="FF6000"/>
              <w:sz w:val="18"/>
              <w:szCs w:val="18"/>
            </w:rPr>
            <w:t>Naam.</w:t>
          </w:r>
        </w:p>
      </w:docPartBody>
    </w:docPart>
    <w:docPart>
      <w:docPartPr>
        <w:name w:val="FA7D3A723997473FBC89F699511D2A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E703203-D639-490A-9AC2-F504106643A2}"/>
      </w:docPartPr>
      <w:docPartBody>
        <w:p w:rsidR="00043084" w:rsidRDefault="00C744B2" w:rsidP="00C744B2">
          <w:pPr>
            <w:pStyle w:val="FA7D3A723997473FBC89F699511D2AC2"/>
          </w:pPr>
          <w:r w:rsidRPr="00DA45C7">
            <w:rPr>
              <w:rStyle w:val="Tekstvantijdelijkeaanduiding"/>
              <w:color w:val="FF6000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1DB8D98FA36A4228922A405846BF60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510370F-042C-4670-808E-9ED2AD679221}"/>
      </w:docPartPr>
      <w:docPartBody>
        <w:p w:rsidR="00043084" w:rsidRDefault="00C744B2" w:rsidP="00C744B2">
          <w:pPr>
            <w:pStyle w:val="1DB8D98FA36A4228922A405846BF601B"/>
          </w:pPr>
          <w:r w:rsidRPr="001859A8">
            <w:rPr>
              <w:rStyle w:val="Tekstvantijdelijkeaanduiding"/>
              <w:color w:val="FF6000"/>
              <w:sz w:val="18"/>
              <w:szCs w:val="18"/>
            </w:rPr>
            <w:t>Naam.</w:t>
          </w:r>
        </w:p>
      </w:docPartBody>
    </w:docPart>
    <w:docPart>
      <w:docPartPr>
        <w:name w:val="F381A1A8632F48EF9392316FC504B4B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3378026-FF7B-4C04-942B-B66E0221FD1C}"/>
      </w:docPartPr>
      <w:docPartBody>
        <w:p w:rsidR="00043084" w:rsidRDefault="00C744B2" w:rsidP="00C744B2">
          <w:pPr>
            <w:pStyle w:val="F381A1A8632F48EF9392316FC504B4B8"/>
          </w:pPr>
          <w:r w:rsidRPr="00B64A2F">
            <w:rPr>
              <w:rStyle w:val="Tekstvantijdelijkeaanduiding"/>
              <w:color w:val="FF6000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C00359B4DD614F688584D6FC1701E02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1BAA098-2674-4DE7-86B5-BF23EC11E48F}"/>
      </w:docPartPr>
      <w:docPartBody>
        <w:p w:rsidR="00043084" w:rsidRDefault="00C744B2" w:rsidP="00C744B2">
          <w:pPr>
            <w:pStyle w:val="C00359B4DD614F688584D6FC1701E02A"/>
          </w:pPr>
          <w:r w:rsidRPr="00DE6606">
            <w:rPr>
              <w:color w:val="FF6000"/>
              <w:sz w:val="18"/>
              <w:szCs w:val="18"/>
            </w:rPr>
            <w:t>Kies ja of nee.</w:t>
          </w:r>
        </w:p>
      </w:docPartBody>
    </w:docPart>
    <w:docPart>
      <w:docPartPr>
        <w:name w:val="6FCD8AB964C648C1B217293D349E82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4D71BA-BB4A-476B-9739-69997B96BC01}"/>
      </w:docPartPr>
      <w:docPartBody>
        <w:p w:rsidR="00043084" w:rsidRDefault="00C744B2" w:rsidP="00C744B2">
          <w:pPr>
            <w:pStyle w:val="6FCD8AB964C648C1B217293D349E8249"/>
          </w:pPr>
          <w:r w:rsidRPr="001859A8">
            <w:rPr>
              <w:rStyle w:val="Tekstvantijdelijkeaanduiding"/>
              <w:color w:val="FF6000"/>
              <w:sz w:val="18"/>
              <w:szCs w:val="18"/>
            </w:rPr>
            <w:t>Naam.</w:t>
          </w:r>
        </w:p>
      </w:docPartBody>
    </w:docPart>
    <w:docPart>
      <w:docPartPr>
        <w:name w:val="5980A27572B24497ABB3DB95077C068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BC1EC06-25E0-4F07-BAAA-4282186C64B4}"/>
      </w:docPartPr>
      <w:docPartBody>
        <w:p w:rsidR="00043084" w:rsidRDefault="00C744B2" w:rsidP="00C744B2">
          <w:pPr>
            <w:pStyle w:val="5980A27572B24497ABB3DB95077C068C"/>
          </w:pPr>
          <w:r w:rsidRPr="00B64A2F">
            <w:rPr>
              <w:rStyle w:val="Tekstvantijdelijkeaanduiding"/>
              <w:color w:val="FF6000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148EB353B5B44B9C9B463A596DA8787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E3578B-6410-4F4A-AC0F-53C298A701F0}"/>
      </w:docPartPr>
      <w:docPartBody>
        <w:p w:rsidR="00043084" w:rsidRDefault="00C744B2" w:rsidP="00C744B2">
          <w:pPr>
            <w:pStyle w:val="148EB353B5B44B9C9B463A596DA87876"/>
          </w:pPr>
          <w:r w:rsidRPr="00DE6606">
            <w:rPr>
              <w:color w:val="FF6000"/>
              <w:sz w:val="18"/>
              <w:szCs w:val="18"/>
            </w:rPr>
            <w:t>Kies ja of nee.</w:t>
          </w:r>
        </w:p>
      </w:docPartBody>
    </w:docPart>
    <w:docPart>
      <w:docPartPr>
        <w:name w:val="42EE3B2DD1984AB88FE77984F758935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702F14E-4D9D-4C8A-B67D-D9BAEC868AE3}"/>
      </w:docPartPr>
      <w:docPartBody>
        <w:p w:rsidR="00043084" w:rsidRDefault="00C744B2" w:rsidP="00C744B2">
          <w:pPr>
            <w:pStyle w:val="42EE3B2DD1984AB88FE77984F7589358"/>
          </w:pPr>
          <w:r w:rsidRPr="001859A8">
            <w:rPr>
              <w:rStyle w:val="Tekstvantijdelijkeaanduiding"/>
              <w:color w:val="FF6000"/>
              <w:sz w:val="18"/>
              <w:szCs w:val="18"/>
            </w:rPr>
            <w:t>Naam.</w:t>
          </w:r>
        </w:p>
      </w:docPartBody>
    </w:docPart>
    <w:docPart>
      <w:docPartPr>
        <w:name w:val="D884123BBD034FBDA60056C85E01E3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B8FD483-0484-456B-B17A-D02F41D067D5}"/>
      </w:docPartPr>
      <w:docPartBody>
        <w:p w:rsidR="00043084" w:rsidRDefault="00C744B2" w:rsidP="00C744B2">
          <w:pPr>
            <w:pStyle w:val="D884123BBD034FBDA60056C85E01E392"/>
          </w:pPr>
          <w:r w:rsidRPr="00B64A2F">
            <w:rPr>
              <w:rStyle w:val="Tekstvantijdelijkeaanduiding"/>
              <w:color w:val="FF6000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7B86C2731002453E945411A5BF468F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CCB61C5-7300-43E1-BD7F-D2A6BD2CCA61}"/>
      </w:docPartPr>
      <w:docPartBody>
        <w:p w:rsidR="00043084" w:rsidRDefault="00C744B2" w:rsidP="00C744B2">
          <w:pPr>
            <w:pStyle w:val="7B86C2731002453E945411A5BF468F1C"/>
          </w:pPr>
          <w:r w:rsidRPr="00DE6606">
            <w:rPr>
              <w:color w:val="FF6000"/>
              <w:sz w:val="18"/>
              <w:szCs w:val="18"/>
            </w:rPr>
            <w:t>Kies ja of nee.</w:t>
          </w:r>
        </w:p>
      </w:docPartBody>
    </w:docPart>
    <w:docPart>
      <w:docPartPr>
        <w:name w:val="B447FA8F155B43F7B6D59A39ACAF15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7609544-D4B4-4303-9417-731AFC0CFA79}"/>
      </w:docPartPr>
      <w:docPartBody>
        <w:p w:rsidR="00043084" w:rsidRDefault="00C744B2" w:rsidP="00C744B2">
          <w:pPr>
            <w:pStyle w:val="B447FA8F155B43F7B6D59A39ACAF15C9"/>
          </w:pPr>
          <w:r w:rsidRPr="001859A8">
            <w:rPr>
              <w:rStyle w:val="Tekstvantijdelijkeaanduiding"/>
              <w:color w:val="FF6000"/>
              <w:sz w:val="18"/>
              <w:szCs w:val="18"/>
            </w:rPr>
            <w:t>Naam.</w:t>
          </w:r>
        </w:p>
      </w:docPartBody>
    </w:docPart>
    <w:docPart>
      <w:docPartPr>
        <w:name w:val="96E0BAC897EF4C17B029AAD6034510D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D384FD0-ED91-420B-BD05-4B7D5E0CF483}"/>
      </w:docPartPr>
      <w:docPartBody>
        <w:p w:rsidR="00043084" w:rsidRDefault="00C744B2" w:rsidP="00C744B2">
          <w:pPr>
            <w:pStyle w:val="96E0BAC897EF4C17B029AAD6034510D5"/>
          </w:pPr>
          <w:r w:rsidRPr="00B64A2F">
            <w:rPr>
              <w:rStyle w:val="Tekstvantijdelijkeaanduiding"/>
              <w:color w:val="FF6000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50F4B6A408C44AA9A0C102B576A0B77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A00EF3A-2138-444B-8575-30EDFA343D77}"/>
      </w:docPartPr>
      <w:docPartBody>
        <w:p w:rsidR="00043084" w:rsidRDefault="00C744B2" w:rsidP="00C744B2">
          <w:pPr>
            <w:pStyle w:val="50F4B6A408C44AA9A0C102B576A0B775"/>
          </w:pPr>
          <w:r w:rsidRPr="00DE6606">
            <w:rPr>
              <w:color w:val="FF6000"/>
              <w:sz w:val="18"/>
              <w:szCs w:val="18"/>
            </w:rPr>
            <w:t>Kies ja of nee.</w:t>
          </w:r>
        </w:p>
      </w:docPartBody>
    </w:docPart>
    <w:docPart>
      <w:docPartPr>
        <w:name w:val="F1EF74AB29A348638420D75190F3A3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1FFEF99-F869-48FA-8836-077B6822E1D8}"/>
      </w:docPartPr>
      <w:docPartBody>
        <w:p w:rsidR="00043084" w:rsidRDefault="00C744B2" w:rsidP="00C744B2">
          <w:pPr>
            <w:pStyle w:val="F1EF74AB29A348638420D75190F3A3C1"/>
          </w:pPr>
          <w:r w:rsidRPr="001859A8">
            <w:rPr>
              <w:rStyle w:val="Tekstvantijdelijkeaanduiding"/>
              <w:color w:val="FF6000"/>
              <w:sz w:val="18"/>
              <w:szCs w:val="18"/>
            </w:rPr>
            <w:t>Naam.</w:t>
          </w:r>
        </w:p>
      </w:docPartBody>
    </w:docPart>
    <w:docPart>
      <w:docPartPr>
        <w:name w:val="A2BB178ADD084DEB9D8CE45B18C1058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A24D72-3E45-4BBD-B015-45B4BCB7403A}"/>
      </w:docPartPr>
      <w:docPartBody>
        <w:p w:rsidR="00043084" w:rsidRDefault="00C744B2" w:rsidP="00C744B2">
          <w:pPr>
            <w:pStyle w:val="A2BB178ADD084DEB9D8CE45B18C1058F"/>
          </w:pPr>
          <w:r w:rsidRPr="00B64A2F">
            <w:rPr>
              <w:rStyle w:val="Tekstvantijdelijkeaanduiding"/>
              <w:color w:val="FF6000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A13DC4EF6CB14FBCABC3F32A2FA0E7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372483-A670-431F-B8D5-7D5A4C939160}"/>
      </w:docPartPr>
      <w:docPartBody>
        <w:p w:rsidR="00043084" w:rsidRDefault="00C744B2" w:rsidP="00C744B2">
          <w:pPr>
            <w:pStyle w:val="A13DC4EF6CB14FBCABC3F32A2FA0E780"/>
          </w:pPr>
          <w:r w:rsidRPr="00DE6606">
            <w:rPr>
              <w:color w:val="FF6000"/>
              <w:sz w:val="18"/>
              <w:szCs w:val="18"/>
            </w:rPr>
            <w:t>Kies ja of nee.</w:t>
          </w:r>
        </w:p>
      </w:docPartBody>
    </w:docPart>
    <w:docPart>
      <w:docPartPr>
        <w:name w:val="668DCB79043844E7A3BFAFDE1F4B63A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D55E73-FD45-429E-B3FC-291456228DFE}"/>
      </w:docPartPr>
      <w:docPartBody>
        <w:p w:rsidR="00043084" w:rsidRDefault="00C744B2" w:rsidP="00C744B2">
          <w:pPr>
            <w:pStyle w:val="668DCB79043844E7A3BFAFDE1F4B63A2"/>
          </w:pPr>
          <w:r w:rsidRPr="00DA45C7">
            <w:rPr>
              <w:rStyle w:val="Tekstvantijdelijkeaanduiding"/>
              <w:color w:val="FF6000"/>
              <w:sz w:val="18"/>
              <w:szCs w:val="18"/>
            </w:rPr>
            <w:t>Naam.</w:t>
          </w:r>
        </w:p>
      </w:docPartBody>
    </w:docPart>
    <w:docPart>
      <w:docPartPr>
        <w:name w:val="18DC82DD5ED544BD9542EAC4C46FF6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E66B5BF-1732-4992-A4E4-1668AE8BF398}"/>
      </w:docPartPr>
      <w:docPartBody>
        <w:p w:rsidR="00043084" w:rsidRDefault="00C744B2" w:rsidP="00C744B2">
          <w:pPr>
            <w:pStyle w:val="18DC82DD5ED544BD9542EAC4C46FF650"/>
          </w:pPr>
          <w:r w:rsidRPr="00DA45C7">
            <w:rPr>
              <w:rStyle w:val="Tekstvantijdelijkeaanduiding"/>
              <w:color w:val="FF6000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53253B8C9FCF4469A24FD2234633F4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DF6AF0-318C-48DB-A78F-FA232C539886}"/>
      </w:docPartPr>
      <w:docPartBody>
        <w:p w:rsidR="00043084" w:rsidRDefault="00C744B2" w:rsidP="00C744B2">
          <w:pPr>
            <w:pStyle w:val="53253B8C9FCF4469A24FD2234633F435"/>
          </w:pPr>
          <w:r w:rsidRPr="00DA45C7">
            <w:rPr>
              <w:rStyle w:val="Tekstvantijdelijkeaanduiding"/>
              <w:color w:val="FF6000"/>
              <w:sz w:val="18"/>
              <w:szCs w:val="18"/>
            </w:rPr>
            <w:t>Naam.</w:t>
          </w:r>
        </w:p>
      </w:docPartBody>
    </w:docPart>
    <w:docPart>
      <w:docPartPr>
        <w:name w:val="E209B8C464E04F08AE7C12F2DC22924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B5ADD4B-175E-49D7-97CA-E9511CF9DDA6}"/>
      </w:docPartPr>
      <w:docPartBody>
        <w:p w:rsidR="00043084" w:rsidRDefault="00C744B2" w:rsidP="00C744B2">
          <w:pPr>
            <w:pStyle w:val="E209B8C464E04F08AE7C12F2DC22924F"/>
          </w:pPr>
          <w:r w:rsidRPr="00DA45C7">
            <w:rPr>
              <w:rStyle w:val="Tekstvantijdelijkeaanduiding"/>
              <w:color w:val="FF6000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2E91C48F41EB45B6A39EC87E8F626A9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010BDAF-3D1F-44C8-AC81-9F15D5B3C70E}"/>
      </w:docPartPr>
      <w:docPartBody>
        <w:p w:rsidR="00043084" w:rsidRDefault="00C744B2" w:rsidP="00C744B2">
          <w:pPr>
            <w:pStyle w:val="2E91C48F41EB45B6A39EC87E8F626A9C"/>
          </w:pPr>
          <w:r w:rsidRPr="00DA45C7">
            <w:rPr>
              <w:rStyle w:val="Tekstvantijdelijkeaanduiding"/>
              <w:color w:val="FF6000"/>
              <w:sz w:val="18"/>
              <w:szCs w:val="18"/>
            </w:rPr>
            <w:t>Naam.</w:t>
          </w:r>
        </w:p>
      </w:docPartBody>
    </w:docPart>
    <w:docPart>
      <w:docPartPr>
        <w:name w:val="6B2565D9F07C49338021D7DC9889CFB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26E9D7-590F-4D9B-BB79-59ACFB20A60A}"/>
      </w:docPartPr>
      <w:docPartBody>
        <w:p w:rsidR="00043084" w:rsidRDefault="00C744B2" w:rsidP="00C744B2">
          <w:pPr>
            <w:pStyle w:val="6B2565D9F07C49338021D7DC9889CFB8"/>
          </w:pPr>
          <w:r w:rsidRPr="00DA45C7">
            <w:rPr>
              <w:rStyle w:val="Tekstvantijdelijkeaanduiding"/>
              <w:color w:val="FF6000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244D6AAEF9204A699A413F6E5772004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0A43F78-1681-4103-B0D3-5E42E676F821}"/>
      </w:docPartPr>
      <w:docPartBody>
        <w:p w:rsidR="00043084" w:rsidRDefault="00C744B2" w:rsidP="00C744B2">
          <w:pPr>
            <w:pStyle w:val="244D6AAEF9204A699A413F6E57720041"/>
          </w:pPr>
          <w:r w:rsidRPr="00DA45C7">
            <w:rPr>
              <w:rStyle w:val="Tekstvantijdelijkeaanduiding"/>
              <w:color w:val="FF6000"/>
              <w:sz w:val="18"/>
              <w:szCs w:val="18"/>
            </w:rPr>
            <w:t>Naam.</w:t>
          </w:r>
        </w:p>
      </w:docPartBody>
    </w:docPart>
    <w:docPart>
      <w:docPartPr>
        <w:name w:val="CAD003B82B12465D84C20132F0A1BED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1088803-543E-4D7C-8150-185E471073DE}"/>
      </w:docPartPr>
      <w:docPartBody>
        <w:p w:rsidR="00043084" w:rsidRDefault="00C744B2" w:rsidP="00C744B2">
          <w:pPr>
            <w:pStyle w:val="CAD003B82B12465D84C20132F0A1BED0"/>
          </w:pPr>
          <w:r w:rsidRPr="00DA45C7">
            <w:rPr>
              <w:rStyle w:val="Tekstvantijdelijkeaanduiding"/>
              <w:color w:val="FF6000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461EAB7780BB4DF6870A6E09E1D012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BED968-F2F8-4F86-913A-E4B189DE9E2B}"/>
      </w:docPartPr>
      <w:docPartBody>
        <w:p w:rsidR="007278FB" w:rsidRDefault="00C744B2" w:rsidP="00C744B2">
          <w:pPr>
            <w:pStyle w:val="461EAB7780BB4DF6870A6E09E1D0121D"/>
          </w:pPr>
          <w:r w:rsidRPr="00B64A2F">
            <w:rPr>
              <w:rStyle w:val="Tekstvantijdelijkeaanduiding"/>
              <w:color w:val="FF6000"/>
              <w:sz w:val="18"/>
              <w:szCs w:val="18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Koppen CS)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002"/>
    <w:rsid w:val="00014166"/>
    <w:rsid w:val="00043084"/>
    <w:rsid w:val="000A1002"/>
    <w:rsid w:val="0049397E"/>
    <w:rsid w:val="005B6FDD"/>
    <w:rsid w:val="007278FB"/>
    <w:rsid w:val="007B2A48"/>
    <w:rsid w:val="00AE1EFA"/>
    <w:rsid w:val="00AF2A9D"/>
    <w:rsid w:val="00C646B9"/>
    <w:rsid w:val="00C74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C744B2"/>
    <w:rPr>
      <w:color w:val="666666"/>
    </w:rPr>
  </w:style>
  <w:style w:type="paragraph" w:customStyle="1" w:styleId="49AA0BFCC7C74A7DBE42FBA9BCB83BAA4">
    <w:name w:val="49AA0BFCC7C74A7DBE42FBA9BCB83BAA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9D235577563A46ACB4DB36848F946EBA4">
    <w:name w:val="9D235577563A46ACB4DB36848F946EBA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B469BAD106FA4E68B86D61BF6154BF144">
    <w:name w:val="B469BAD106FA4E68B86D61BF6154BF14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1EEFB6BA88FB4C19A498E8B9631061304">
    <w:name w:val="1EEFB6BA88FB4C19A498E8B963106130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D58E86AAE16D4C3B875C02F48ABB6F4D4">
    <w:name w:val="D58E86AAE16D4C3B875C02F48ABB6F4D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CE4AE628C9C47898CEF426289827BF64">
    <w:name w:val="8CE4AE628C9C47898CEF426289827BF6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059A85A85BB4875BC9FB4E4978A61D74">
    <w:name w:val="8059A85A85BB4875BC9FB4E4978A61D7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461EAB7780BB4DF6870A6E09E1D0121D4">
    <w:name w:val="461EAB7780BB4DF6870A6E09E1D0121D4"/>
    <w:rsid w:val="00C646B9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DCB38DB985B9471F9B09E0482C48AF274">
    <w:name w:val="DCB38DB985B9471F9B09E0482C48AF274"/>
    <w:rsid w:val="00C646B9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4E695B7DB2754949A418F142C1F48CC83">
    <w:name w:val="4E695B7DB2754949A418F142C1F48CC83"/>
    <w:rsid w:val="00C646B9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D46E43CF65A14C4D927D24605FD7215B4">
    <w:name w:val="D46E43CF65A14C4D927D24605FD7215B4"/>
    <w:rsid w:val="00C646B9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AC8F3CBA1DCE40048962374FC778F6984">
    <w:name w:val="AC8F3CBA1DCE40048962374FC778F6984"/>
    <w:rsid w:val="00C646B9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B4A373FDC4374D5286F768734DFC855B4">
    <w:name w:val="B4A373FDC4374D5286F768734DFC855B4"/>
    <w:rsid w:val="00C646B9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8A405A72C6614715BD2B79E13389CF894">
    <w:name w:val="8A405A72C6614715BD2B79E13389CF894"/>
    <w:rsid w:val="00C646B9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97DEE915828D477698DE8FDDA54ACC254">
    <w:name w:val="97DEE915828D477698DE8FDDA54ACC254"/>
    <w:rsid w:val="00C646B9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1DB8D98FA36A4228922A405846BF601B4">
    <w:name w:val="1DB8D98FA36A4228922A405846BF601B4"/>
    <w:rsid w:val="00C646B9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F381A1A8632F48EF9392316FC504B4B84">
    <w:name w:val="F381A1A8632F48EF9392316FC504B4B84"/>
    <w:rsid w:val="00C646B9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C00359B4DD614F688584D6FC1701E02A4">
    <w:name w:val="C00359B4DD614F688584D6FC1701E02A4"/>
    <w:rsid w:val="00C646B9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6FCD8AB964C648C1B217293D349E82494">
    <w:name w:val="6FCD8AB964C648C1B217293D349E82494"/>
    <w:rsid w:val="00C646B9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5980A27572B24497ABB3DB95077C068C4">
    <w:name w:val="5980A27572B24497ABB3DB95077C068C4"/>
    <w:rsid w:val="00C646B9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148EB353B5B44B9C9B463A596DA878764">
    <w:name w:val="148EB353B5B44B9C9B463A596DA878764"/>
    <w:rsid w:val="00C646B9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42EE3B2DD1984AB88FE77984F75893584">
    <w:name w:val="42EE3B2DD1984AB88FE77984F75893584"/>
    <w:rsid w:val="00C646B9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D884123BBD034FBDA60056C85E01E3924">
    <w:name w:val="D884123BBD034FBDA60056C85E01E3924"/>
    <w:rsid w:val="00C646B9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7B86C2731002453E945411A5BF468F1C4">
    <w:name w:val="7B86C2731002453E945411A5BF468F1C4"/>
    <w:rsid w:val="00C646B9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B447FA8F155B43F7B6D59A39ACAF15C94">
    <w:name w:val="B447FA8F155B43F7B6D59A39ACAF15C94"/>
    <w:rsid w:val="00C646B9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96E0BAC897EF4C17B029AAD6034510D54">
    <w:name w:val="96E0BAC897EF4C17B029AAD6034510D54"/>
    <w:rsid w:val="00C646B9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50F4B6A408C44AA9A0C102B576A0B7754">
    <w:name w:val="50F4B6A408C44AA9A0C102B576A0B7754"/>
    <w:rsid w:val="00C646B9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F1EF74AB29A348638420D75190F3A3C14">
    <w:name w:val="F1EF74AB29A348638420D75190F3A3C14"/>
    <w:rsid w:val="00C646B9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A2BB178ADD084DEB9D8CE45B18C1058F4">
    <w:name w:val="A2BB178ADD084DEB9D8CE45B18C1058F4"/>
    <w:rsid w:val="00C646B9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A13DC4EF6CB14FBCABC3F32A2FA0E7804">
    <w:name w:val="A13DC4EF6CB14FBCABC3F32A2FA0E7804"/>
    <w:rsid w:val="00C646B9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8586B1E2CFE7404EA9A3E7EB5788F2404">
    <w:name w:val="8586B1E2CFE7404EA9A3E7EB5788F2404"/>
    <w:rsid w:val="00C646B9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character" w:customStyle="1" w:styleId="Invoertekst">
    <w:name w:val="Invoertekst"/>
    <w:basedOn w:val="Standaardalinea-lettertype"/>
    <w:uiPriority w:val="1"/>
    <w:rsid w:val="00C744B2"/>
    <w:rPr>
      <w:rFonts w:ascii="Arial" w:hAnsi="Arial"/>
      <w:color w:val="E8E8E8" w:themeColor="background2"/>
      <w:sz w:val="18"/>
    </w:rPr>
  </w:style>
  <w:style w:type="paragraph" w:customStyle="1" w:styleId="7D24129E050D42A6858370CB018AA9493">
    <w:name w:val="7D24129E050D42A6858370CB018AA9493"/>
    <w:rsid w:val="00C646B9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AB11B90444AC4156A11021257547209B4">
    <w:name w:val="AB11B90444AC4156A11021257547209B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E9D2ED8E7D834DFEA2AE23EB5E94BF7C4">
    <w:name w:val="E9D2ED8E7D834DFEA2AE23EB5E94BF7C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D7E1A78CB59A4941B2EA9D907CBE77084">
    <w:name w:val="D7E1A78CB59A4941B2EA9D907CBE7708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E1364FC758AA44968DC9389D36F31D744">
    <w:name w:val="E1364FC758AA44968DC9389D36F31D74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E56ED9AC5D2A4CAFBAB207372CCEA6804">
    <w:name w:val="E56ED9AC5D2A4CAFBAB207372CCEA680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ADFB457F53EA430E8194A7FAFEBBEA3B4">
    <w:name w:val="ADFB457F53EA430E8194A7FAFEBBEA3B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ABA0E95B714144EEBB91D80ECD0A879C4">
    <w:name w:val="ABA0E95B714144EEBB91D80ECD0A879C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7352D29C07E4D1190D63245F20A121F4">
    <w:name w:val="87352D29C07E4D1190D63245F20A121F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045738BB76904596AF2A43237E94B5C74">
    <w:name w:val="045738BB76904596AF2A43237E94B5C7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421FFF1377934DCAA7BBB99D3D6A32B14">
    <w:name w:val="421FFF1377934DCAA7BBB99D3D6A32B1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AFAC21CEFB054AC281062467E677D6BD4">
    <w:name w:val="AFAC21CEFB054AC281062467E677D6BD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637C564C28F45838BABD967F04E93FB4">
    <w:name w:val="2637C564C28F45838BABD967F04E93FB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AD87625B431C4D2BA52AA64EA97D38A54">
    <w:name w:val="AD87625B431C4D2BA52AA64EA97D38A5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433EFA43CB2F43ED93278AB72A778AC74">
    <w:name w:val="433EFA43CB2F43ED93278AB72A778AC7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E0BE3A3E028D435C88F976A287DA241C4">
    <w:name w:val="E0BE3A3E028D435C88F976A287DA241C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D443B5A4FA364EA899ADDF3E890090DB4">
    <w:name w:val="D443B5A4FA364EA899ADDF3E890090DB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D0922D27235E4D6497CC3347AA31234D4">
    <w:name w:val="D0922D27235E4D6497CC3347AA31234D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3CB26ADA37242B69371B648056810EB4">
    <w:name w:val="23CB26ADA37242B69371B648056810EB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5B071F9ADD9143D2BBE3F12491A3F6164">
    <w:name w:val="5B071F9ADD9143D2BBE3F12491A3F616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1CAC22AAAA9B4A24BFE920D072A4AE554">
    <w:name w:val="1CAC22AAAA9B4A24BFE920D072A4AE55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222777D20EF4E77901405F587C9EE7E4">
    <w:name w:val="2222777D20EF4E77901405F587C9EE7E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FEA0C87F8B5D46069EF001E93B73BB0A4">
    <w:name w:val="FEA0C87F8B5D46069EF001E93B73BB0A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C71F99B7ED8847CB9FFEF07CFD9DD9CD4">
    <w:name w:val="C71F99B7ED8847CB9FFEF07CFD9DD9CD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05F2FF493EC244CEAB65FDB4067474EC4">
    <w:name w:val="05F2FF493EC244CEAB65FDB4067474EC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83B0181EC724E3D989D46D95BFA0A544">
    <w:name w:val="283B0181EC724E3D989D46D95BFA0A54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C34BE84B27D4B46ABDD1076B83121064">
    <w:name w:val="8C34BE84B27D4B46ABDD1076B8312106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65AC3FAF73264DE2B055CA61C369585F4">
    <w:name w:val="65AC3FAF73264DE2B055CA61C369585F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77F2493C4EDC45058784EDD040BBC38B4">
    <w:name w:val="77F2493C4EDC45058784EDD040BBC38B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69945DE4B2E4471BB408DDEB44AC46B14">
    <w:name w:val="69945DE4B2E4471BB408DDEB44AC46B1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365837309BB140038A5246494B6731544">
    <w:name w:val="365837309BB140038A5246494B673154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2A0B6D6AB5E488F9C40F3C4B40B922B4">
    <w:name w:val="22A0B6D6AB5E488F9C40F3C4B40B922B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B2D228A389FB4146AA5B7046B2A13C824">
    <w:name w:val="B2D228A389FB4146AA5B7046B2A13C82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A6BC8703D47E49DAAEEF019AB45524EC4">
    <w:name w:val="A6BC8703D47E49DAAEEF019AB45524EC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370CAFC6A6D4B7CB12D0025E3BFD7634">
    <w:name w:val="2370CAFC6A6D4B7CB12D0025E3BFD763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57254071177B44D49076253A9D4F198A4">
    <w:name w:val="57254071177B44D49076253A9D4F198A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B0031C85B5644896974C62CA3A406BFD4">
    <w:name w:val="B0031C85B5644896974C62CA3A406BFD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C282AF5FF0B843DE947E299A909B1EC44">
    <w:name w:val="C282AF5FF0B843DE947E299A909B1EC4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9872E444FA24F49BA52A330C5B23B374">
    <w:name w:val="89872E444FA24F49BA52A330C5B23B37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0B6E4CBAC1504BF2864977C15B64967B4">
    <w:name w:val="0B6E4CBAC1504BF2864977C15B64967B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6211B5986E724218B367576DBEED9FC14">
    <w:name w:val="6211B5986E724218B367576DBEED9FC1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E00A7C4042854298AAA314E13A4266064">
    <w:name w:val="E00A7C4042854298AAA314E13A426606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691FCCADE9F64BE78278D38E43150CCA4">
    <w:name w:val="691FCCADE9F64BE78278D38E43150CCA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4B4C073A5675450DBED82C4B797923524">
    <w:name w:val="4B4C073A5675450DBED82C4B79792352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AE55B1067E8E4565A22EED61917B04614">
    <w:name w:val="AE55B1067E8E4565A22EED61917B0461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55ED9341BCFC40879C34F21F20F2223C4">
    <w:name w:val="55ED9341BCFC40879C34F21F20F2223C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7CFEC4626674DDDA43D2EA1E08DC6AC4">
    <w:name w:val="27CFEC4626674DDDA43D2EA1E08DC6AC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9DA59AF289A24F4ABC1F16C9888F986A4">
    <w:name w:val="9DA59AF289A24F4ABC1F16C9888F986A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A8F6AB2D281B4210939E7BF07DF323404">
    <w:name w:val="A8F6AB2D281B4210939E7BF07DF32340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75BC313FB01B4F608E379922BC30C96F4">
    <w:name w:val="75BC313FB01B4F608E379922BC30C96F4"/>
    <w:rsid w:val="00C646B9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8BF7BC3B08A5473CAEA625B3B9DB751E4">
    <w:name w:val="8BF7BC3B08A5473CAEA625B3B9DB751E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FA7D3A723997473FBC89F699511D2AC24">
    <w:name w:val="FA7D3A723997473FBC89F699511D2AC2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668DCB79043844E7A3BFAFDE1F4B63A24">
    <w:name w:val="668DCB79043844E7A3BFAFDE1F4B63A2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18DC82DD5ED544BD9542EAC4C46FF6504">
    <w:name w:val="18DC82DD5ED544BD9542EAC4C46FF650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53253B8C9FCF4469A24FD2234633F4354">
    <w:name w:val="53253B8C9FCF4469A24FD2234633F435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E209B8C464E04F08AE7C12F2DC22924F4">
    <w:name w:val="E209B8C464E04F08AE7C12F2DC22924F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E91C48F41EB45B6A39EC87E8F626A9C4">
    <w:name w:val="2E91C48F41EB45B6A39EC87E8F626A9C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6B2565D9F07C49338021D7DC9889CFB84">
    <w:name w:val="6B2565D9F07C49338021D7DC9889CFB8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44D6AAEF9204A699A413F6E577200414">
    <w:name w:val="244D6AAEF9204A699A413F6E57720041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CAD003B82B12465D84C20132F0A1BED04">
    <w:name w:val="CAD003B82B12465D84C20132F0A1BED04"/>
    <w:rsid w:val="00C646B9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49AA0BFCC7C74A7DBE42FBA9BCB83BAA">
    <w:name w:val="49AA0BFCC7C74A7DBE42FBA9BCB83BAA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9D235577563A46ACB4DB36848F946EBA">
    <w:name w:val="9D235577563A46ACB4DB36848F946EBA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B469BAD106FA4E68B86D61BF6154BF14">
    <w:name w:val="B469BAD106FA4E68B86D61BF6154BF14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1EEFB6BA88FB4C19A498E8B963106130">
    <w:name w:val="1EEFB6BA88FB4C19A498E8B963106130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D58E86AAE16D4C3B875C02F48ABB6F4D">
    <w:name w:val="D58E86AAE16D4C3B875C02F48ABB6F4D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CE4AE628C9C47898CEF426289827BF6">
    <w:name w:val="8CE4AE628C9C47898CEF426289827BF6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059A85A85BB4875BC9FB4E4978A61D7">
    <w:name w:val="8059A85A85BB4875BC9FB4E4978A61D7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461EAB7780BB4DF6870A6E09E1D0121D">
    <w:name w:val="461EAB7780BB4DF6870A6E09E1D0121D"/>
    <w:rsid w:val="00C744B2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DCB38DB985B9471F9B09E0482C48AF27">
    <w:name w:val="DCB38DB985B9471F9B09E0482C48AF27"/>
    <w:rsid w:val="00C744B2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4E695B7DB2754949A418F142C1F48CC8">
    <w:name w:val="4E695B7DB2754949A418F142C1F48CC8"/>
    <w:rsid w:val="00C744B2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D46E43CF65A14C4D927D24605FD7215B">
    <w:name w:val="D46E43CF65A14C4D927D24605FD7215B"/>
    <w:rsid w:val="00C744B2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AC8F3CBA1DCE40048962374FC778F698">
    <w:name w:val="AC8F3CBA1DCE40048962374FC778F698"/>
    <w:rsid w:val="00C744B2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B4A373FDC4374D5286F768734DFC855B">
    <w:name w:val="B4A373FDC4374D5286F768734DFC855B"/>
    <w:rsid w:val="00C744B2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8A405A72C6614715BD2B79E13389CF89">
    <w:name w:val="8A405A72C6614715BD2B79E13389CF89"/>
    <w:rsid w:val="00C744B2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97DEE915828D477698DE8FDDA54ACC25">
    <w:name w:val="97DEE915828D477698DE8FDDA54ACC25"/>
    <w:rsid w:val="00C744B2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1DB8D98FA36A4228922A405846BF601B">
    <w:name w:val="1DB8D98FA36A4228922A405846BF601B"/>
    <w:rsid w:val="00C744B2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F381A1A8632F48EF9392316FC504B4B8">
    <w:name w:val="F381A1A8632F48EF9392316FC504B4B8"/>
    <w:rsid w:val="00C744B2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C00359B4DD614F688584D6FC1701E02A">
    <w:name w:val="C00359B4DD614F688584D6FC1701E02A"/>
    <w:rsid w:val="00C744B2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6FCD8AB964C648C1B217293D349E8249">
    <w:name w:val="6FCD8AB964C648C1B217293D349E8249"/>
    <w:rsid w:val="00C744B2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5980A27572B24497ABB3DB95077C068C">
    <w:name w:val="5980A27572B24497ABB3DB95077C068C"/>
    <w:rsid w:val="00C744B2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148EB353B5B44B9C9B463A596DA87876">
    <w:name w:val="148EB353B5B44B9C9B463A596DA87876"/>
    <w:rsid w:val="00C744B2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42EE3B2DD1984AB88FE77984F7589358">
    <w:name w:val="42EE3B2DD1984AB88FE77984F7589358"/>
    <w:rsid w:val="00C744B2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D884123BBD034FBDA60056C85E01E392">
    <w:name w:val="D884123BBD034FBDA60056C85E01E392"/>
    <w:rsid w:val="00C744B2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7B86C2731002453E945411A5BF468F1C">
    <w:name w:val="7B86C2731002453E945411A5BF468F1C"/>
    <w:rsid w:val="00C744B2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B447FA8F155B43F7B6D59A39ACAF15C9">
    <w:name w:val="B447FA8F155B43F7B6D59A39ACAF15C9"/>
    <w:rsid w:val="00C744B2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96E0BAC897EF4C17B029AAD6034510D5">
    <w:name w:val="96E0BAC897EF4C17B029AAD6034510D5"/>
    <w:rsid w:val="00C744B2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50F4B6A408C44AA9A0C102B576A0B775">
    <w:name w:val="50F4B6A408C44AA9A0C102B576A0B775"/>
    <w:rsid w:val="00C744B2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F1EF74AB29A348638420D75190F3A3C1">
    <w:name w:val="F1EF74AB29A348638420D75190F3A3C1"/>
    <w:rsid w:val="00C744B2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A2BB178ADD084DEB9D8CE45B18C1058F">
    <w:name w:val="A2BB178ADD084DEB9D8CE45B18C1058F"/>
    <w:rsid w:val="00C744B2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A13DC4EF6CB14FBCABC3F32A2FA0E780">
    <w:name w:val="A13DC4EF6CB14FBCABC3F32A2FA0E780"/>
    <w:rsid w:val="00C744B2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8586B1E2CFE7404EA9A3E7EB5788F240">
    <w:name w:val="8586B1E2CFE7404EA9A3E7EB5788F240"/>
    <w:rsid w:val="00C744B2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7D24129E050D42A6858370CB018AA949">
    <w:name w:val="7D24129E050D42A6858370CB018AA949"/>
    <w:rsid w:val="00C744B2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AB11B90444AC4156A11021257547209B">
    <w:name w:val="AB11B90444AC4156A11021257547209B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E9D2ED8E7D834DFEA2AE23EB5E94BF7C">
    <w:name w:val="E9D2ED8E7D834DFEA2AE23EB5E94BF7C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D7E1A78CB59A4941B2EA9D907CBE7708">
    <w:name w:val="D7E1A78CB59A4941B2EA9D907CBE7708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E1364FC758AA44968DC9389D36F31D74">
    <w:name w:val="E1364FC758AA44968DC9389D36F31D74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E56ED9AC5D2A4CAFBAB207372CCEA680">
    <w:name w:val="E56ED9AC5D2A4CAFBAB207372CCEA680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ADFB457F53EA430E8194A7FAFEBBEA3B">
    <w:name w:val="ADFB457F53EA430E8194A7FAFEBBEA3B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ABA0E95B714144EEBB91D80ECD0A879C">
    <w:name w:val="ABA0E95B714144EEBB91D80ECD0A879C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7352D29C07E4D1190D63245F20A121F">
    <w:name w:val="87352D29C07E4D1190D63245F20A121F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045738BB76904596AF2A43237E94B5C7">
    <w:name w:val="045738BB76904596AF2A43237E94B5C7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421FFF1377934DCAA7BBB99D3D6A32B1">
    <w:name w:val="421FFF1377934DCAA7BBB99D3D6A32B1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AFAC21CEFB054AC281062467E677D6BD">
    <w:name w:val="AFAC21CEFB054AC281062467E677D6BD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637C564C28F45838BABD967F04E93FB">
    <w:name w:val="2637C564C28F45838BABD967F04E93FB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AD87625B431C4D2BA52AA64EA97D38A5">
    <w:name w:val="AD87625B431C4D2BA52AA64EA97D38A5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433EFA43CB2F43ED93278AB72A778AC7">
    <w:name w:val="433EFA43CB2F43ED93278AB72A778AC7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E0BE3A3E028D435C88F976A287DA241C">
    <w:name w:val="E0BE3A3E028D435C88F976A287DA241C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D443B5A4FA364EA899ADDF3E890090DB">
    <w:name w:val="D443B5A4FA364EA899ADDF3E890090DB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D0922D27235E4D6497CC3347AA31234D">
    <w:name w:val="D0922D27235E4D6497CC3347AA31234D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3CB26ADA37242B69371B648056810EB">
    <w:name w:val="23CB26ADA37242B69371B648056810EB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5B071F9ADD9143D2BBE3F12491A3F616">
    <w:name w:val="5B071F9ADD9143D2BBE3F12491A3F616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1CAC22AAAA9B4A24BFE920D072A4AE55">
    <w:name w:val="1CAC22AAAA9B4A24BFE920D072A4AE55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222777D20EF4E77901405F587C9EE7E">
    <w:name w:val="2222777D20EF4E77901405F587C9EE7E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FEA0C87F8B5D46069EF001E93B73BB0A">
    <w:name w:val="FEA0C87F8B5D46069EF001E93B73BB0A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C71F99B7ED8847CB9FFEF07CFD9DD9CD">
    <w:name w:val="C71F99B7ED8847CB9FFEF07CFD9DD9CD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05F2FF493EC244CEAB65FDB4067474EC">
    <w:name w:val="05F2FF493EC244CEAB65FDB4067474EC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83B0181EC724E3D989D46D95BFA0A54">
    <w:name w:val="283B0181EC724E3D989D46D95BFA0A54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C34BE84B27D4B46ABDD1076B8312106">
    <w:name w:val="8C34BE84B27D4B46ABDD1076B8312106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65AC3FAF73264DE2B055CA61C369585F">
    <w:name w:val="65AC3FAF73264DE2B055CA61C369585F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77F2493C4EDC45058784EDD040BBC38B">
    <w:name w:val="77F2493C4EDC45058784EDD040BBC38B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69945DE4B2E4471BB408DDEB44AC46B1">
    <w:name w:val="69945DE4B2E4471BB408DDEB44AC46B1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365837309BB140038A5246494B673154">
    <w:name w:val="365837309BB140038A5246494B673154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2A0B6D6AB5E488F9C40F3C4B40B922B">
    <w:name w:val="22A0B6D6AB5E488F9C40F3C4B40B922B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B2D228A389FB4146AA5B7046B2A13C82">
    <w:name w:val="B2D228A389FB4146AA5B7046B2A13C82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A6BC8703D47E49DAAEEF019AB45524EC">
    <w:name w:val="A6BC8703D47E49DAAEEF019AB45524EC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370CAFC6A6D4B7CB12D0025E3BFD763">
    <w:name w:val="2370CAFC6A6D4B7CB12D0025E3BFD763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57254071177B44D49076253A9D4F198A">
    <w:name w:val="57254071177B44D49076253A9D4F198A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B0031C85B5644896974C62CA3A406BFD">
    <w:name w:val="B0031C85B5644896974C62CA3A406BFD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C282AF5FF0B843DE947E299A909B1EC4">
    <w:name w:val="C282AF5FF0B843DE947E299A909B1EC4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9872E444FA24F49BA52A330C5B23B37">
    <w:name w:val="89872E444FA24F49BA52A330C5B23B37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0B6E4CBAC1504BF2864977C15B64967B">
    <w:name w:val="0B6E4CBAC1504BF2864977C15B64967B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6211B5986E724218B367576DBEED9FC1">
    <w:name w:val="6211B5986E724218B367576DBEED9FC1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E00A7C4042854298AAA314E13A426606">
    <w:name w:val="E00A7C4042854298AAA314E13A426606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691FCCADE9F64BE78278D38E43150CCA">
    <w:name w:val="691FCCADE9F64BE78278D38E43150CCA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4B4C073A5675450DBED82C4B79792352">
    <w:name w:val="4B4C073A5675450DBED82C4B79792352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AE55B1067E8E4565A22EED61917B0461">
    <w:name w:val="AE55B1067E8E4565A22EED61917B0461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55ED9341BCFC40879C34F21F20F2223C">
    <w:name w:val="55ED9341BCFC40879C34F21F20F2223C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7CFEC4626674DDDA43D2EA1E08DC6AC">
    <w:name w:val="27CFEC4626674DDDA43D2EA1E08DC6AC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9DA59AF289A24F4ABC1F16C9888F986A">
    <w:name w:val="9DA59AF289A24F4ABC1F16C9888F986A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A8F6AB2D281B4210939E7BF07DF32340">
    <w:name w:val="A8F6AB2D281B4210939E7BF07DF32340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75BC313FB01B4F608E379922BC30C96F">
    <w:name w:val="75BC313FB01B4F608E379922BC30C96F"/>
    <w:rsid w:val="00C744B2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8BF7BC3B08A5473CAEA625B3B9DB751E">
    <w:name w:val="8BF7BC3B08A5473CAEA625B3B9DB751E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FA7D3A723997473FBC89F699511D2AC2">
    <w:name w:val="FA7D3A723997473FBC89F699511D2AC2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668DCB79043844E7A3BFAFDE1F4B63A2">
    <w:name w:val="668DCB79043844E7A3BFAFDE1F4B63A2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18DC82DD5ED544BD9542EAC4C46FF650">
    <w:name w:val="18DC82DD5ED544BD9542EAC4C46FF650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53253B8C9FCF4469A24FD2234633F435">
    <w:name w:val="53253B8C9FCF4469A24FD2234633F435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E209B8C464E04F08AE7C12F2DC22924F">
    <w:name w:val="E209B8C464E04F08AE7C12F2DC22924F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E91C48F41EB45B6A39EC87E8F626A9C">
    <w:name w:val="2E91C48F41EB45B6A39EC87E8F626A9C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6B2565D9F07C49338021D7DC9889CFB8">
    <w:name w:val="6B2565D9F07C49338021D7DC9889CFB8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44D6AAEF9204A699A413F6E57720041">
    <w:name w:val="244D6AAEF9204A699A413F6E57720041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CAD003B82B12465D84C20132F0A1BED0">
    <w:name w:val="CAD003B82B12465D84C20132F0A1BED0"/>
    <w:rsid w:val="00C744B2"/>
    <w:pPr>
      <w:spacing w:after="0" w:line="276" w:lineRule="auto"/>
    </w:pPr>
    <w:rPr>
      <w:rFonts w:ascii="Arial" w:eastAsiaTheme="minorHAnsi" w:hAnsi="Arial"/>
      <w:sz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NBV Kleurenthema">
      <a:dk1>
        <a:srgbClr val="000000"/>
      </a:dk1>
      <a:lt1>
        <a:srgbClr val="FFFFFF"/>
      </a:lt1>
      <a:dk2>
        <a:srgbClr val="E6F1EB"/>
      </a:dk2>
      <a:lt2>
        <a:srgbClr val="FF6000"/>
      </a:lt2>
      <a:accent1>
        <a:srgbClr val="FE6002"/>
      </a:accent1>
      <a:accent2>
        <a:srgbClr val="F3711C"/>
      </a:accent2>
      <a:accent3>
        <a:srgbClr val="F1B386"/>
      </a:accent3>
      <a:accent4>
        <a:srgbClr val="E1D3BA"/>
      </a:accent4>
      <a:accent5>
        <a:srgbClr val="E3F1EA"/>
      </a:accent5>
      <a:accent6>
        <a:srgbClr val="D5ECE6"/>
      </a:accent6>
      <a:hlink>
        <a:srgbClr val="FE6001"/>
      </a:hlink>
      <a:folHlink>
        <a:srgbClr val="F1B38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b0b420-15b3-4b7b-935a-8d783852d96d" xsi:nil="true"/>
    <lcf76f155ced4ddcb4097134ff3c332f xmlns="45de520e-3be1-48f4-a6c0-5eb2a9caa01f">
      <Terms xmlns="http://schemas.microsoft.com/office/infopath/2007/PartnerControls"/>
    </lcf76f155ced4ddcb4097134ff3c332f>
    <DocumentEigenaar xmlns="45de520e-3be1-48f4-a6c0-5eb2a9caa01f">
      <UserInfo>
        <DisplayName/>
        <AccountId xsi:nil="true"/>
        <AccountType/>
      </UserInfo>
    </DocumentEigenaar>
  </documentManagement>
</p:properties>
</file>

<file path=customXml/item3.xml><?xml version="1.0" encoding="utf-8"?>
<TemplafyFormConfiguration><![CDATA[{"formFields":[],"formDataEntries":[]}]]></TemplafyFormConfiguration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646481710F2D47A143351E5975A13E" ma:contentTypeVersion="17" ma:contentTypeDescription="Een nieuw document maken." ma:contentTypeScope="" ma:versionID="7bf6190be5889ade8a21f77304e61efa">
  <xsd:schema xmlns:xsd="http://www.w3.org/2001/XMLSchema" xmlns:xs="http://www.w3.org/2001/XMLSchema" xmlns:p="http://schemas.microsoft.com/office/2006/metadata/properties" xmlns:ns2="45de520e-3be1-48f4-a6c0-5eb2a9caa01f" xmlns:ns3="aeb0b420-15b3-4b7b-935a-8d783852d96d" targetNamespace="http://schemas.microsoft.com/office/2006/metadata/properties" ma:root="true" ma:fieldsID="f0fcf6a97c5a2a2a36d36c7ef1f70a2a" ns2:_="" ns3:_="">
    <xsd:import namespace="45de520e-3be1-48f4-a6c0-5eb2a9caa01f"/>
    <xsd:import namespace="aeb0b420-15b3-4b7b-935a-8d783852d9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ocumentEigenaa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de520e-3be1-48f4-a6c0-5eb2a9caa0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ocumentEigenaar" ma:index="10" nillable="true" ma:displayName="Document Eigenaar" ma:format="Dropdown" ma:list="UserInfo" ma:SharePointGroup="0" ma:internalName="DocumentEigenaa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e2312074-5451-4a96-bd86-1e695ef29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0b420-15b3-4b7b-935a-8d783852d96d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857fb350-1b91-4882-b5a2-c76089cb3be4}" ma:internalName="TaxCatchAll" ma:showField="CatchAllData" ma:web="6c517450-a6fa-443d-b51d-e5f79e3b28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TemplafyTemplateConfiguration><![CDATA[{"elementsMetadata":[],"transformationConfigurations":[],"templateName":"KNVB_horizontaal","templateDescription":"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EDD01EA2-98C3-47C3-9C08-F032BD7B7D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A7C7AC-CC89-4E0E-AAB6-50BC01F0398F}">
  <ds:schemaRefs>
    <ds:schemaRef ds:uri="http://schemas.microsoft.com/office/2006/metadata/properties"/>
    <ds:schemaRef ds:uri="http://schemas.microsoft.com/office/infopath/2007/PartnerControls"/>
    <ds:schemaRef ds:uri="aeb0b420-15b3-4b7b-935a-8d783852d96d"/>
    <ds:schemaRef ds:uri="45de520e-3be1-48f4-a6c0-5eb2a9caa01f"/>
  </ds:schemaRefs>
</ds:datastoreItem>
</file>

<file path=customXml/itemProps3.xml><?xml version="1.0" encoding="utf-8"?>
<ds:datastoreItem xmlns:ds="http://schemas.openxmlformats.org/officeDocument/2006/customXml" ds:itemID="{DE4255B4-CFDB-456B-A29F-DF12A1C7C06C}">
  <ds:schemaRefs/>
</ds:datastoreItem>
</file>

<file path=customXml/itemProps4.xml><?xml version="1.0" encoding="utf-8"?>
<ds:datastoreItem xmlns:ds="http://schemas.openxmlformats.org/officeDocument/2006/customXml" ds:itemID="{45D534E9-6B70-407B-A50B-604FE91D6D4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22FF20-10A0-4EAC-80E0-75729FE046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de520e-3be1-48f4-a6c0-5eb2a9caa01f"/>
    <ds:schemaRef ds:uri="aeb0b420-15b3-4b7b-935a-8d783852d9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DBBA5B47-7B36-4782-AA46-6D7E7AEB8FE0}">
  <ds:schemaRefs/>
</ds:datastoreItem>
</file>

<file path=docMetadata/LabelInfo.xml><?xml version="1.0" encoding="utf-8"?>
<clbl:labelList xmlns:clbl="http://schemas.microsoft.com/office/2020/mipLabelMetadata">
  <clbl:label id="{65d9b777-8709-4e69-9b11-86e91ff18fb5}" enabled="0" method="" siteId="{65d9b777-8709-4e69-9b11-86e91ff18fb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j4hiau1x</Template>
  <TotalTime>270</TotalTime>
  <Pages>3</Pages>
  <Words>525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Demmink, Linda</dc:creator>
  <cp:keywords/>
  <dc:description/>
  <cp:lastModifiedBy>Demmink, Linda</cp:lastModifiedBy>
  <cp:revision>96</cp:revision>
  <dcterms:created xsi:type="dcterms:W3CDTF">2026-09-09T17:44:00Z</dcterms:created>
  <dcterms:modified xsi:type="dcterms:W3CDTF">2026-09-14T11:55:00Z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0x0101001B646481710F2D47A143351E5975A13E</vt:lpwstr>
  </property>
  <property fmtid="{D5CDD505-2E9C-101B-9397-08002B2CF9AE}" pid="3" name="MediaServiceImageTags">
    <vt:lpwstr/>
  </property>
  <property fmtid="{D5CDD505-2E9C-101B-9397-08002B2CF9AE}" pid="4" name="TemplafyTenantId">
    <vt:lpwstr>knvb</vt:lpwstr>
  </property>
  <property fmtid="{D5CDD505-2E9C-101B-9397-08002B2CF9AE}" pid="5" name="TemplafyTemplateId">
    <vt:lpwstr>1177293898762682372</vt:lpwstr>
  </property>
  <property fmtid="{D5CDD505-2E9C-101B-9397-08002B2CF9AE}" pid="6" name="TemplafyUserProfileId">
    <vt:lpwstr>1053642778102726683</vt:lpwstr>
  </property>
  <property fmtid="{D5CDD505-2E9C-101B-9397-08002B2CF9AE}" pid="7" name="TemplafyLanguageCode">
    <vt:lpwstr>nl-NL</vt:lpwstr>
  </property>
  <property fmtid="{D5CDD505-2E9C-101B-9397-08002B2CF9AE}" pid="8" name="TemplafyFromBlank">
    <vt:bool>true</vt:bool>
  </property>
</Properties>
</file>