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846E52" w14:textId="77777777" w:rsidR="00C7587C" w:rsidRDefault="00C7587C" w:rsidP="00BE7C63"/>
    <w:p w14:paraId="69AD4357" w14:textId="301695A1" w:rsidR="006F5741" w:rsidRPr="006F5741" w:rsidRDefault="006F5741" w:rsidP="00BE7C63">
      <w:pPr>
        <w:rPr>
          <w:sz w:val="20"/>
          <w:szCs w:val="20"/>
        </w:rPr>
      </w:pPr>
      <w:r w:rsidRPr="006F5741">
        <w:rPr>
          <w:b/>
          <w:bCs/>
          <w:sz w:val="20"/>
          <w:szCs w:val="20"/>
        </w:rPr>
        <w:t>Algemene gegevens</w:t>
      </w:r>
      <w:r w:rsidRPr="006F5741">
        <w:rPr>
          <w:sz w:val="20"/>
          <w:szCs w:val="20"/>
        </w:rPr>
        <w:br/>
        <w:t>Wedstrijd:</w:t>
      </w:r>
      <w:r w:rsidRPr="006F5741">
        <w:rPr>
          <w:sz w:val="20"/>
          <w:szCs w:val="20"/>
        </w:rPr>
        <w:tab/>
      </w:r>
      <w:r w:rsidRPr="006F5741">
        <w:rPr>
          <w:sz w:val="20"/>
          <w:szCs w:val="20"/>
        </w:rPr>
        <w:tab/>
      </w:r>
      <w:sdt>
        <w:sdtPr>
          <w:rPr>
            <w:rStyle w:val="Invoertekst"/>
          </w:rPr>
          <w:id w:val="-951938665"/>
          <w:lock w:val="sdtLocked"/>
          <w:placeholder>
            <w:docPart w:val="F60AE154C80E44F88D513FDD8E6E4AC0"/>
          </w:placeholder>
          <w:showingPlcHdr/>
          <w:text/>
        </w:sdtPr>
        <w:sdtEndPr>
          <w:rPr>
            <w:rStyle w:val="Standaardalinea-lettertype"/>
            <w:color w:val="auto"/>
            <w:sz w:val="22"/>
            <w:szCs w:val="20"/>
          </w:rPr>
        </w:sdtEndPr>
        <w:sdtContent>
          <w:r w:rsidR="00CE7B60">
            <w:rPr>
              <w:rStyle w:val="Tekstvantijdelijkeaanduiding"/>
              <w:color w:val="FF6000"/>
              <w:sz w:val="20"/>
              <w:szCs w:val="20"/>
            </w:rPr>
            <w:t>Vul de wedstrijd in</w:t>
          </w:r>
          <w:r w:rsidR="00CE7B60" w:rsidRPr="0010420C">
            <w:rPr>
              <w:rStyle w:val="Tekstvantijdelijkeaanduiding"/>
              <w:color w:val="FF6000"/>
              <w:sz w:val="20"/>
              <w:szCs w:val="20"/>
            </w:rPr>
            <w:t>.</w:t>
          </w:r>
        </w:sdtContent>
      </w:sdt>
    </w:p>
    <w:p w14:paraId="22A90B3F" w14:textId="19177643" w:rsidR="006F5741" w:rsidRPr="006F5741" w:rsidRDefault="006F5741" w:rsidP="00BE7C63">
      <w:pPr>
        <w:rPr>
          <w:sz w:val="20"/>
          <w:szCs w:val="20"/>
        </w:rPr>
      </w:pPr>
      <w:r w:rsidRPr="006F5741">
        <w:rPr>
          <w:sz w:val="20"/>
          <w:szCs w:val="20"/>
        </w:rPr>
        <w:t>Wedstrijdnummer:</w:t>
      </w:r>
      <w:r w:rsidRPr="006F5741">
        <w:rPr>
          <w:sz w:val="20"/>
          <w:szCs w:val="20"/>
        </w:rPr>
        <w:tab/>
      </w:r>
      <w:sdt>
        <w:sdtPr>
          <w:rPr>
            <w:rStyle w:val="Invoertekst"/>
          </w:rPr>
          <w:id w:val="-1777006627"/>
          <w:lock w:val="sdtLocked"/>
          <w:placeholder>
            <w:docPart w:val="8D914E3519434A14B8C097DD5A2A801B"/>
          </w:placeholder>
          <w:showingPlcHdr/>
          <w:text/>
        </w:sdtPr>
        <w:sdtEndPr>
          <w:rPr>
            <w:rStyle w:val="Standaardalinea-lettertype"/>
            <w:color w:val="auto"/>
            <w:sz w:val="22"/>
            <w:szCs w:val="20"/>
          </w:rPr>
        </w:sdtEndPr>
        <w:sdtContent>
          <w:r w:rsidR="00CE7B60">
            <w:rPr>
              <w:rStyle w:val="Tekstvantijdelijkeaanduiding"/>
              <w:color w:val="FF6000"/>
              <w:sz w:val="20"/>
              <w:szCs w:val="20"/>
            </w:rPr>
            <w:t>Vul het wedstrijdnummer in.</w:t>
          </w:r>
        </w:sdtContent>
      </w:sdt>
    </w:p>
    <w:p w14:paraId="58CF0222" w14:textId="6683FC4B" w:rsidR="006F5741" w:rsidRPr="006F5741" w:rsidRDefault="006F5741" w:rsidP="00BE7C63">
      <w:pPr>
        <w:rPr>
          <w:sz w:val="20"/>
          <w:szCs w:val="20"/>
        </w:rPr>
      </w:pPr>
      <w:r w:rsidRPr="006F5741">
        <w:rPr>
          <w:sz w:val="20"/>
          <w:szCs w:val="20"/>
        </w:rPr>
        <w:t>Datum:</w:t>
      </w:r>
      <w:r w:rsidRPr="006F5741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6F5741">
        <w:rPr>
          <w:sz w:val="20"/>
          <w:szCs w:val="20"/>
        </w:rPr>
        <w:tab/>
      </w:r>
      <w:sdt>
        <w:sdtPr>
          <w:rPr>
            <w:rStyle w:val="Invoertekst"/>
          </w:rPr>
          <w:id w:val="1673150506"/>
          <w:lock w:val="sdtLocked"/>
          <w:placeholder>
            <w:docPart w:val="B74B150413D14C7088C4389C8CEFEB50"/>
          </w:placeholder>
          <w:showingPlcHdr/>
          <w:date w:fullDate="2026-09-10T00:00:00Z">
            <w:dateFormat w:val="d-M-yyyy"/>
            <w:lid w:val="nl-NL"/>
            <w:storeMappedDataAs w:val="dateTime"/>
            <w:calendar w:val="gregorian"/>
          </w:date>
        </w:sdtPr>
        <w:sdtEndPr>
          <w:rPr>
            <w:rStyle w:val="Standaardalinea-lettertype"/>
            <w:color w:val="auto"/>
            <w:sz w:val="22"/>
            <w:szCs w:val="20"/>
          </w:rPr>
        </w:sdtEndPr>
        <w:sdtContent>
          <w:r w:rsidR="00CE7B60">
            <w:rPr>
              <w:rStyle w:val="Tekstvantijdelijkeaanduiding"/>
              <w:color w:val="FF6000"/>
              <w:sz w:val="20"/>
              <w:szCs w:val="20"/>
            </w:rPr>
            <w:t>Selecteer de datum van de wedstrijd</w:t>
          </w:r>
          <w:r w:rsidR="00CE7B60" w:rsidRPr="0010420C">
            <w:rPr>
              <w:rStyle w:val="Tekstvantijdelijkeaanduiding"/>
              <w:color w:val="FF6000"/>
              <w:sz w:val="20"/>
              <w:szCs w:val="20"/>
            </w:rPr>
            <w:t>.</w:t>
          </w:r>
        </w:sdtContent>
      </w:sdt>
    </w:p>
    <w:p w14:paraId="7E95FB88" w14:textId="77777777" w:rsidR="006F5741" w:rsidRPr="006F5741" w:rsidRDefault="006F5741" w:rsidP="00BE7C63">
      <w:pPr>
        <w:rPr>
          <w:sz w:val="20"/>
          <w:szCs w:val="20"/>
        </w:rPr>
      </w:pPr>
    </w:p>
    <w:p w14:paraId="4F06139F" w14:textId="70FE7DA0" w:rsidR="006F5741" w:rsidRPr="006F5741" w:rsidRDefault="006F5741" w:rsidP="00BE7C63">
      <w:pPr>
        <w:rPr>
          <w:sz w:val="20"/>
          <w:szCs w:val="20"/>
        </w:rPr>
      </w:pPr>
      <w:r w:rsidRPr="006F5741">
        <w:rPr>
          <w:sz w:val="20"/>
          <w:szCs w:val="20"/>
        </w:rPr>
        <w:t>Naam:</w:t>
      </w:r>
      <w:r w:rsidRPr="006F5741">
        <w:rPr>
          <w:sz w:val="20"/>
          <w:szCs w:val="20"/>
        </w:rPr>
        <w:tab/>
      </w:r>
      <w:r w:rsidRPr="006F5741">
        <w:rPr>
          <w:sz w:val="20"/>
          <w:szCs w:val="20"/>
        </w:rPr>
        <w:tab/>
      </w:r>
      <w:r w:rsidRPr="006F5741">
        <w:rPr>
          <w:sz w:val="20"/>
          <w:szCs w:val="20"/>
        </w:rPr>
        <w:tab/>
      </w:r>
      <w:sdt>
        <w:sdtPr>
          <w:rPr>
            <w:rStyle w:val="Invoertekst"/>
          </w:rPr>
          <w:id w:val="1242376729"/>
          <w:lock w:val="sdtLocked"/>
          <w:placeholder>
            <w:docPart w:val="E0C61CB7757D4084BCBEFE19E806B297"/>
          </w:placeholder>
          <w:showingPlcHdr/>
          <w:text/>
        </w:sdtPr>
        <w:sdtEndPr>
          <w:rPr>
            <w:rStyle w:val="Standaardalinea-lettertype"/>
            <w:color w:val="auto"/>
            <w:sz w:val="22"/>
            <w:szCs w:val="20"/>
          </w:rPr>
        </w:sdtEndPr>
        <w:sdtContent>
          <w:r w:rsidR="00CE7B60">
            <w:rPr>
              <w:rStyle w:val="Tekstvantijdelijkeaanduiding"/>
              <w:color w:val="FF6000"/>
              <w:sz w:val="20"/>
              <w:szCs w:val="20"/>
            </w:rPr>
            <w:t>Vul je naam in</w:t>
          </w:r>
          <w:r w:rsidR="00CE7B60" w:rsidRPr="0010420C">
            <w:rPr>
              <w:rStyle w:val="Tekstvantijdelijkeaanduiding"/>
              <w:color w:val="FF6000"/>
              <w:sz w:val="20"/>
              <w:szCs w:val="20"/>
            </w:rPr>
            <w:t>.</w:t>
          </w:r>
        </w:sdtContent>
      </w:sdt>
      <w:r w:rsidRPr="006F5741">
        <w:rPr>
          <w:sz w:val="20"/>
          <w:szCs w:val="20"/>
        </w:rPr>
        <w:tab/>
      </w:r>
    </w:p>
    <w:p w14:paraId="034DF7A8" w14:textId="1AE1078A" w:rsidR="006F5741" w:rsidRPr="006F5741" w:rsidRDefault="006F5741" w:rsidP="00BE7C63">
      <w:pPr>
        <w:rPr>
          <w:sz w:val="20"/>
          <w:szCs w:val="20"/>
        </w:rPr>
      </w:pPr>
      <w:r w:rsidRPr="006F5741">
        <w:rPr>
          <w:sz w:val="20"/>
          <w:szCs w:val="20"/>
        </w:rPr>
        <w:t>Relatiecode:</w:t>
      </w:r>
      <w:r w:rsidRPr="006F5741">
        <w:rPr>
          <w:sz w:val="20"/>
          <w:szCs w:val="20"/>
        </w:rPr>
        <w:tab/>
      </w:r>
      <w:r w:rsidRPr="006F5741">
        <w:rPr>
          <w:sz w:val="20"/>
          <w:szCs w:val="20"/>
        </w:rPr>
        <w:tab/>
      </w:r>
      <w:sdt>
        <w:sdtPr>
          <w:rPr>
            <w:rStyle w:val="Invoertekst"/>
          </w:rPr>
          <w:id w:val="1306435803"/>
          <w:lock w:val="sdtLocked"/>
          <w:placeholder>
            <w:docPart w:val="52A7AF20076C4459B9CED1AC84434DEF"/>
          </w:placeholder>
          <w:showingPlcHdr/>
          <w:text/>
        </w:sdtPr>
        <w:sdtEndPr>
          <w:rPr>
            <w:rStyle w:val="Standaardalinea-lettertype"/>
            <w:color w:val="auto"/>
            <w:sz w:val="22"/>
            <w:szCs w:val="20"/>
          </w:rPr>
        </w:sdtEndPr>
        <w:sdtContent>
          <w:r w:rsidR="00CE7B60">
            <w:rPr>
              <w:rStyle w:val="Tekstvantijdelijkeaanduiding"/>
              <w:color w:val="FF6000"/>
              <w:sz w:val="20"/>
              <w:szCs w:val="20"/>
            </w:rPr>
            <w:t>Vul je relatiecode in</w:t>
          </w:r>
          <w:r w:rsidR="00CE7B60" w:rsidRPr="0010420C">
            <w:rPr>
              <w:rStyle w:val="Tekstvantijdelijkeaanduiding"/>
              <w:color w:val="FF6000"/>
              <w:sz w:val="20"/>
              <w:szCs w:val="20"/>
            </w:rPr>
            <w:t>.</w:t>
          </w:r>
        </w:sdtContent>
      </w:sdt>
    </w:p>
    <w:p w14:paraId="0A331FCF" w14:textId="37E99925" w:rsidR="006F5741" w:rsidRDefault="006F5741" w:rsidP="00BE7C63">
      <w:pPr>
        <w:rPr>
          <w:sz w:val="20"/>
          <w:szCs w:val="20"/>
        </w:rPr>
      </w:pPr>
      <w:r w:rsidRPr="006F5741">
        <w:rPr>
          <w:sz w:val="20"/>
          <w:szCs w:val="20"/>
        </w:rPr>
        <w:t>Vereniging:</w:t>
      </w:r>
      <w:r w:rsidRPr="006F5741">
        <w:rPr>
          <w:sz w:val="20"/>
          <w:szCs w:val="20"/>
        </w:rPr>
        <w:tab/>
      </w:r>
      <w:r w:rsidRPr="006F5741">
        <w:rPr>
          <w:sz w:val="20"/>
          <w:szCs w:val="20"/>
        </w:rPr>
        <w:tab/>
      </w:r>
      <w:sdt>
        <w:sdtPr>
          <w:rPr>
            <w:rStyle w:val="Invoertekst"/>
          </w:rPr>
          <w:id w:val="705071491"/>
          <w:lock w:val="sdtLocked"/>
          <w:placeholder>
            <w:docPart w:val="3E318A4AEC7441DAA61728E5250F6CCD"/>
          </w:placeholder>
          <w:showingPlcHdr/>
          <w:text/>
        </w:sdtPr>
        <w:sdtEndPr>
          <w:rPr>
            <w:rStyle w:val="Standaardalinea-lettertype"/>
            <w:color w:val="auto"/>
            <w:sz w:val="22"/>
            <w:szCs w:val="20"/>
          </w:rPr>
        </w:sdtEndPr>
        <w:sdtContent>
          <w:r w:rsidR="00CE7B60">
            <w:rPr>
              <w:rStyle w:val="Tekstvantijdelijkeaanduiding"/>
              <w:color w:val="FF6000"/>
              <w:sz w:val="20"/>
              <w:szCs w:val="20"/>
            </w:rPr>
            <w:t>Vul je vereniging in</w:t>
          </w:r>
          <w:r w:rsidR="00CE7B60" w:rsidRPr="0010420C">
            <w:rPr>
              <w:rStyle w:val="Tekstvantijdelijkeaanduiding"/>
              <w:color w:val="FF6000"/>
              <w:sz w:val="20"/>
              <w:szCs w:val="20"/>
            </w:rPr>
            <w:t>.</w:t>
          </w:r>
        </w:sdtContent>
      </w:sdt>
    </w:p>
    <w:p w14:paraId="4D76FF45" w14:textId="6A19CD3F" w:rsidR="006F5741" w:rsidRDefault="006F5741" w:rsidP="00BE7C63">
      <w:pPr>
        <w:rPr>
          <w:sz w:val="20"/>
          <w:szCs w:val="20"/>
        </w:rPr>
      </w:pPr>
      <w:r>
        <w:rPr>
          <w:sz w:val="20"/>
          <w:szCs w:val="20"/>
        </w:rPr>
        <w:t>Functie: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sdt>
        <w:sdtPr>
          <w:rPr>
            <w:rStyle w:val="Invoertekst"/>
          </w:rPr>
          <w:id w:val="199743562"/>
          <w:lock w:val="sdtLocked"/>
          <w:placeholder>
            <w:docPart w:val="FEABEF4E3FE44CDAB35CE7E638A2D620"/>
          </w:placeholder>
          <w:showingPlcHdr/>
          <w:text/>
        </w:sdtPr>
        <w:sdtEndPr>
          <w:rPr>
            <w:rStyle w:val="Standaardalinea-lettertype"/>
            <w:color w:val="auto"/>
            <w:sz w:val="22"/>
            <w:szCs w:val="20"/>
          </w:rPr>
        </w:sdtEndPr>
        <w:sdtContent>
          <w:r w:rsidR="00CE7B60" w:rsidRPr="00587F81">
            <w:rPr>
              <w:rStyle w:val="Tekstvantijdelijkeaanduiding"/>
              <w:color w:val="FF6000"/>
              <w:sz w:val="20"/>
              <w:szCs w:val="20"/>
            </w:rPr>
            <w:t>Vul je functie in.</w:t>
          </w:r>
        </w:sdtContent>
      </w:sdt>
    </w:p>
    <w:p w14:paraId="32CA8DD0" w14:textId="77777777" w:rsidR="006F5741" w:rsidRDefault="006F5741" w:rsidP="00BE7C63">
      <w:pPr>
        <w:rPr>
          <w:sz w:val="20"/>
          <w:szCs w:val="20"/>
        </w:rPr>
      </w:pPr>
    </w:p>
    <w:p w14:paraId="21F6BBB6" w14:textId="1F32BD58" w:rsidR="006F5741" w:rsidRPr="0068359D" w:rsidRDefault="006F5741" w:rsidP="00BE7C63">
      <w:pPr>
        <w:rPr>
          <w:b/>
          <w:bCs/>
          <w:sz w:val="20"/>
          <w:szCs w:val="20"/>
        </w:rPr>
      </w:pPr>
      <w:r w:rsidRPr="0068359D">
        <w:rPr>
          <w:b/>
          <w:bCs/>
          <w:sz w:val="20"/>
          <w:szCs w:val="20"/>
        </w:rPr>
        <w:t>Vragen:</w:t>
      </w:r>
    </w:p>
    <w:p w14:paraId="455CC324" w14:textId="5570B151" w:rsidR="006F5741" w:rsidRDefault="006F5741" w:rsidP="006F5741">
      <w:pPr>
        <w:pStyle w:val="Lijstalinea"/>
        <w:numPr>
          <w:ilvl w:val="0"/>
          <w:numId w:val="11"/>
        </w:numPr>
        <w:rPr>
          <w:sz w:val="20"/>
          <w:szCs w:val="20"/>
        </w:rPr>
      </w:pPr>
      <w:r w:rsidRPr="0010420C">
        <w:rPr>
          <w:b/>
          <w:bCs/>
          <w:sz w:val="20"/>
          <w:szCs w:val="20"/>
        </w:rPr>
        <w:t>Ben jij het slachtoffer van een overtreding?</w:t>
      </w:r>
      <w:r>
        <w:rPr>
          <w:sz w:val="20"/>
          <w:szCs w:val="20"/>
        </w:rPr>
        <w:tab/>
      </w:r>
      <w:sdt>
        <w:sdtPr>
          <w:rPr>
            <w:rStyle w:val="Invoertekst"/>
          </w:rPr>
          <w:id w:val="-1367288231"/>
          <w:lock w:val="sdtLocked"/>
          <w:placeholder>
            <w:docPart w:val="31CA8962857A4B219EADA58602C3DD4E"/>
          </w:placeholder>
          <w:showingPlcHdr/>
          <w:dropDownList>
            <w:listItem w:value="Kies een item."/>
            <w:listItem w:displayText="Ja" w:value="Ja"/>
            <w:listItem w:displayText="Nee" w:value="Nee"/>
          </w:dropDownList>
        </w:sdtPr>
        <w:sdtEndPr>
          <w:rPr>
            <w:rStyle w:val="Standaardalinea-lettertype"/>
            <w:color w:val="auto"/>
            <w:sz w:val="22"/>
            <w:szCs w:val="20"/>
          </w:rPr>
        </w:sdtEndPr>
        <w:sdtContent>
          <w:r w:rsidR="00CE7B60" w:rsidRPr="00BD7217">
            <w:rPr>
              <w:rStyle w:val="Tekstvantijdelijkeaanduiding"/>
              <w:color w:val="FF6000"/>
              <w:sz w:val="20"/>
              <w:szCs w:val="20"/>
            </w:rPr>
            <w:t>Kies een item.</w:t>
          </w:r>
        </w:sdtContent>
      </w:sdt>
    </w:p>
    <w:p w14:paraId="5BE4B89E" w14:textId="77777777" w:rsidR="00587F81" w:rsidRPr="00587F81" w:rsidRDefault="00587F81" w:rsidP="00587F81">
      <w:pPr>
        <w:pStyle w:val="Lijstalinea"/>
        <w:rPr>
          <w:sz w:val="20"/>
          <w:szCs w:val="20"/>
        </w:rPr>
      </w:pPr>
    </w:p>
    <w:p w14:paraId="539646D8" w14:textId="1E1CC0E5" w:rsidR="006F5741" w:rsidRDefault="006F5741" w:rsidP="006F5741">
      <w:pPr>
        <w:pStyle w:val="Lijstalinea"/>
        <w:numPr>
          <w:ilvl w:val="0"/>
          <w:numId w:val="11"/>
        </w:numPr>
        <w:rPr>
          <w:sz w:val="20"/>
          <w:szCs w:val="20"/>
        </w:rPr>
      </w:pPr>
      <w:r w:rsidRPr="0010420C">
        <w:rPr>
          <w:b/>
          <w:bCs/>
          <w:sz w:val="20"/>
          <w:szCs w:val="20"/>
        </w:rPr>
        <w:t>Zo nee, wie was wel het slachtoffer?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sdt>
        <w:sdtPr>
          <w:rPr>
            <w:rStyle w:val="Invoertekst"/>
          </w:rPr>
          <w:id w:val="2054499335"/>
          <w:lock w:val="sdtLocked"/>
          <w:placeholder>
            <w:docPart w:val="04324B9DB5224BA2801B52CF35EC0AC3"/>
          </w:placeholder>
          <w:showingPlcHdr/>
        </w:sdtPr>
        <w:sdtEndPr>
          <w:rPr>
            <w:rStyle w:val="Standaardalinea-lettertype"/>
            <w:color w:val="auto"/>
            <w:sz w:val="22"/>
            <w:szCs w:val="20"/>
          </w:rPr>
        </w:sdtEndPr>
        <w:sdtContent>
          <w:r w:rsidR="00CE7B60" w:rsidRPr="00BD7217">
            <w:rPr>
              <w:rStyle w:val="Tekstvantijdelijkeaanduiding"/>
              <w:color w:val="FF6000"/>
              <w:sz w:val="20"/>
              <w:szCs w:val="20"/>
            </w:rPr>
            <w:t>Klik of tik om tekst in te voeren.</w:t>
          </w:r>
        </w:sdtContent>
      </w:sdt>
      <w:r w:rsidR="00587F81">
        <w:rPr>
          <w:sz w:val="20"/>
          <w:szCs w:val="20"/>
        </w:rPr>
        <w:br/>
      </w:r>
    </w:p>
    <w:p w14:paraId="2F1B35D8" w14:textId="043BC4C8" w:rsidR="006F5741" w:rsidRPr="0010420C" w:rsidRDefault="006F5741" w:rsidP="006F5741">
      <w:pPr>
        <w:pStyle w:val="Lijstalinea"/>
        <w:numPr>
          <w:ilvl w:val="0"/>
          <w:numId w:val="11"/>
        </w:numPr>
        <w:rPr>
          <w:b/>
          <w:bCs/>
          <w:sz w:val="20"/>
          <w:szCs w:val="20"/>
        </w:rPr>
      </w:pPr>
      <w:r w:rsidRPr="0010420C">
        <w:rPr>
          <w:b/>
          <w:bCs/>
          <w:sz w:val="20"/>
          <w:szCs w:val="20"/>
        </w:rPr>
        <w:t>Welke overtreding(en) zijn er gemaakt?</w:t>
      </w:r>
    </w:p>
    <w:p w14:paraId="0061AB82" w14:textId="77777777" w:rsidR="006F5741" w:rsidRDefault="006F5741" w:rsidP="006F5741">
      <w:pPr>
        <w:rPr>
          <w:sz w:val="20"/>
          <w:szCs w:val="20"/>
        </w:rPr>
      </w:pPr>
    </w:p>
    <w:tbl>
      <w:tblPr>
        <w:tblStyle w:val="Tabelraster"/>
        <w:tblW w:w="0" w:type="auto"/>
        <w:tblInd w:w="7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567"/>
        <w:gridCol w:w="6061"/>
      </w:tblGrid>
      <w:tr w:rsidR="006F5741" w14:paraId="30BEE5D7" w14:textId="10B7B7AD" w:rsidTr="00587F81">
        <w:tc>
          <w:tcPr>
            <w:tcW w:w="2406" w:type="dxa"/>
          </w:tcPr>
          <w:p w14:paraId="23EC789E" w14:textId="65701F20" w:rsidR="006F5741" w:rsidRDefault="006F5741" w:rsidP="006F574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Bedreigen</w:t>
            </w:r>
          </w:p>
        </w:tc>
        <w:sdt>
          <w:sdtPr>
            <w:rPr>
              <w:b/>
              <w:bCs/>
              <w:color w:val="FF6000"/>
              <w:sz w:val="20"/>
              <w:szCs w:val="20"/>
            </w:rPr>
            <w:id w:val="-13646693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41DC052A" w14:textId="228A3A6D" w:rsidR="006F5741" w:rsidRPr="00BD7217" w:rsidRDefault="00CE7B60" w:rsidP="006F5741">
                <w:pPr>
                  <w:rPr>
                    <w:b/>
                    <w:bCs/>
                    <w:color w:val="FF6000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color w:val="FF6000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Style w:val="Invoertekst"/>
            </w:rPr>
            <w:id w:val="-1969577133"/>
            <w:lock w:val="sdtLocked"/>
            <w:placeholder>
              <w:docPart w:val="67BB3C6008EA4220A7BFEDF70E0EE51B"/>
            </w:placeholder>
            <w:showingPlcHdr/>
          </w:sdtPr>
          <w:sdtEndPr>
            <w:rPr>
              <w:rStyle w:val="Standaardalinea-lettertype"/>
              <w:color w:val="auto"/>
              <w:sz w:val="24"/>
              <w:szCs w:val="20"/>
            </w:rPr>
          </w:sdtEndPr>
          <w:sdtContent>
            <w:tc>
              <w:tcPr>
                <w:tcW w:w="6061" w:type="dxa"/>
              </w:tcPr>
              <w:p w14:paraId="730E285C" w14:textId="41C67CC0" w:rsidR="006F5741" w:rsidRPr="00C552AE" w:rsidRDefault="00CE7B60" w:rsidP="006F5741">
                <w:pPr>
                  <w:rPr>
                    <w:sz w:val="20"/>
                    <w:szCs w:val="20"/>
                    <w:lang w:val="nl-NL"/>
                  </w:rPr>
                </w:pPr>
                <w:r w:rsidRPr="00B605C6">
                  <w:rPr>
                    <w:color w:val="FF6000"/>
                    <w:sz w:val="20"/>
                    <w:szCs w:val="20"/>
                  </w:rPr>
                  <w:t>Vul hier de exacte woorden in</w:t>
                </w:r>
                <w:r w:rsidRPr="002F21D9">
                  <w:rPr>
                    <w:rStyle w:val="Tekstvantijdelijkeaanduiding"/>
                    <w:color w:val="FF6000"/>
                    <w:sz w:val="20"/>
                    <w:szCs w:val="20"/>
                  </w:rPr>
                  <w:t>.</w:t>
                </w:r>
              </w:p>
            </w:tc>
          </w:sdtContent>
        </w:sdt>
      </w:tr>
      <w:tr w:rsidR="006F5741" w14:paraId="31169617" w14:textId="012EB4BC" w:rsidTr="00587F81">
        <w:tc>
          <w:tcPr>
            <w:tcW w:w="2406" w:type="dxa"/>
          </w:tcPr>
          <w:p w14:paraId="26842AD2" w14:textId="5AB9D3E1" w:rsidR="006F5741" w:rsidRDefault="006F5741" w:rsidP="006F574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Beledigen</w:t>
            </w:r>
          </w:p>
        </w:tc>
        <w:sdt>
          <w:sdtPr>
            <w:rPr>
              <w:b/>
              <w:bCs/>
              <w:color w:val="FF6000"/>
              <w:sz w:val="20"/>
              <w:szCs w:val="20"/>
            </w:rPr>
            <w:id w:val="17354248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376B793B" w14:textId="35BE7467" w:rsidR="006F5741" w:rsidRPr="00BD7217" w:rsidRDefault="00CE7B60" w:rsidP="006F5741">
                <w:pPr>
                  <w:rPr>
                    <w:b/>
                    <w:bCs/>
                    <w:color w:val="FF6000"/>
                    <w:sz w:val="20"/>
                    <w:szCs w:val="20"/>
                  </w:rPr>
                </w:pPr>
                <w:r w:rsidRPr="00CE7B60">
                  <w:rPr>
                    <w:rFonts w:ascii="MS Gothic" w:eastAsia="MS Gothic" w:hAnsi="MS Gothic" w:hint="eastAsia"/>
                    <w:b/>
                    <w:bCs/>
                    <w:color w:val="FF6000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Style w:val="Invoertekst"/>
            </w:rPr>
            <w:id w:val="192895104"/>
            <w:lock w:val="sdtLocked"/>
            <w:placeholder>
              <w:docPart w:val="C659B773A70440FF98148298741E458E"/>
            </w:placeholder>
            <w:showingPlcHdr/>
          </w:sdtPr>
          <w:sdtEndPr>
            <w:rPr>
              <w:rStyle w:val="Standaardalinea-lettertype"/>
              <w:color w:val="auto"/>
              <w:sz w:val="24"/>
              <w:szCs w:val="20"/>
            </w:rPr>
          </w:sdtEndPr>
          <w:sdtContent>
            <w:tc>
              <w:tcPr>
                <w:tcW w:w="6061" w:type="dxa"/>
              </w:tcPr>
              <w:p w14:paraId="77D844F8" w14:textId="44219959" w:rsidR="006F5741" w:rsidRPr="00C552AE" w:rsidRDefault="00CE7B60" w:rsidP="006F5741">
                <w:pPr>
                  <w:rPr>
                    <w:sz w:val="20"/>
                    <w:szCs w:val="20"/>
                    <w:lang w:val="nl-NL"/>
                  </w:rPr>
                </w:pPr>
                <w:r w:rsidRPr="00B605C6">
                  <w:rPr>
                    <w:color w:val="FF6000"/>
                    <w:sz w:val="20"/>
                    <w:szCs w:val="20"/>
                  </w:rPr>
                  <w:t>Vul hier de exacte woorden in</w:t>
                </w:r>
                <w:r w:rsidRPr="002F21D9">
                  <w:rPr>
                    <w:rStyle w:val="Tekstvantijdelijkeaanduiding"/>
                    <w:color w:val="FF6000"/>
                    <w:sz w:val="20"/>
                    <w:szCs w:val="20"/>
                  </w:rPr>
                  <w:t>.</w:t>
                </w:r>
              </w:p>
            </w:tc>
          </w:sdtContent>
        </w:sdt>
      </w:tr>
      <w:tr w:rsidR="006F5741" w14:paraId="08D37F2C" w14:textId="5CBEAFDE" w:rsidTr="00587F81">
        <w:tc>
          <w:tcPr>
            <w:tcW w:w="2406" w:type="dxa"/>
          </w:tcPr>
          <w:p w14:paraId="4A88B909" w14:textId="4917625B" w:rsidR="006F5741" w:rsidRDefault="006F5741" w:rsidP="006F574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Elleboogstoot</w:t>
            </w:r>
          </w:p>
        </w:tc>
        <w:sdt>
          <w:sdtPr>
            <w:rPr>
              <w:b/>
              <w:bCs/>
              <w:color w:val="FF6000"/>
              <w:sz w:val="20"/>
              <w:szCs w:val="20"/>
            </w:rPr>
            <w:id w:val="2744457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7A2F6F73" w14:textId="7F9A2314" w:rsidR="006F5741" w:rsidRPr="00BD7217" w:rsidRDefault="00CE7B60" w:rsidP="006F5741">
                <w:pPr>
                  <w:rPr>
                    <w:b/>
                    <w:bCs/>
                    <w:color w:val="FF6000"/>
                    <w:sz w:val="20"/>
                    <w:szCs w:val="20"/>
                  </w:rPr>
                </w:pPr>
                <w:r w:rsidRPr="00CE7B60">
                  <w:rPr>
                    <w:rFonts w:ascii="MS Gothic" w:eastAsia="MS Gothic" w:hAnsi="MS Gothic" w:hint="eastAsia"/>
                    <w:b/>
                    <w:bCs/>
                    <w:color w:val="FF6000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6061" w:type="dxa"/>
          </w:tcPr>
          <w:p w14:paraId="1A6DACB2" w14:textId="77777777" w:rsidR="006F5741" w:rsidRDefault="006F5741" w:rsidP="006F5741">
            <w:pPr>
              <w:rPr>
                <w:sz w:val="20"/>
                <w:szCs w:val="20"/>
              </w:rPr>
            </w:pPr>
          </w:p>
        </w:tc>
      </w:tr>
      <w:tr w:rsidR="006F5741" w14:paraId="2EFE03B8" w14:textId="3598D31D" w:rsidTr="00587F81">
        <w:tc>
          <w:tcPr>
            <w:tcW w:w="2406" w:type="dxa"/>
          </w:tcPr>
          <w:p w14:paraId="34C28025" w14:textId="58EC9532" w:rsidR="006F5741" w:rsidRDefault="006F5741" w:rsidP="006F574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Kopstoot</w:t>
            </w:r>
          </w:p>
        </w:tc>
        <w:sdt>
          <w:sdtPr>
            <w:rPr>
              <w:b/>
              <w:bCs/>
              <w:color w:val="FF6000"/>
              <w:sz w:val="20"/>
              <w:szCs w:val="20"/>
            </w:rPr>
            <w:id w:val="-5356631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24BAD805" w14:textId="686B6DED" w:rsidR="006F5741" w:rsidRPr="00BD7217" w:rsidRDefault="00CE7B60" w:rsidP="006F5741">
                <w:pPr>
                  <w:rPr>
                    <w:b/>
                    <w:bCs/>
                    <w:color w:val="FF6000"/>
                    <w:sz w:val="20"/>
                    <w:szCs w:val="20"/>
                  </w:rPr>
                </w:pPr>
                <w:r w:rsidRPr="00CE7B60">
                  <w:rPr>
                    <w:rFonts w:ascii="MS Gothic" w:eastAsia="MS Gothic" w:hAnsi="MS Gothic" w:hint="eastAsia"/>
                    <w:b/>
                    <w:bCs/>
                    <w:color w:val="FF6000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6061" w:type="dxa"/>
          </w:tcPr>
          <w:p w14:paraId="42E7D1E2" w14:textId="77777777" w:rsidR="006F5741" w:rsidRDefault="006F5741" w:rsidP="006F5741">
            <w:pPr>
              <w:rPr>
                <w:sz w:val="20"/>
                <w:szCs w:val="20"/>
              </w:rPr>
            </w:pPr>
          </w:p>
        </w:tc>
      </w:tr>
      <w:tr w:rsidR="006F5741" w14:paraId="46F48E2B" w14:textId="00BC9A81" w:rsidTr="00587F81">
        <w:tc>
          <w:tcPr>
            <w:tcW w:w="2406" w:type="dxa"/>
          </w:tcPr>
          <w:p w14:paraId="61E183C2" w14:textId="7EF3B51E" w:rsidR="006F5741" w:rsidRDefault="006F5741" w:rsidP="006F574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Schoppen</w:t>
            </w:r>
          </w:p>
        </w:tc>
        <w:sdt>
          <w:sdtPr>
            <w:rPr>
              <w:b/>
              <w:bCs/>
              <w:color w:val="FF6000"/>
              <w:sz w:val="20"/>
              <w:szCs w:val="20"/>
            </w:rPr>
            <w:id w:val="-19975662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2388821E" w14:textId="4A36B1C7" w:rsidR="006F5741" w:rsidRPr="00BD7217" w:rsidRDefault="00CE7B60" w:rsidP="006F5741">
                <w:pPr>
                  <w:rPr>
                    <w:b/>
                    <w:bCs/>
                    <w:color w:val="FF6000"/>
                    <w:sz w:val="20"/>
                    <w:szCs w:val="20"/>
                  </w:rPr>
                </w:pPr>
                <w:r w:rsidRPr="00CE7B60">
                  <w:rPr>
                    <w:rFonts w:ascii="MS Gothic" w:eastAsia="MS Gothic" w:hAnsi="MS Gothic" w:hint="eastAsia"/>
                    <w:b/>
                    <w:bCs/>
                    <w:color w:val="FF6000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6061" w:type="dxa"/>
          </w:tcPr>
          <w:p w14:paraId="5E7FEEF3" w14:textId="77777777" w:rsidR="006F5741" w:rsidRDefault="006F5741" w:rsidP="006F5741">
            <w:pPr>
              <w:rPr>
                <w:sz w:val="20"/>
                <w:szCs w:val="20"/>
              </w:rPr>
            </w:pPr>
          </w:p>
        </w:tc>
      </w:tr>
      <w:tr w:rsidR="006F5741" w14:paraId="458C5180" w14:textId="3A7C92D1" w:rsidTr="00587F81">
        <w:tc>
          <w:tcPr>
            <w:tcW w:w="2406" w:type="dxa"/>
          </w:tcPr>
          <w:p w14:paraId="4CED6EBA" w14:textId="02EADC7F" w:rsidR="006F5741" w:rsidRDefault="006F5741" w:rsidP="006F574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nl-NL"/>
              </w:rPr>
              <w:t>Slaan</w:t>
            </w:r>
          </w:p>
        </w:tc>
        <w:sdt>
          <w:sdtPr>
            <w:rPr>
              <w:b/>
              <w:bCs/>
              <w:color w:val="FF6000"/>
              <w:sz w:val="20"/>
              <w:szCs w:val="20"/>
            </w:rPr>
            <w:id w:val="-14709788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4BBDA5BE" w14:textId="067B7F37" w:rsidR="006F5741" w:rsidRPr="00BD7217" w:rsidRDefault="00CE7B60" w:rsidP="006F5741">
                <w:pPr>
                  <w:rPr>
                    <w:b/>
                    <w:bCs/>
                    <w:color w:val="FF6000"/>
                    <w:sz w:val="20"/>
                    <w:szCs w:val="20"/>
                  </w:rPr>
                </w:pPr>
                <w:r w:rsidRPr="00CE7B60">
                  <w:rPr>
                    <w:rFonts w:ascii="MS Gothic" w:eastAsia="MS Gothic" w:hAnsi="MS Gothic" w:hint="eastAsia"/>
                    <w:b/>
                    <w:bCs/>
                    <w:color w:val="FF6000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6061" w:type="dxa"/>
          </w:tcPr>
          <w:p w14:paraId="581926DA" w14:textId="77777777" w:rsidR="006F5741" w:rsidRDefault="006F5741" w:rsidP="006F5741">
            <w:pPr>
              <w:rPr>
                <w:sz w:val="20"/>
                <w:szCs w:val="20"/>
              </w:rPr>
            </w:pPr>
          </w:p>
        </w:tc>
      </w:tr>
      <w:tr w:rsidR="006F5741" w14:paraId="77F6A592" w14:textId="5E0E9D47" w:rsidTr="00587F81">
        <w:tc>
          <w:tcPr>
            <w:tcW w:w="2406" w:type="dxa"/>
          </w:tcPr>
          <w:p w14:paraId="6A573BD1" w14:textId="7DE0F2D1" w:rsidR="006F5741" w:rsidRDefault="006F5741" w:rsidP="006F574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Spu</w:t>
            </w:r>
            <w:r w:rsidR="00F96EF7">
              <w:rPr>
                <w:sz w:val="20"/>
                <w:szCs w:val="20"/>
              </w:rPr>
              <w:t>w</w:t>
            </w:r>
            <w:r>
              <w:rPr>
                <w:sz w:val="20"/>
                <w:szCs w:val="20"/>
              </w:rPr>
              <w:t>en</w:t>
            </w:r>
          </w:p>
        </w:tc>
        <w:sdt>
          <w:sdtPr>
            <w:rPr>
              <w:b/>
              <w:bCs/>
              <w:color w:val="FF6000"/>
              <w:sz w:val="20"/>
              <w:szCs w:val="20"/>
            </w:rPr>
            <w:id w:val="-2020966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2F9EBE48" w14:textId="0FB5BB26" w:rsidR="006F5741" w:rsidRPr="00BD7217" w:rsidRDefault="00CE7B60" w:rsidP="006F5741">
                <w:pPr>
                  <w:rPr>
                    <w:b/>
                    <w:bCs/>
                    <w:color w:val="FF6000"/>
                    <w:sz w:val="20"/>
                    <w:szCs w:val="20"/>
                  </w:rPr>
                </w:pPr>
                <w:r w:rsidRPr="00CE7B60">
                  <w:rPr>
                    <w:rFonts w:ascii="MS Gothic" w:eastAsia="MS Gothic" w:hAnsi="MS Gothic" w:hint="eastAsia"/>
                    <w:b/>
                    <w:bCs/>
                    <w:color w:val="FF6000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6061" w:type="dxa"/>
          </w:tcPr>
          <w:p w14:paraId="71B4A487" w14:textId="77777777" w:rsidR="006F5741" w:rsidRDefault="006F5741" w:rsidP="006F5741">
            <w:pPr>
              <w:rPr>
                <w:sz w:val="20"/>
                <w:szCs w:val="20"/>
              </w:rPr>
            </w:pPr>
          </w:p>
        </w:tc>
      </w:tr>
      <w:tr w:rsidR="006F5741" w14:paraId="2F9B7ECE" w14:textId="74B3693D" w:rsidTr="00587F81">
        <w:tc>
          <w:tcPr>
            <w:tcW w:w="2406" w:type="dxa"/>
          </w:tcPr>
          <w:p w14:paraId="3167297D" w14:textId="66C10D19" w:rsidR="006F5741" w:rsidRDefault="006F5741" w:rsidP="006F574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Andere overtreding</w:t>
            </w:r>
          </w:p>
        </w:tc>
        <w:sdt>
          <w:sdtPr>
            <w:rPr>
              <w:b/>
              <w:bCs/>
              <w:color w:val="FF6000"/>
              <w:sz w:val="20"/>
              <w:szCs w:val="20"/>
            </w:rPr>
            <w:id w:val="-1340331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5DAF7800" w14:textId="31CDDC78" w:rsidR="006F5741" w:rsidRPr="00BD7217" w:rsidRDefault="00CE7B60" w:rsidP="006F5741">
                <w:pPr>
                  <w:rPr>
                    <w:b/>
                    <w:bCs/>
                    <w:color w:val="FF6000"/>
                    <w:sz w:val="20"/>
                    <w:szCs w:val="20"/>
                  </w:rPr>
                </w:pPr>
                <w:r w:rsidRPr="00CE7B60">
                  <w:rPr>
                    <w:rFonts w:ascii="MS Gothic" w:eastAsia="MS Gothic" w:hAnsi="MS Gothic" w:hint="eastAsia"/>
                    <w:b/>
                    <w:bCs/>
                    <w:color w:val="FF6000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Style w:val="Invoertekst"/>
            </w:rPr>
            <w:id w:val="378211923"/>
            <w:lock w:val="sdtLocked"/>
            <w:placeholder>
              <w:docPart w:val="E71A904D7C9D44E7AC154F8715BE0E19"/>
            </w:placeholder>
            <w:showingPlcHdr/>
          </w:sdtPr>
          <w:sdtEndPr>
            <w:rPr>
              <w:rStyle w:val="Standaardalinea-lettertype"/>
              <w:color w:val="auto"/>
              <w:sz w:val="24"/>
              <w:szCs w:val="20"/>
            </w:rPr>
          </w:sdtEndPr>
          <w:sdtContent>
            <w:tc>
              <w:tcPr>
                <w:tcW w:w="6061" w:type="dxa"/>
              </w:tcPr>
              <w:p w14:paraId="21D936EF" w14:textId="1FC680EE" w:rsidR="006F5741" w:rsidRPr="006F5741" w:rsidRDefault="00CE7B60" w:rsidP="006F5741">
                <w:pPr>
                  <w:rPr>
                    <w:sz w:val="20"/>
                    <w:szCs w:val="20"/>
                    <w:lang w:val="nl-NL"/>
                  </w:rPr>
                </w:pPr>
                <w:r w:rsidRPr="00CE7B60">
                  <w:rPr>
                    <w:rStyle w:val="Tekstvantijdelijkeaanduiding"/>
                    <w:color w:val="FF6000"/>
                    <w:sz w:val="20"/>
                    <w:szCs w:val="20"/>
                    <w:lang w:val="nl-NL"/>
                  </w:rPr>
                  <w:t>Klik of tik om tekst in te voeren.</w:t>
                </w:r>
              </w:p>
            </w:tc>
          </w:sdtContent>
        </w:sdt>
      </w:tr>
    </w:tbl>
    <w:p w14:paraId="2D29991C" w14:textId="77777777" w:rsidR="006F5741" w:rsidRDefault="006F5741" w:rsidP="00C552AE">
      <w:pPr>
        <w:rPr>
          <w:sz w:val="20"/>
          <w:szCs w:val="20"/>
        </w:rPr>
      </w:pPr>
    </w:p>
    <w:p w14:paraId="575C519C" w14:textId="3E5C4647" w:rsidR="00C552AE" w:rsidRDefault="00C552AE" w:rsidP="00166738">
      <w:pPr>
        <w:pStyle w:val="Lijstalinea"/>
        <w:numPr>
          <w:ilvl w:val="0"/>
          <w:numId w:val="11"/>
        </w:numPr>
        <w:ind w:left="284" w:firstLine="76"/>
        <w:rPr>
          <w:sz w:val="20"/>
          <w:szCs w:val="20"/>
        </w:rPr>
      </w:pPr>
      <w:r w:rsidRPr="0010420C">
        <w:rPr>
          <w:b/>
          <w:bCs/>
          <w:sz w:val="20"/>
          <w:szCs w:val="20"/>
        </w:rPr>
        <w:t>Heeft het slachtoffer letsel opgelopen?</w:t>
      </w:r>
      <w:r w:rsidRPr="0010420C">
        <w:rPr>
          <w:b/>
          <w:bCs/>
          <w:sz w:val="20"/>
          <w:szCs w:val="20"/>
        </w:rPr>
        <w:tab/>
      </w:r>
      <w:r>
        <w:rPr>
          <w:sz w:val="20"/>
          <w:szCs w:val="20"/>
        </w:rPr>
        <w:tab/>
      </w:r>
      <w:sdt>
        <w:sdtPr>
          <w:rPr>
            <w:rStyle w:val="Invoertekst"/>
          </w:rPr>
          <w:id w:val="1097223208"/>
          <w:lock w:val="sdtLocked"/>
          <w:placeholder>
            <w:docPart w:val="3A39EDCBFEAB43D6B71D8CA9F99BC523"/>
          </w:placeholder>
          <w:showingPlcHdr/>
          <w:dropDownList>
            <w:listItem w:value="Kies een item."/>
            <w:listItem w:displayText="ja" w:value="ja"/>
            <w:listItem w:displayText="nee" w:value="nee"/>
          </w:dropDownList>
        </w:sdtPr>
        <w:sdtEndPr>
          <w:rPr>
            <w:rStyle w:val="Standaardalinea-lettertype"/>
            <w:color w:val="auto"/>
            <w:sz w:val="22"/>
            <w:szCs w:val="20"/>
          </w:rPr>
        </w:sdtEndPr>
        <w:sdtContent>
          <w:r w:rsidR="00CE7B60" w:rsidRPr="00BD7217">
            <w:rPr>
              <w:rStyle w:val="Tekstvantijdelijkeaanduiding"/>
              <w:color w:val="FF6000"/>
              <w:sz w:val="20"/>
              <w:szCs w:val="20"/>
            </w:rPr>
            <w:t>Kies een item.</w:t>
          </w:r>
        </w:sdtContent>
      </w:sdt>
    </w:p>
    <w:p w14:paraId="17C2F6CF" w14:textId="2BEF583F" w:rsidR="00C552AE" w:rsidRDefault="00C552AE" w:rsidP="00C552AE">
      <w:pPr>
        <w:pStyle w:val="Lijstalinea"/>
        <w:rPr>
          <w:sz w:val="20"/>
          <w:szCs w:val="20"/>
        </w:rPr>
      </w:pPr>
      <w:r>
        <w:rPr>
          <w:sz w:val="20"/>
          <w:szCs w:val="20"/>
        </w:rPr>
        <w:t>Zo ja, geef een beschrijving van het letsel.</w:t>
      </w:r>
      <w:r w:rsidR="0010420C">
        <w:rPr>
          <w:sz w:val="20"/>
          <w:szCs w:val="20"/>
        </w:rPr>
        <w:tab/>
      </w:r>
      <w:r>
        <w:rPr>
          <w:sz w:val="20"/>
          <w:szCs w:val="20"/>
        </w:rPr>
        <w:tab/>
      </w:r>
      <w:sdt>
        <w:sdtPr>
          <w:rPr>
            <w:rStyle w:val="Invoertekst"/>
          </w:rPr>
          <w:id w:val="-1514217701"/>
          <w:lock w:val="sdtLocked"/>
          <w:placeholder>
            <w:docPart w:val="1944A60C8FE74185AC6A48A70147D624"/>
          </w:placeholder>
          <w:showingPlcHdr/>
        </w:sdtPr>
        <w:sdtEndPr>
          <w:rPr>
            <w:rStyle w:val="Standaardalinea-lettertype"/>
            <w:color w:val="auto"/>
            <w:sz w:val="22"/>
            <w:szCs w:val="20"/>
          </w:rPr>
        </w:sdtEndPr>
        <w:sdtContent>
          <w:r w:rsidR="00CE7B60" w:rsidRPr="00BD7217">
            <w:rPr>
              <w:rStyle w:val="Tekstvantijdelijkeaanduiding"/>
              <w:color w:val="FF6000"/>
              <w:sz w:val="20"/>
              <w:szCs w:val="20"/>
            </w:rPr>
            <w:t>Klik of tik om tekst in te voeren.</w:t>
          </w:r>
        </w:sdtContent>
      </w:sdt>
    </w:p>
    <w:p w14:paraId="48E622D1" w14:textId="3F09380C" w:rsidR="00C552AE" w:rsidRDefault="00C552AE" w:rsidP="00C552AE">
      <w:pPr>
        <w:pStyle w:val="Lijstalinea"/>
        <w:rPr>
          <w:sz w:val="20"/>
          <w:szCs w:val="20"/>
        </w:rPr>
      </w:pPr>
      <w:r>
        <w:rPr>
          <w:sz w:val="20"/>
          <w:szCs w:val="20"/>
        </w:rPr>
        <w:t xml:space="preserve">Is het slachtoffer behandeld door een huisarts </w:t>
      </w:r>
      <w:r w:rsidR="008C59FE">
        <w:rPr>
          <w:sz w:val="20"/>
          <w:szCs w:val="20"/>
        </w:rPr>
        <w:tab/>
      </w:r>
      <w:r w:rsidR="008C59FE">
        <w:rPr>
          <w:sz w:val="20"/>
          <w:szCs w:val="20"/>
        </w:rPr>
        <w:tab/>
      </w:r>
      <w:sdt>
        <w:sdtPr>
          <w:rPr>
            <w:rStyle w:val="Invoertekst"/>
          </w:rPr>
          <w:id w:val="-1021235839"/>
          <w:lock w:val="sdtLocked"/>
          <w:placeholder>
            <w:docPart w:val="FD73DF89FFAA4D27AC75CA4B3EC0523E"/>
          </w:placeholder>
          <w:showingPlcHdr/>
          <w:dropDownList>
            <w:listItem w:value="Kies een item."/>
            <w:listItem w:displayText="ja" w:value="ja"/>
            <w:listItem w:displayText="nee" w:value="nee"/>
            <w:listItem w:displayText="niet bekend" w:value="niet bekend"/>
          </w:dropDownList>
        </w:sdtPr>
        <w:sdtEndPr>
          <w:rPr>
            <w:rStyle w:val="Standaardalinea-lettertype"/>
            <w:color w:val="auto"/>
            <w:sz w:val="22"/>
            <w:szCs w:val="20"/>
          </w:rPr>
        </w:sdtEndPr>
        <w:sdtContent>
          <w:r w:rsidR="00CE7B60" w:rsidRPr="008C59FE">
            <w:rPr>
              <w:rStyle w:val="Tekstvantijdelijkeaanduiding"/>
              <w:color w:val="FF6000"/>
              <w:sz w:val="20"/>
              <w:szCs w:val="20"/>
            </w:rPr>
            <w:t>Kies een item.</w:t>
          </w:r>
        </w:sdtContent>
      </w:sdt>
      <w:r w:rsidR="008C59FE">
        <w:rPr>
          <w:sz w:val="20"/>
          <w:szCs w:val="20"/>
        </w:rPr>
        <w:br/>
      </w:r>
      <w:r>
        <w:rPr>
          <w:sz w:val="20"/>
          <w:szCs w:val="20"/>
        </w:rPr>
        <w:t>of in het ziekenhuis?</w:t>
      </w:r>
    </w:p>
    <w:p w14:paraId="3860F99A" w14:textId="77777777" w:rsidR="0010420C" w:rsidRDefault="0010420C" w:rsidP="00C552AE">
      <w:pPr>
        <w:pStyle w:val="Lijstalinea"/>
        <w:rPr>
          <w:sz w:val="20"/>
          <w:szCs w:val="20"/>
        </w:rPr>
      </w:pPr>
    </w:p>
    <w:p w14:paraId="6DE03BE4" w14:textId="341BCC7F" w:rsidR="0010420C" w:rsidRDefault="0010420C" w:rsidP="0010420C">
      <w:pPr>
        <w:pStyle w:val="Lijstalinea"/>
        <w:numPr>
          <w:ilvl w:val="0"/>
          <w:numId w:val="11"/>
        </w:numPr>
        <w:rPr>
          <w:sz w:val="20"/>
          <w:szCs w:val="20"/>
        </w:rPr>
      </w:pPr>
      <w:r w:rsidRPr="0010420C">
        <w:rPr>
          <w:b/>
          <w:bCs/>
          <w:sz w:val="20"/>
          <w:szCs w:val="20"/>
        </w:rPr>
        <w:t>Is er politie aanwezig geweest?</w:t>
      </w:r>
      <w:r w:rsidRPr="0010420C">
        <w:rPr>
          <w:b/>
          <w:bCs/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sdt>
        <w:sdtPr>
          <w:rPr>
            <w:rStyle w:val="Invoertekst"/>
          </w:rPr>
          <w:id w:val="447667597"/>
          <w:lock w:val="sdtLocked"/>
          <w:placeholder>
            <w:docPart w:val="BC7D8B580EC74532B95D057436869F90"/>
          </w:placeholder>
          <w:showingPlcHdr/>
          <w:dropDownList>
            <w:listItem w:value="Kies een item."/>
            <w:listItem w:displayText="ja" w:value="ja"/>
            <w:listItem w:displayText="nee" w:value="nee"/>
            <w:listItem w:displayText="niet bekend" w:value="niet bekend"/>
          </w:dropDownList>
        </w:sdtPr>
        <w:sdtEndPr>
          <w:rPr>
            <w:rStyle w:val="Standaardalinea-lettertype"/>
            <w:color w:val="auto"/>
            <w:sz w:val="22"/>
            <w:szCs w:val="20"/>
          </w:rPr>
        </w:sdtEndPr>
        <w:sdtContent>
          <w:r w:rsidR="00CE7B60" w:rsidRPr="00BD7217">
            <w:rPr>
              <w:rStyle w:val="Tekstvantijdelijkeaanduiding"/>
              <w:color w:val="FF6000"/>
              <w:sz w:val="20"/>
              <w:szCs w:val="20"/>
            </w:rPr>
            <w:t>Kies een item.</w:t>
          </w:r>
        </w:sdtContent>
      </w:sdt>
    </w:p>
    <w:p w14:paraId="77D7878E" w14:textId="77777777" w:rsidR="0010420C" w:rsidRDefault="0010420C" w:rsidP="0010420C">
      <w:pPr>
        <w:pStyle w:val="Lijstalinea"/>
        <w:rPr>
          <w:sz w:val="20"/>
          <w:szCs w:val="20"/>
        </w:rPr>
      </w:pPr>
    </w:p>
    <w:p w14:paraId="2D1D76DF" w14:textId="133B9106" w:rsidR="0010420C" w:rsidRDefault="0010420C" w:rsidP="0010420C">
      <w:pPr>
        <w:pStyle w:val="Lijstalinea"/>
        <w:numPr>
          <w:ilvl w:val="0"/>
          <w:numId w:val="11"/>
        </w:numPr>
        <w:rPr>
          <w:sz w:val="20"/>
          <w:szCs w:val="20"/>
        </w:rPr>
      </w:pPr>
      <w:r w:rsidRPr="0010420C">
        <w:rPr>
          <w:b/>
          <w:bCs/>
          <w:sz w:val="20"/>
          <w:szCs w:val="20"/>
        </w:rPr>
        <w:t>Is er aangifte gedaan bij de politie?</w:t>
      </w:r>
      <w:r w:rsidRPr="0010420C"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sz w:val="20"/>
          <w:szCs w:val="20"/>
        </w:rPr>
        <w:tab/>
      </w:r>
      <w:sdt>
        <w:sdtPr>
          <w:rPr>
            <w:rStyle w:val="Invoertekst"/>
          </w:rPr>
          <w:id w:val="2070841222"/>
          <w:lock w:val="sdtLocked"/>
          <w:placeholder>
            <w:docPart w:val="4DD1970F330D4C13A21C88936CF67A51"/>
          </w:placeholder>
          <w:showingPlcHdr/>
          <w:dropDownList>
            <w:listItem w:value="Kies een item."/>
            <w:listItem w:displayText="ja" w:value="ja"/>
            <w:listItem w:displayText="nee" w:value="nee"/>
            <w:listItem w:displayText="niet bekend" w:value="niet bekend"/>
          </w:dropDownList>
        </w:sdtPr>
        <w:sdtEndPr>
          <w:rPr>
            <w:rStyle w:val="Standaardalinea-lettertype"/>
            <w:color w:val="auto"/>
            <w:sz w:val="22"/>
            <w:szCs w:val="20"/>
          </w:rPr>
        </w:sdtEndPr>
        <w:sdtContent>
          <w:r w:rsidR="00CE7B60" w:rsidRPr="00BD7217">
            <w:rPr>
              <w:rStyle w:val="Tekstvantijdelijkeaanduiding"/>
              <w:color w:val="FF6000"/>
              <w:sz w:val="20"/>
              <w:szCs w:val="20"/>
            </w:rPr>
            <w:t>Kies een item.</w:t>
          </w:r>
        </w:sdtContent>
      </w:sdt>
    </w:p>
    <w:p w14:paraId="5A3C8009" w14:textId="77777777" w:rsidR="0010420C" w:rsidRPr="0010420C" w:rsidRDefault="0010420C" w:rsidP="0010420C">
      <w:pPr>
        <w:pStyle w:val="Lijstalinea"/>
        <w:rPr>
          <w:sz w:val="20"/>
          <w:szCs w:val="20"/>
        </w:rPr>
      </w:pPr>
    </w:p>
    <w:p w14:paraId="1024AAE5" w14:textId="77777777" w:rsidR="0071161B" w:rsidRPr="0071161B" w:rsidRDefault="00507012" w:rsidP="0010420C">
      <w:pPr>
        <w:pStyle w:val="Lijstalinea"/>
        <w:numPr>
          <w:ilvl w:val="0"/>
          <w:numId w:val="11"/>
        </w:numPr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Leg hieronder uit wat er precies is gebeurd en wat je </w:t>
      </w:r>
      <w:r w:rsidRPr="00507012">
        <w:rPr>
          <w:b/>
          <w:bCs/>
          <w:sz w:val="20"/>
          <w:szCs w:val="20"/>
          <w:u w:val="single"/>
        </w:rPr>
        <w:t>zelf</w:t>
      </w:r>
      <w:r>
        <w:rPr>
          <w:b/>
          <w:bCs/>
          <w:sz w:val="20"/>
          <w:szCs w:val="20"/>
        </w:rPr>
        <w:t xml:space="preserve"> hebt waargenomen</w:t>
      </w:r>
      <w:r w:rsidR="0010420C" w:rsidRPr="0010420C">
        <w:rPr>
          <w:b/>
          <w:bCs/>
          <w:sz w:val="20"/>
          <w:szCs w:val="20"/>
        </w:rPr>
        <w:t xml:space="preserve">. </w:t>
      </w:r>
    </w:p>
    <w:sdt>
      <w:sdtPr>
        <w:rPr>
          <w:color w:val="FF6000"/>
          <w:sz w:val="20"/>
          <w:szCs w:val="20"/>
        </w:rPr>
        <w:id w:val="615798329"/>
        <w:placeholder>
          <w:docPart w:val="08A3D3E327EF430BA93DD9DCF66FB2CD"/>
        </w:placeholder>
        <w:showingPlcHdr/>
      </w:sdtPr>
      <w:sdtEndPr>
        <w:rPr>
          <w:color w:val="auto"/>
          <w:sz w:val="22"/>
          <w:szCs w:val="24"/>
        </w:rPr>
      </w:sdtEndPr>
      <w:sdtContent>
        <w:p w14:paraId="4DDFD96F" w14:textId="528309FA" w:rsidR="00000783" w:rsidRPr="00000783" w:rsidRDefault="00000783" w:rsidP="00000783">
          <w:pPr>
            <w:pStyle w:val="Lijstalinea"/>
            <w:rPr>
              <w:color w:val="FF6000"/>
              <w:sz w:val="20"/>
              <w:szCs w:val="20"/>
            </w:rPr>
          </w:pPr>
          <w:r w:rsidRPr="007F225B">
            <w:rPr>
              <w:rStyle w:val="Tekstvantijdelijkeaanduiding"/>
              <w:color w:val="FF6000"/>
              <w:sz w:val="20"/>
              <w:szCs w:val="20"/>
            </w:rPr>
            <w:t>Klik of tik om tekst in te voeren.</w:t>
          </w:r>
        </w:p>
      </w:sdtContent>
    </w:sdt>
    <w:p w14:paraId="4C420E22" w14:textId="77777777" w:rsidR="0010420C" w:rsidRDefault="0010420C" w:rsidP="0010420C">
      <w:pPr>
        <w:rPr>
          <w:sz w:val="20"/>
          <w:szCs w:val="20"/>
        </w:rPr>
      </w:pPr>
    </w:p>
    <w:p w14:paraId="3D1F7E9E" w14:textId="77777777" w:rsidR="0010420C" w:rsidRDefault="0010420C" w:rsidP="0010420C">
      <w:pPr>
        <w:rPr>
          <w:sz w:val="20"/>
          <w:szCs w:val="20"/>
        </w:rPr>
      </w:pPr>
    </w:p>
    <w:p w14:paraId="215EC345" w14:textId="77777777" w:rsidR="0010420C" w:rsidRDefault="0010420C" w:rsidP="0010420C">
      <w:pPr>
        <w:rPr>
          <w:sz w:val="20"/>
          <w:szCs w:val="20"/>
        </w:rPr>
      </w:pPr>
    </w:p>
    <w:p w14:paraId="0420E5C2" w14:textId="77777777" w:rsidR="0010420C" w:rsidRDefault="0010420C" w:rsidP="0010420C">
      <w:pPr>
        <w:rPr>
          <w:sz w:val="20"/>
          <w:szCs w:val="20"/>
        </w:rPr>
      </w:pPr>
    </w:p>
    <w:p w14:paraId="0F49F743" w14:textId="77777777" w:rsidR="0010420C" w:rsidRDefault="0010420C" w:rsidP="0010420C">
      <w:pPr>
        <w:rPr>
          <w:sz w:val="20"/>
          <w:szCs w:val="20"/>
        </w:rPr>
      </w:pPr>
    </w:p>
    <w:p w14:paraId="3A9C9C8F" w14:textId="77777777" w:rsidR="0010420C" w:rsidRDefault="0010420C" w:rsidP="0010420C">
      <w:pPr>
        <w:rPr>
          <w:sz w:val="20"/>
          <w:szCs w:val="20"/>
        </w:rPr>
      </w:pPr>
    </w:p>
    <w:p w14:paraId="167C1059" w14:textId="77777777" w:rsidR="0010420C" w:rsidRDefault="0010420C" w:rsidP="0010420C">
      <w:pPr>
        <w:rPr>
          <w:sz w:val="20"/>
          <w:szCs w:val="20"/>
        </w:rPr>
      </w:pPr>
    </w:p>
    <w:p w14:paraId="03A5040B" w14:textId="77777777" w:rsidR="0010420C" w:rsidRDefault="0010420C" w:rsidP="0010420C">
      <w:pPr>
        <w:rPr>
          <w:sz w:val="20"/>
          <w:szCs w:val="20"/>
        </w:rPr>
      </w:pPr>
    </w:p>
    <w:p w14:paraId="09B88518" w14:textId="77777777" w:rsidR="00507012" w:rsidRDefault="00507012" w:rsidP="0010420C">
      <w:pPr>
        <w:rPr>
          <w:b/>
          <w:bCs/>
          <w:sz w:val="24"/>
        </w:rPr>
      </w:pPr>
    </w:p>
    <w:p w14:paraId="463EEA7F" w14:textId="77777777" w:rsidR="007F225B" w:rsidRDefault="007F225B" w:rsidP="0010420C">
      <w:pPr>
        <w:rPr>
          <w:b/>
          <w:bCs/>
          <w:sz w:val="24"/>
        </w:rPr>
      </w:pPr>
    </w:p>
    <w:p w14:paraId="3C7FB319" w14:textId="6003B80C" w:rsidR="0010420C" w:rsidRPr="00652E5D" w:rsidRDefault="0074791F" w:rsidP="0010420C">
      <w:pPr>
        <w:rPr>
          <w:b/>
          <w:bCs/>
          <w:sz w:val="24"/>
        </w:rPr>
      </w:pPr>
      <w:r w:rsidRPr="00652E5D">
        <w:rPr>
          <w:b/>
          <w:bCs/>
          <w:sz w:val="24"/>
        </w:rPr>
        <w:lastRenderedPageBreak/>
        <w:t>Namen dader(s) en/of getuige(n)</w:t>
      </w:r>
    </w:p>
    <w:p w14:paraId="2F4E0BAC" w14:textId="77777777" w:rsidR="00652E5D" w:rsidRDefault="00652E5D" w:rsidP="0010420C">
      <w:pPr>
        <w:rPr>
          <w:sz w:val="20"/>
          <w:szCs w:val="20"/>
        </w:rPr>
      </w:pPr>
    </w:p>
    <w:p w14:paraId="254E4382" w14:textId="77777777" w:rsidR="0010420C" w:rsidRDefault="0010420C" w:rsidP="0010420C">
      <w:pPr>
        <w:rPr>
          <w:sz w:val="20"/>
          <w:szCs w:val="20"/>
        </w:rPr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6"/>
        <w:gridCol w:w="1778"/>
        <w:gridCol w:w="1766"/>
        <w:gridCol w:w="2092"/>
      </w:tblGrid>
      <w:tr w:rsidR="009C5A36" w14:paraId="1161A121" w14:textId="77777777" w:rsidTr="008532B3">
        <w:tc>
          <w:tcPr>
            <w:tcW w:w="9742" w:type="dxa"/>
            <w:gridSpan w:val="4"/>
          </w:tcPr>
          <w:p w14:paraId="25E9FD24" w14:textId="77777777" w:rsidR="00942A18" w:rsidRDefault="00587F81" w:rsidP="00B605C6">
            <w:pPr>
              <w:rPr>
                <w:b/>
                <w:bCs/>
                <w:sz w:val="20"/>
                <w:szCs w:val="20"/>
                <w:lang w:val="nl-NL"/>
              </w:rPr>
            </w:pPr>
            <w:r w:rsidRPr="00B605C6">
              <w:rPr>
                <w:b/>
                <w:bCs/>
                <w:sz w:val="20"/>
                <w:szCs w:val="20"/>
                <w:lang w:val="nl-NL"/>
              </w:rPr>
              <w:t>Vul</w:t>
            </w:r>
            <w:r w:rsidR="009A66BF" w:rsidRPr="00B605C6">
              <w:rPr>
                <w:b/>
                <w:bCs/>
                <w:sz w:val="20"/>
                <w:szCs w:val="20"/>
                <w:lang w:val="nl-NL"/>
              </w:rPr>
              <w:t xml:space="preserve"> hieronder de gegevens van de vermoedelijke dader(s) </w:t>
            </w:r>
            <w:r w:rsidRPr="00B605C6">
              <w:rPr>
                <w:b/>
                <w:bCs/>
                <w:sz w:val="20"/>
                <w:szCs w:val="20"/>
                <w:lang w:val="nl-NL"/>
              </w:rPr>
              <w:t>in</w:t>
            </w:r>
            <w:r w:rsidR="00942A18" w:rsidRPr="00B605C6">
              <w:rPr>
                <w:b/>
                <w:bCs/>
                <w:sz w:val="20"/>
                <w:szCs w:val="20"/>
                <w:lang w:val="nl-NL"/>
              </w:rPr>
              <w:t>:</w:t>
            </w:r>
          </w:p>
          <w:p w14:paraId="0E9F53E1" w14:textId="40D42447" w:rsidR="002302A8" w:rsidRPr="00B605C6" w:rsidRDefault="002302A8" w:rsidP="00B605C6">
            <w:pPr>
              <w:rPr>
                <w:b/>
                <w:bCs/>
                <w:sz w:val="20"/>
                <w:szCs w:val="20"/>
                <w:lang w:val="nl-NL"/>
              </w:rPr>
            </w:pPr>
          </w:p>
        </w:tc>
      </w:tr>
      <w:tr w:rsidR="00B216A9" w14:paraId="3604A89E" w14:textId="77777777" w:rsidTr="008532B3">
        <w:sdt>
          <w:sdtPr>
            <w:rPr>
              <w:rStyle w:val="Invoertekst"/>
            </w:rPr>
            <w:id w:val="-254905397"/>
            <w:lock w:val="sdtLocked"/>
            <w:placeholder>
              <w:docPart w:val="A87071D1EECA46D0B313730653D33FF5"/>
            </w:placeholder>
            <w:showingPlcHdr/>
            <w:text/>
          </w:sdtPr>
          <w:sdtEndPr>
            <w:rPr>
              <w:rStyle w:val="Standaardalinea-lettertype"/>
              <w:color w:val="auto"/>
              <w:sz w:val="24"/>
              <w:szCs w:val="20"/>
            </w:rPr>
          </w:sdtEndPr>
          <w:sdtContent>
            <w:tc>
              <w:tcPr>
                <w:tcW w:w="4106" w:type="dxa"/>
                <w:tcBorders>
                  <w:bottom w:val="single" w:sz="4" w:space="0" w:color="auto"/>
                  <w:right w:val="single" w:sz="4" w:space="0" w:color="auto"/>
                </w:tcBorders>
              </w:tcPr>
              <w:p w14:paraId="1CDB5E5B" w14:textId="5A308A35" w:rsidR="00B216A9" w:rsidRPr="00CB1DAF" w:rsidRDefault="00CB1DAF" w:rsidP="0010420C">
                <w:pPr>
                  <w:rPr>
                    <w:color w:val="FF6000"/>
                    <w:sz w:val="20"/>
                    <w:szCs w:val="20"/>
                    <w:lang w:val="nl-NL"/>
                  </w:rPr>
                </w:pPr>
                <w:r w:rsidRPr="00CB1DAF">
                  <w:rPr>
                    <w:rStyle w:val="Tekstvantijdelijkeaanduiding"/>
                    <w:color w:val="FF6000"/>
                    <w:sz w:val="20"/>
                    <w:szCs w:val="20"/>
                    <w:lang w:val="nl-NL"/>
                  </w:rPr>
                  <w:t>N</w:t>
                </w:r>
                <w:r w:rsidRPr="00CB1DAF">
                  <w:rPr>
                    <w:rStyle w:val="Tekstvantijdelijkeaanduiding"/>
                    <w:color w:val="FF6000"/>
                    <w:sz w:val="20"/>
                    <w:szCs w:val="20"/>
                  </w:rPr>
                  <w:t>aam</w:t>
                </w:r>
              </w:p>
            </w:tc>
          </w:sdtContent>
        </w:sdt>
        <w:sdt>
          <w:sdtPr>
            <w:rPr>
              <w:rStyle w:val="Invoertekst"/>
            </w:rPr>
            <w:id w:val="2026358055"/>
            <w:lock w:val="sdtLocked"/>
            <w:placeholder>
              <w:docPart w:val="D155E81AC5524340A8AE39435162B747"/>
            </w:placeholder>
            <w:showingPlcHdr/>
            <w:text/>
          </w:sdtPr>
          <w:sdtEndPr>
            <w:rPr>
              <w:rStyle w:val="Standaardalinea-lettertype"/>
              <w:color w:val="auto"/>
              <w:sz w:val="24"/>
              <w:szCs w:val="20"/>
            </w:rPr>
          </w:sdtEndPr>
          <w:sdtContent>
            <w:tc>
              <w:tcPr>
                <w:tcW w:w="1778" w:type="dxa"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6BF909E" w14:textId="13050176" w:rsidR="00B216A9" w:rsidRPr="00CB1DAF" w:rsidRDefault="00CB1DAF" w:rsidP="0010420C">
                <w:pPr>
                  <w:rPr>
                    <w:color w:val="FF6000"/>
                    <w:sz w:val="20"/>
                    <w:szCs w:val="20"/>
                    <w:lang w:val="nl-NL"/>
                  </w:rPr>
                </w:pPr>
                <w:r w:rsidRPr="00CB1DAF">
                  <w:rPr>
                    <w:color w:val="FF6000"/>
                    <w:sz w:val="20"/>
                    <w:szCs w:val="20"/>
                  </w:rPr>
                  <w:t>Relatienummer</w:t>
                </w:r>
              </w:p>
            </w:tc>
          </w:sdtContent>
        </w:sdt>
        <w:sdt>
          <w:sdtPr>
            <w:rPr>
              <w:rStyle w:val="Invoertekst"/>
            </w:rPr>
            <w:id w:val="-1032714435"/>
            <w:lock w:val="sdtLocked"/>
            <w:placeholder>
              <w:docPart w:val="B1D70A765A9C4F1BBA46368230C322C3"/>
            </w:placeholder>
            <w:showingPlcHdr/>
            <w:text/>
          </w:sdtPr>
          <w:sdtEndPr>
            <w:rPr>
              <w:rStyle w:val="Standaardalinea-lettertype"/>
              <w:color w:val="auto"/>
              <w:sz w:val="24"/>
              <w:szCs w:val="20"/>
            </w:rPr>
          </w:sdtEndPr>
          <w:sdtContent>
            <w:tc>
              <w:tcPr>
                <w:tcW w:w="1766" w:type="dxa"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E1BC2C9" w14:textId="4E55B358" w:rsidR="00B216A9" w:rsidRPr="00CB1DAF" w:rsidRDefault="00587F81" w:rsidP="0010420C">
                <w:pPr>
                  <w:rPr>
                    <w:color w:val="FF6000"/>
                    <w:sz w:val="20"/>
                    <w:szCs w:val="20"/>
                    <w:lang w:val="nl-NL"/>
                  </w:rPr>
                </w:pPr>
                <w:r>
                  <w:rPr>
                    <w:color w:val="FF6000"/>
                    <w:sz w:val="20"/>
                    <w:szCs w:val="20"/>
                  </w:rPr>
                  <w:t>R</w:t>
                </w:r>
                <w:r w:rsidR="00CB1DAF" w:rsidRPr="00CB1DAF">
                  <w:rPr>
                    <w:rStyle w:val="Tekstvantijdelijkeaanduiding"/>
                    <w:color w:val="FF6000"/>
                    <w:sz w:val="20"/>
                    <w:szCs w:val="20"/>
                  </w:rPr>
                  <w:t>ugnummer</w:t>
                </w:r>
              </w:p>
            </w:tc>
          </w:sdtContent>
        </w:sdt>
        <w:sdt>
          <w:sdtPr>
            <w:rPr>
              <w:rStyle w:val="Invoertekst"/>
            </w:rPr>
            <w:id w:val="1390848517"/>
            <w:lock w:val="sdtLocked"/>
            <w:placeholder>
              <w:docPart w:val="8B6D9AD1927944EEA44C80C2655BC578"/>
            </w:placeholder>
            <w:showingPlcHdr/>
            <w:text/>
          </w:sdtPr>
          <w:sdtEndPr>
            <w:rPr>
              <w:rStyle w:val="Standaardalinea-lettertype"/>
              <w:color w:val="auto"/>
              <w:sz w:val="24"/>
              <w:szCs w:val="20"/>
            </w:rPr>
          </w:sdtEndPr>
          <w:sdtContent>
            <w:tc>
              <w:tcPr>
                <w:tcW w:w="2092" w:type="dxa"/>
                <w:tcBorders>
                  <w:left w:val="single" w:sz="4" w:space="0" w:color="auto"/>
                  <w:bottom w:val="single" w:sz="4" w:space="0" w:color="auto"/>
                </w:tcBorders>
              </w:tcPr>
              <w:p w14:paraId="2A0C5424" w14:textId="344AD563" w:rsidR="00B216A9" w:rsidRPr="00CB1DAF" w:rsidRDefault="00CB1DAF" w:rsidP="0010420C">
                <w:pPr>
                  <w:rPr>
                    <w:color w:val="FF6000"/>
                    <w:sz w:val="20"/>
                    <w:szCs w:val="20"/>
                    <w:lang w:val="nl-NL"/>
                  </w:rPr>
                </w:pPr>
                <w:r w:rsidRPr="00CB1DAF">
                  <w:rPr>
                    <w:rStyle w:val="Tekstvantijdelijkeaanduiding"/>
                    <w:color w:val="FF6000"/>
                    <w:sz w:val="20"/>
                    <w:szCs w:val="20"/>
                  </w:rPr>
                  <w:t>Vereniging</w:t>
                </w:r>
              </w:p>
            </w:tc>
          </w:sdtContent>
        </w:sdt>
      </w:tr>
      <w:tr w:rsidR="000314D1" w14:paraId="1DFA1430" w14:textId="77777777" w:rsidTr="008532B3">
        <w:sdt>
          <w:sdtPr>
            <w:rPr>
              <w:rStyle w:val="Invoertekst"/>
            </w:rPr>
            <w:id w:val="137229063"/>
            <w:lock w:val="sdtLocked"/>
            <w:placeholder>
              <w:docPart w:val="5F0EEB3CEAEA4CC3816E2BFCFF87BCF4"/>
            </w:placeholder>
            <w:showingPlcHdr/>
            <w:text/>
          </w:sdtPr>
          <w:sdtEndPr>
            <w:rPr>
              <w:rStyle w:val="Standaardalinea-lettertype"/>
              <w:color w:val="auto"/>
              <w:sz w:val="24"/>
              <w:szCs w:val="20"/>
            </w:rPr>
          </w:sdtEndPr>
          <w:sdtContent>
            <w:tc>
              <w:tcPr>
                <w:tcW w:w="4106" w:type="dxa"/>
                <w:tcBorders>
                  <w:top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BC5906F" w14:textId="3AB8BD09" w:rsidR="000314D1" w:rsidRPr="00942A18" w:rsidRDefault="00CE7B60" w:rsidP="000314D1">
                <w:pPr>
                  <w:rPr>
                    <w:sz w:val="20"/>
                    <w:szCs w:val="20"/>
                    <w:lang w:val="nl-NL"/>
                  </w:rPr>
                </w:pPr>
                <w:r w:rsidRPr="00CB1DAF">
                  <w:rPr>
                    <w:rStyle w:val="Tekstvantijdelijkeaanduiding"/>
                    <w:color w:val="FF6000"/>
                    <w:sz w:val="20"/>
                    <w:szCs w:val="20"/>
                  </w:rPr>
                  <w:t>Naam</w:t>
                </w:r>
              </w:p>
            </w:tc>
          </w:sdtContent>
        </w:sdt>
        <w:sdt>
          <w:sdtPr>
            <w:rPr>
              <w:rStyle w:val="Invoertekst"/>
            </w:rPr>
            <w:id w:val="-1069571803"/>
            <w:lock w:val="sdtLocked"/>
            <w:placeholder>
              <w:docPart w:val="C95EF0E6D9FA4751BDF55F359CA412F0"/>
            </w:placeholder>
            <w:showingPlcHdr/>
            <w:text/>
          </w:sdtPr>
          <w:sdtEndPr>
            <w:rPr>
              <w:rStyle w:val="Standaardalinea-lettertype"/>
              <w:color w:val="auto"/>
              <w:sz w:val="24"/>
              <w:szCs w:val="20"/>
            </w:rPr>
          </w:sdtEndPr>
          <w:sdtContent>
            <w:tc>
              <w:tcPr>
                <w:tcW w:w="177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542E6C4" w14:textId="42B76920" w:rsidR="000314D1" w:rsidRPr="00942A18" w:rsidRDefault="00CE7B60" w:rsidP="000314D1">
                <w:pPr>
                  <w:rPr>
                    <w:sz w:val="20"/>
                    <w:szCs w:val="20"/>
                    <w:lang w:val="nl-NL"/>
                  </w:rPr>
                </w:pPr>
                <w:r w:rsidRPr="00CB1DAF">
                  <w:rPr>
                    <w:color w:val="FF6000"/>
                    <w:sz w:val="20"/>
                    <w:szCs w:val="20"/>
                  </w:rPr>
                  <w:t>Relatienummer</w:t>
                </w:r>
              </w:p>
            </w:tc>
          </w:sdtContent>
        </w:sdt>
        <w:sdt>
          <w:sdtPr>
            <w:rPr>
              <w:rStyle w:val="Invoertekst"/>
            </w:rPr>
            <w:id w:val="1627118558"/>
            <w:lock w:val="sdtLocked"/>
            <w:placeholder>
              <w:docPart w:val="ABF7C3D80DAF446CB833F0C969C43046"/>
            </w:placeholder>
            <w:showingPlcHdr/>
            <w:text/>
          </w:sdtPr>
          <w:sdtEndPr>
            <w:rPr>
              <w:rStyle w:val="Standaardalinea-lettertype"/>
              <w:color w:val="auto"/>
              <w:sz w:val="24"/>
              <w:szCs w:val="20"/>
            </w:rPr>
          </w:sdtEndPr>
          <w:sdtContent>
            <w:tc>
              <w:tcPr>
                <w:tcW w:w="17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29BAB2B" w14:textId="33018C95" w:rsidR="000314D1" w:rsidRPr="00942A18" w:rsidRDefault="00CE7B60" w:rsidP="000314D1">
                <w:pPr>
                  <w:rPr>
                    <w:sz w:val="20"/>
                    <w:szCs w:val="20"/>
                    <w:lang w:val="nl-NL"/>
                  </w:rPr>
                </w:pPr>
                <w:r>
                  <w:rPr>
                    <w:color w:val="FF6000"/>
                    <w:sz w:val="20"/>
                    <w:szCs w:val="20"/>
                  </w:rPr>
                  <w:t>R</w:t>
                </w:r>
                <w:r w:rsidRPr="00CB1DAF">
                  <w:rPr>
                    <w:rStyle w:val="Tekstvantijdelijkeaanduiding"/>
                    <w:color w:val="FF6000"/>
                    <w:sz w:val="20"/>
                    <w:szCs w:val="20"/>
                  </w:rPr>
                  <w:t>ugnummer</w:t>
                </w:r>
              </w:p>
            </w:tc>
          </w:sdtContent>
        </w:sdt>
        <w:sdt>
          <w:sdtPr>
            <w:rPr>
              <w:rStyle w:val="Invoertekst"/>
            </w:rPr>
            <w:id w:val="984205308"/>
            <w:lock w:val="sdtLocked"/>
            <w:placeholder>
              <w:docPart w:val="4E62FA35009D4AFDA5F22C29021C1755"/>
            </w:placeholder>
            <w:showingPlcHdr/>
            <w:text/>
          </w:sdtPr>
          <w:sdtEndPr>
            <w:rPr>
              <w:rStyle w:val="Standaardalinea-lettertype"/>
              <w:color w:val="auto"/>
              <w:sz w:val="24"/>
              <w:szCs w:val="20"/>
            </w:rPr>
          </w:sdtEndPr>
          <w:sdtContent>
            <w:tc>
              <w:tcPr>
                <w:tcW w:w="209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</w:tcPr>
              <w:p w14:paraId="690272C6" w14:textId="07D98E34" w:rsidR="000314D1" w:rsidRPr="00942A18" w:rsidRDefault="00CE7B60" w:rsidP="000314D1">
                <w:pPr>
                  <w:rPr>
                    <w:sz w:val="20"/>
                    <w:szCs w:val="20"/>
                    <w:lang w:val="nl-NL"/>
                  </w:rPr>
                </w:pPr>
                <w:r w:rsidRPr="00CB1DAF">
                  <w:rPr>
                    <w:rStyle w:val="Tekstvantijdelijkeaanduiding"/>
                    <w:color w:val="FF6000"/>
                    <w:sz w:val="20"/>
                    <w:szCs w:val="20"/>
                  </w:rPr>
                  <w:t>Vereniging</w:t>
                </w:r>
              </w:p>
            </w:tc>
          </w:sdtContent>
        </w:sdt>
      </w:tr>
      <w:tr w:rsidR="000314D1" w14:paraId="18E25EA8" w14:textId="77777777" w:rsidTr="008532B3">
        <w:sdt>
          <w:sdtPr>
            <w:rPr>
              <w:rStyle w:val="Invoertekst"/>
            </w:rPr>
            <w:id w:val="-1023853586"/>
            <w:lock w:val="sdtLocked"/>
            <w:placeholder>
              <w:docPart w:val="D8BD7C2006A34980A34D6B758667525B"/>
            </w:placeholder>
            <w:showingPlcHdr/>
            <w:text w:multiLine="1"/>
          </w:sdtPr>
          <w:sdtEndPr>
            <w:rPr>
              <w:rStyle w:val="Standaardalinea-lettertype"/>
              <w:color w:val="auto"/>
              <w:sz w:val="24"/>
              <w:szCs w:val="20"/>
            </w:rPr>
          </w:sdtEndPr>
          <w:sdtContent>
            <w:tc>
              <w:tcPr>
                <w:tcW w:w="4106" w:type="dxa"/>
                <w:tcBorders>
                  <w:top w:val="single" w:sz="4" w:space="0" w:color="auto"/>
                  <w:right w:val="single" w:sz="4" w:space="0" w:color="auto"/>
                </w:tcBorders>
              </w:tcPr>
              <w:p w14:paraId="1DE52B63" w14:textId="37CC6599" w:rsidR="000314D1" w:rsidRPr="00942A18" w:rsidRDefault="000314D1" w:rsidP="000314D1">
                <w:pPr>
                  <w:rPr>
                    <w:sz w:val="20"/>
                    <w:szCs w:val="20"/>
                    <w:lang w:val="nl-NL"/>
                  </w:rPr>
                </w:pPr>
                <w:r w:rsidRPr="00CB1DAF">
                  <w:rPr>
                    <w:rStyle w:val="Tekstvantijdelijkeaanduiding"/>
                    <w:color w:val="FF6000"/>
                    <w:sz w:val="20"/>
                    <w:szCs w:val="20"/>
                    <w:lang w:val="nl-NL"/>
                  </w:rPr>
                  <w:t>N</w:t>
                </w:r>
                <w:r w:rsidRPr="00CB1DAF">
                  <w:rPr>
                    <w:rStyle w:val="Tekstvantijdelijkeaanduiding"/>
                    <w:color w:val="FF6000"/>
                    <w:sz w:val="20"/>
                    <w:szCs w:val="20"/>
                  </w:rPr>
                  <w:t>aam</w:t>
                </w:r>
              </w:p>
            </w:tc>
          </w:sdtContent>
        </w:sdt>
        <w:sdt>
          <w:sdtPr>
            <w:rPr>
              <w:rStyle w:val="Invoertekst"/>
            </w:rPr>
            <w:id w:val="2089191589"/>
            <w:lock w:val="sdtLocked"/>
            <w:placeholder>
              <w:docPart w:val="BC94433A9345473C8536DBD759DF63CA"/>
            </w:placeholder>
            <w:showingPlcHdr/>
            <w:text w:multiLine="1"/>
          </w:sdtPr>
          <w:sdtEndPr>
            <w:rPr>
              <w:rStyle w:val="Standaardalinea-lettertype"/>
              <w:color w:val="auto"/>
              <w:sz w:val="24"/>
              <w:szCs w:val="20"/>
            </w:rPr>
          </w:sdtEndPr>
          <w:sdtContent>
            <w:tc>
              <w:tcPr>
                <w:tcW w:w="1778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</w:tcPr>
              <w:p w14:paraId="7BBE4669" w14:textId="08E45754" w:rsidR="000314D1" w:rsidRPr="00942A18" w:rsidRDefault="000314D1" w:rsidP="000314D1">
                <w:pPr>
                  <w:rPr>
                    <w:sz w:val="20"/>
                    <w:szCs w:val="20"/>
                    <w:lang w:val="nl-NL"/>
                  </w:rPr>
                </w:pPr>
                <w:r w:rsidRPr="00CB1DAF">
                  <w:rPr>
                    <w:color w:val="FF6000"/>
                    <w:sz w:val="20"/>
                    <w:szCs w:val="20"/>
                  </w:rPr>
                  <w:t>Relatienummer</w:t>
                </w:r>
              </w:p>
            </w:tc>
          </w:sdtContent>
        </w:sdt>
        <w:sdt>
          <w:sdtPr>
            <w:rPr>
              <w:rStyle w:val="Invoertekst"/>
            </w:rPr>
            <w:id w:val="-1835678560"/>
            <w:lock w:val="sdtLocked"/>
            <w:placeholder>
              <w:docPart w:val="6552F934371A49BEB3FF8B666466C7AB"/>
            </w:placeholder>
            <w:showingPlcHdr/>
            <w:text w:multiLine="1"/>
          </w:sdtPr>
          <w:sdtEndPr>
            <w:rPr>
              <w:rStyle w:val="Standaardalinea-lettertype"/>
              <w:color w:val="auto"/>
              <w:sz w:val="24"/>
              <w:szCs w:val="20"/>
            </w:rPr>
          </w:sdtEndPr>
          <w:sdtContent>
            <w:tc>
              <w:tcPr>
                <w:tcW w:w="1766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</w:tcPr>
              <w:p w14:paraId="4DA014FE" w14:textId="15259929" w:rsidR="000314D1" w:rsidRPr="00942A18" w:rsidRDefault="000314D1" w:rsidP="000314D1">
                <w:pPr>
                  <w:rPr>
                    <w:sz w:val="20"/>
                    <w:szCs w:val="20"/>
                    <w:lang w:val="nl-NL"/>
                  </w:rPr>
                </w:pPr>
                <w:r>
                  <w:rPr>
                    <w:color w:val="FF6000"/>
                    <w:sz w:val="20"/>
                    <w:szCs w:val="20"/>
                  </w:rPr>
                  <w:t>R</w:t>
                </w:r>
                <w:r w:rsidRPr="00CB1DAF">
                  <w:rPr>
                    <w:rStyle w:val="Tekstvantijdelijkeaanduiding"/>
                    <w:color w:val="FF6000"/>
                    <w:sz w:val="20"/>
                    <w:szCs w:val="20"/>
                  </w:rPr>
                  <w:t>ugnummer</w:t>
                </w:r>
              </w:p>
            </w:tc>
          </w:sdtContent>
        </w:sdt>
        <w:sdt>
          <w:sdtPr>
            <w:rPr>
              <w:rStyle w:val="Invoertekst"/>
            </w:rPr>
            <w:id w:val="-1627158529"/>
            <w:lock w:val="sdtLocked"/>
            <w:placeholder>
              <w:docPart w:val="8073255BC1F84AADA9C4BE6A3AB013E2"/>
            </w:placeholder>
            <w:showingPlcHdr/>
            <w:text w:multiLine="1"/>
          </w:sdtPr>
          <w:sdtEndPr>
            <w:rPr>
              <w:rStyle w:val="Standaardalinea-lettertype"/>
              <w:color w:val="auto"/>
              <w:sz w:val="24"/>
              <w:szCs w:val="20"/>
            </w:rPr>
          </w:sdtEndPr>
          <w:sdtContent>
            <w:tc>
              <w:tcPr>
                <w:tcW w:w="2092" w:type="dxa"/>
                <w:tcBorders>
                  <w:top w:val="single" w:sz="4" w:space="0" w:color="auto"/>
                  <w:left w:val="single" w:sz="4" w:space="0" w:color="auto"/>
                </w:tcBorders>
              </w:tcPr>
              <w:p w14:paraId="11522F04" w14:textId="78ABE741" w:rsidR="000314D1" w:rsidRPr="00942A18" w:rsidRDefault="000314D1" w:rsidP="000314D1">
                <w:pPr>
                  <w:rPr>
                    <w:sz w:val="20"/>
                    <w:szCs w:val="20"/>
                    <w:lang w:val="nl-NL"/>
                  </w:rPr>
                </w:pPr>
                <w:r w:rsidRPr="00CB1DAF">
                  <w:rPr>
                    <w:rStyle w:val="Tekstvantijdelijkeaanduiding"/>
                    <w:color w:val="FF6000"/>
                    <w:sz w:val="20"/>
                    <w:szCs w:val="20"/>
                  </w:rPr>
                  <w:t>Vereniging</w:t>
                </w:r>
              </w:p>
            </w:tc>
          </w:sdtContent>
        </w:sdt>
      </w:tr>
    </w:tbl>
    <w:p w14:paraId="5298F95F" w14:textId="77777777" w:rsidR="00794166" w:rsidRDefault="00794166" w:rsidP="0010420C">
      <w:pPr>
        <w:rPr>
          <w:sz w:val="20"/>
          <w:szCs w:val="20"/>
        </w:rPr>
      </w:pPr>
    </w:p>
    <w:p w14:paraId="10BD3936" w14:textId="77777777" w:rsidR="00B605C6" w:rsidRDefault="00B605C6" w:rsidP="0010420C">
      <w:pPr>
        <w:rPr>
          <w:sz w:val="20"/>
          <w:szCs w:val="20"/>
        </w:rPr>
      </w:pPr>
    </w:p>
    <w:p w14:paraId="64F13B33" w14:textId="77777777" w:rsidR="00B605C6" w:rsidRDefault="00B605C6" w:rsidP="002302A8">
      <w:pPr>
        <w:rPr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106"/>
        <w:gridCol w:w="1778"/>
        <w:gridCol w:w="1766"/>
        <w:gridCol w:w="2092"/>
      </w:tblGrid>
      <w:tr w:rsidR="00B605C6" w14:paraId="0A763ED8" w14:textId="77777777" w:rsidTr="008532B3">
        <w:tc>
          <w:tcPr>
            <w:tcW w:w="974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A775738" w14:textId="77777777" w:rsidR="00B605C6" w:rsidRDefault="00B605C6" w:rsidP="002302A8">
            <w:pPr>
              <w:rPr>
                <w:b/>
                <w:bCs/>
                <w:sz w:val="20"/>
                <w:szCs w:val="20"/>
                <w:lang w:val="nl-NL"/>
              </w:rPr>
            </w:pPr>
            <w:r w:rsidRPr="00B605C6">
              <w:rPr>
                <w:b/>
                <w:bCs/>
                <w:sz w:val="20"/>
                <w:szCs w:val="20"/>
                <w:lang w:val="nl-NL"/>
              </w:rPr>
              <w:t xml:space="preserve">Vul hieronder de gegevens van </w:t>
            </w:r>
            <w:r w:rsidR="007353B6">
              <w:rPr>
                <w:b/>
                <w:bCs/>
                <w:sz w:val="20"/>
                <w:szCs w:val="20"/>
                <w:lang w:val="nl-NL"/>
              </w:rPr>
              <w:t>getuige</w:t>
            </w:r>
            <w:r w:rsidR="007B2E02">
              <w:rPr>
                <w:b/>
                <w:bCs/>
                <w:sz w:val="20"/>
                <w:szCs w:val="20"/>
                <w:lang w:val="nl-NL"/>
              </w:rPr>
              <w:t>(n) en eventueel aanwezige officials in:</w:t>
            </w:r>
          </w:p>
          <w:p w14:paraId="503E8B63" w14:textId="63A68006" w:rsidR="002302A8" w:rsidRPr="00B605C6" w:rsidRDefault="002302A8" w:rsidP="002302A8">
            <w:pPr>
              <w:rPr>
                <w:b/>
                <w:bCs/>
                <w:sz w:val="20"/>
                <w:szCs w:val="20"/>
                <w:lang w:val="nl-NL"/>
              </w:rPr>
            </w:pPr>
          </w:p>
        </w:tc>
      </w:tr>
      <w:tr w:rsidR="00F665A7" w14:paraId="14937563" w14:textId="77777777" w:rsidTr="008532B3">
        <w:sdt>
          <w:sdtPr>
            <w:rPr>
              <w:rStyle w:val="Invoertekst"/>
            </w:rPr>
            <w:id w:val="1624266623"/>
            <w:lock w:val="sdtLocked"/>
            <w:placeholder>
              <w:docPart w:val="73477B789D6E41D9BBCDC56C07235597"/>
            </w:placeholder>
            <w:showingPlcHdr/>
            <w:text/>
          </w:sdtPr>
          <w:sdtEndPr>
            <w:rPr>
              <w:rStyle w:val="Standaardalinea-lettertype"/>
              <w:color w:val="auto"/>
              <w:sz w:val="24"/>
              <w:szCs w:val="20"/>
            </w:rPr>
          </w:sdtEndPr>
          <w:sdtContent>
            <w:tc>
              <w:tcPr>
                <w:tcW w:w="4106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489B2A4C" w14:textId="7E05E935" w:rsidR="00F665A7" w:rsidRPr="00CB1DAF" w:rsidRDefault="00F665A7" w:rsidP="002302A8">
                <w:pPr>
                  <w:rPr>
                    <w:color w:val="FF6000"/>
                    <w:sz w:val="20"/>
                    <w:szCs w:val="20"/>
                  </w:rPr>
                </w:pPr>
                <w:r w:rsidRPr="00CB1DAF">
                  <w:rPr>
                    <w:rStyle w:val="Tekstvantijdelijkeaanduiding"/>
                    <w:color w:val="FF6000"/>
                    <w:sz w:val="20"/>
                    <w:szCs w:val="20"/>
                    <w:lang w:val="nl-NL"/>
                  </w:rPr>
                  <w:t>N</w:t>
                </w:r>
                <w:r w:rsidRPr="00CB1DAF">
                  <w:rPr>
                    <w:rStyle w:val="Tekstvantijdelijkeaanduiding"/>
                    <w:color w:val="FF6000"/>
                    <w:sz w:val="20"/>
                    <w:szCs w:val="20"/>
                  </w:rPr>
                  <w:t>aam</w:t>
                </w:r>
              </w:p>
            </w:tc>
          </w:sdtContent>
        </w:sdt>
        <w:sdt>
          <w:sdtPr>
            <w:rPr>
              <w:rStyle w:val="Invoertekst"/>
            </w:rPr>
            <w:id w:val="1075397641"/>
            <w:lock w:val="sdtLocked"/>
            <w:placeholder>
              <w:docPart w:val="6185C1EEA4B44499A565DD0C233C8ADC"/>
            </w:placeholder>
            <w:showingPlcHdr/>
            <w:text/>
          </w:sdtPr>
          <w:sdtEndPr>
            <w:rPr>
              <w:rStyle w:val="Standaardalinea-lettertype"/>
              <w:color w:val="auto"/>
              <w:sz w:val="24"/>
              <w:szCs w:val="20"/>
            </w:rPr>
          </w:sdtEndPr>
          <w:sdtContent>
            <w:tc>
              <w:tcPr>
                <w:tcW w:w="1778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3B2811A" w14:textId="360654AB" w:rsidR="00F665A7" w:rsidRPr="00CB1DAF" w:rsidRDefault="00F665A7" w:rsidP="002302A8">
                <w:pPr>
                  <w:rPr>
                    <w:color w:val="FF6000"/>
                    <w:sz w:val="20"/>
                    <w:szCs w:val="20"/>
                  </w:rPr>
                </w:pPr>
                <w:r w:rsidRPr="00CB1DAF">
                  <w:rPr>
                    <w:color w:val="FF6000"/>
                    <w:sz w:val="20"/>
                    <w:szCs w:val="20"/>
                  </w:rPr>
                  <w:t>Relatienummer</w:t>
                </w:r>
              </w:p>
            </w:tc>
          </w:sdtContent>
        </w:sdt>
        <w:sdt>
          <w:sdtPr>
            <w:rPr>
              <w:rStyle w:val="Invoertekst"/>
            </w:rPr>
            <w:id w:val="1263646486"/>
            <w:lock w:val="sdtLocked"/>
            <w:placeholder>
              <w:docPart w:val="71DE26AA5B004FABBDF71C61E7AF4765"/>
            </w:placeholder>
            <w:text/>
          </w:sdtPr>
          <w:sdtEndPr>
            <w:rPr>
              <w:rStyle w:val="Invoertekst"/>
            </w:rPr>
          </w:sdtEndPr>
          <w:sdtContent>
            <w:tc>
              <w:tcPr>
                <w:tcW w:w="1766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20F6D9A" w14:textId="1C5A0A92" w:rsidR="00F665A7" w:rsidRPr="001179EC" w:rsidRDefault="00F665A7" w:rsidP="002302A8">
                <w:pPr>
                  <w:rPr>
                    <w:color w:val="FF6000"/>
                    <w:sz w:val="20"/>
                    <w:szCs w:val="20"/>
                  </w:rPr>
                </w:pPr>
                <w:r w:rsidRPr="000C2963">
                  <w:rPr>
                    <w:rStyle w:val="Invoertekst"/>
                    <w:lang w:val="nl-NL"/>
                  </w:rPr>
                  <w:t>Functie</w:t>
                </w:r>
              </w:p>
            </w:tc>
          </w:sdtContent>
        </w:sdt>
        <w:sdt>
          <w:sdtPr>
            <w:rPr>
              <w:rStyle w:val="Invoertekst"/>
            </w:rPr>
            <w:id w:val="1337109737"/>
            <w:lock w:val="sdtLocked"/>
            <w:placeholder>
              <w:docPart w:val="F8756A2B478F4BFAA9F3DFCC0E9FAC47"/>
            </w:placeholder>
            <w:showingPlcHdr/>
            <w:text/>
          </w:sdtPr>
          <w:sdtEndPr>
            <w:rPr>
              <w:rStyle w:val="Standaardalinea-lettertype"/>
              <w:color w:val="auto"/>
              <w:sz w:val="24"/>
              <w:szCs w:val="20"/>
            </w:rPr>
          </w:sdtEndPr>
          <w:sdtContent>
            <w:tc>
              <w:tcPr>
                <w:tcW w:w="2092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14:paraId="54EC9EC3" w14:textId="652273E5" w:rsidR="00F665A7" w:rsidRPr="00CB1DAF" w:rsidRDefault="00F665A7" w:rsidP="002302A8">
                <w:pPr>
                  <w:rPr>
                    <w:color w:val="FF6000"/>
                    <w:sz w:val="20"/>
                    <w:szCs w:val="20"/>
                  </w:rPr>
                </w:pPr>
                <w:r w:rsidRPr="00CB1DAF">
                  <w:rPr>
                    <w:rStyle w:val="Tekstvantijdelijkeaanduiding"/>
                    <w:color w:val="FF6000"/>
                    <w:sz w:val="20"/>
                    <w:szCs w:val="20"/>
                  </w:rPr>
                  <w:t>Vereniging</w:t>
                </w:r>
              </w:p>
            </w:tc>
          </w:sdtContent>
        </w:sdt>
      </w:tr>
      <w:tr w:rsidR="00F665A7" w14:paraId="67796019" w14:textId="77777777" w:rsidTr="008532B3">
        <w:sdt>
          <w:sdtPr>
            <w:rPr>
              <w:rStyle w:val="Invoertekst"/>
            </w:rPr>
            <w:id w:val="-22789844"/>
            <w:lock w:val="sdtLocked"/>
            <w:placeholder>
              <w:docPart w:val="B748B497F82043AFBD3A5287DE7445A6"/>
            </w:placeholder>
            <w:showingPlcHdr/>
            <w:text/>
          </w:sdtPr>
          <w:sdtEndPr>
            <w:rPr>
              <w:rStyle w:val="Standaardalinea-lettertype"/>
              <w:color w:val="auto"/>
              <w:sz w:val="24"/>
              <w:szCs w:val="20"/>
            </w:rPr>
          </w:sdtEndPr>
          <w:sdtContent>
            <w:tc>
              <w:tcPr>
                <w:tcW w:w="4106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780B0292" w14:textId="44DFFE3A" w:rsidR="00F665A7" w:rsidRPr="00CB1DAF" w:rsidRDefault="00F665A7" w:rsidP="002302A8">
                <w:pPr>
                  <w:rPr>
                    <w:color w:val="FF6000"/>
                    <w:sz w:val="20"/>
                    <w:szCs w:val="20"/>
                  </w:rPr>
                </w:pPr>
                <w:r w:rsidRPr="00CB1DAF">
                  <w:rPr>
                    <w:rStyle w:val="Tekstvantijdelijkeaanduiding"/>
                    <w:color w:val="FF6000"/>
                    <w:sz w:val="20"/>
                    <w:szCs w:val="20"/>
                    <w:lang w:val="nl-NL"/>
                  </w:rPr>
                  <w:t>N</w:t>
                </w:r>
                <w:r w:rsidRPr="00CB1DAF">
                  <w:rPr>
                    <w:rStyle w:val="Tekstvantijdelijkeaanduiding"/>
                    <w:color w:val="FF6000"/>
                    <w:sz w:val="20"/>
                    <w:szCs w:val="20"/>
                  </w:rPr>
                  <w:t>aam</w:t>
                </w:r>
              </w:p>
            </w:tc>
          </w:sdtContent>
        </w:sdt>
        <w:sdt>
          <w:sdtPr>
            <w:rPr>
              <w:rStyle w:val="Invoertekst"/>
            </w:rPr>
            <w:id w:val="-20629338"/>
            <w:lock w:val="sdtLocked"/>
            <w:placeholder>
              <w:docPart w:val="F4F9A413B5D34D42A58FB713A5605BE5"/>
            </w:placeholder>
            <w:showingPlcHdr/>
            <w:text/>
          </w:sdtPr>
          <w:sdtEndPr>
            <w:rPr>
              <w:rStyle w:val="Standaardalinea-lettertype"/>
              <w:color w:val="auto"/>
              <w:sz w:val="24"/>
              <w:szCs w:val="20"/>
            </w:rPr>
          </w:sdtEndPr>
          <w:sdtContent>
            <w:tc>
              <w:tcPr>
                <w:tcW w:w="177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96E904D" w14:textId="42F7A452" w:rsidR="00F665A7" w:rsidRPr="00CB1DAF" w:rsidRDefault="00F665A7" w:rsidP="002302A8">
                <w:pPr>
                  <w:rPr>
                    <w:color w:val="FF6000"/>
                    <w:sz w:val="20"/>
                    <w:szCs w:val="20"/>
                  </w:rPr>
                </w:pPr>
                <w:r w:rsidRPr="00CB1DAF">
                  <w:rPr>
                    <w:color w:val="FF6000"/>
                    <w:sz w:val="20"/>
                    <w:szCs w:val="20"/>
                  </w:rPr>
                  <w:t>Relatienummer</w:t>
                </w:r>
              </w:p>
            </w:tc>
          </w:sdtContent>
        </w:sdt>
        <w:sdt>
          <w:sdtPr>
            <w:rPr>
              <w:rStyle w:val="Invoertekst"/>
            </w:rPr>
            <w:id w:val="-66185700"/>
            <w:lock w:val="sdtLocked"/>
            <w:placeholder>
              <w:docPart w:val="F4B8C2201A6942BC948C770AE23D99A1"/>
            </w:placeholder>
            <w:text/>
          </w:sdtPr>
          <w:sdtEndPr>
            <w:rPr>
              <w:rStyle w:val="Invoertekst"/>
            </w:rPr>
          </w:sdtEndPr>
          <w:sdtContent>
            <w:tc>
              <w:tcPr>
                <w:tcW w:w="17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1A2BE28" w14:textId="37BD1325" w:rsidR="00F665A7" w:rsidRPr="001179EC" w:rsidRDefault="00F665A7" w:rsidP="002302A8">
                <w:pPr>
                  <w:rPr>
                    <w:color w:val="FF6000"/>
                    <w:sz w:val="20"/>
                    <w:szCs w:val="20"/>
                  </w:rPr>
                </w:pPr>
                <w:r w:rsidRPr="000C2963">
                  <w:rPr>
                    <w:rStyle w:val="Invoertekst"/>
                    <w:lang w:val="nl-NL"/>
                  </w:rPr>
                  <w:t>Functie</w:t>
                </w:r>
              </w:p>
            </w:tc>
          </w:sdtContent>
        </w:sdt>
        <w:sdt>
          <w:sdtPr>
            <w:rPr>
              <w:rStyle w:val="Invoertekst"/>
            </w:rPr>
            <w:id w:val="-1824588361"/>
            <w:lock w:val="sdtLocked"/>
            <w:placeholder>
              <w:docPart w:val="189CA1C2D642470F8FF1CBB261090B73"/>
            </w:placeholder>
            <w:showingPlcHdr/>
            <w:text/>
          </w:sdtPr>
          <w:sdtEndPr>
            <w:rPr>
              <w:rStyle w:val="Standaardalinea-lettertype"/>
              <w:color w:val="auto"/>
              <w:sz w:val="24"/>
              <w:szCs w:val="20"/>
            </w:rPr>
          </w:sdtEndPr>
          <w:sdtContent>
            <w:tc>
              <w:tcPr>
                <w:tcW w:w="209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14:paraId="5B65B263" w14:textId="64CE573C" w:rsidR="00F665A7" w:rsidRPr="00CB1DAF" w:rsidRDefault="00F665A7" w:rsidP="002302A8">
                <w:pPr>
                  <w:rPr>
                    <w:color w:val="FF6000"/>
                    <w:sz w:val="20"/>
                    <w:szCs w:val="20"/>
                  </w:rPr>
                </w:pPr>
                <w:r w:rsidRPr="00CB1DAF">
                  <w:rPr>
                    <w:rStyle w:val="Tekstvantijdelijkeaanduiding"/>
                    <w:color w:val="FF6000"/>
                    <w:sz w:val="20"/>
                    <w:szCs w:val="20"/>
                  </w:rPr>
                  <w:t>Vereniging</w:t>
                </w:r>
              </w:p>
            </w:tc>
          </w:sdtContent>
        </w:sdt>
      </w:tr>
      <w:tr w:rsidR="00F665A7" w14:paraId="565A0C50" w14:textId="77777777" w:rsidTr="008532B3">
        <w:sdt>
          <w:sdtPr>
            <w:rPr>
              <w:rStyle w:val="Invoertekst"/>
            </w:rPr>
            <w:id w:val="1035620014"/>
            <w:lock w:val="sdtLocked"/>
            <w:placeholder>
              <w:docPart w:val="83E9038470114DF9B10986F140C1A8EE"/>
            </w:placeholder>
            <w:showingPlcHdr/>
            <w:text w:multiLine="1"/>
          </w:sdtPr>
          <w:sdtEndPr>
            <w:rPr>
              <w:rStyle w:val="Standaardalinea-lettertype"/>
              <w:color w:val="auto"/>
              <w:sz w:val="24"/>
              <w:szCs w:val="20"/>
            </w:rPr>
          </w:sdtEndPr>
          <w:sdtContent>
            <w:tc>
              <w:tcPr>
                <w:tcW w:w="4106" w:type="dxa"/>
                <w:tcBorders>
                  <w:top w:val="single" w:sz="4" w:space="0" w:color="auto"/>
                  <w:left w:val="nil"/>
                  <w:bottom w:val="nil"/>
                  <w:right w:val="single" w:sz="4" w:space="0" w:color="auto"/>
                </w:tcBorders>
              </w:tcPr>
              <w:p w14:paraId="3668861C" w14:textId="5A3A72A7" w:rsidR="00F665A7" w:rsidRPr="00CB1DAF" w:rsidRDefault="00F665A7" w:rsidP="002302A8">
                <w:pPr>
                  <w:rPr>
                    <w:color w:val="FF6000"/>
                    <w:sz w:val="20"/>
                    <w:szCs w:val="20"/>
                  </w:rPr>
                </w:pPr>
                <w:r w:rsidRPr="00CB1DAF">
                  <w:rPr>
                    <w:rStyle w:val="Tekstvantijdelijkeaanduiding"/>
                    <w:color w:val="FF6000"/>
                    <w:sz w:val="20"/>
                    <w:szCs w:val="20"/>
                    <w:lang w:val="nl-NL"/>
                  </w:rPr>
                  <w:t>N</w:t>
                </w:r>
                <w:r w:rsidRPr="00CB1DAF">
                  <w:rPr>
                    <w:rStyle w:val="Tekstvantijdelijkeaanduiding"/>
                    <w:color w:val="FF6000"/>
                    <w:sz w:val="20"/>
                    <w:szCs w:val="20"/>
                  </w:rPr>
                  <w:t>aam</w:t>
                </w:r>
              </w:p>
            </w:tc>
          </w:sdtContent>
        </w:sdt>
        <w:sdt>
          <w:sdtPr>
            <w:rPr>
              <w:rStyle w:val="Invoertekst"/>
            </w:rPr>
            <w:id w:val="-914157655"/>
            <w:lock w:val="sdtLocked"/>
            <w:placeholder>
              <w:docPart w:val="82F1EB209DCC402291E680CB8278AA08"/>
            </w:placeholder>
            <w:showingPlcHdr/>
            <w:text w:multiLine="1"/>
          </w:sdtPr>
          <w:sdtEndPr>
            <w:rPr>
              <w:rStyle w:val="Standaardalinea-lettertype"/>
              <w:color w:val="auto"/>
              <w:sz w:val="24"/>
              <w:szCs w:val="20"/>
            </w:rPr>
          </w:sdtEndPr>
          <w:sdtContent>
            <w:tc>
              <w:tcPr>
                <w:tcW w:w="1778" w:type="dxa"/>
                <w:tcBorders>
                  <w:top w:val="single" w:sz="4" w:space="0" w:color="auto"/>
                  <w:left w:val="single" w:sz="4" w:space="0" w:color="auto"/>
                  <w:bottom w:val="nil"/>
                  <w:right w:val="single" w:sz="4" w:space="0" w:color="auto"/>
                </w:tcBorders>
              </w:tcPr>
              <w:p w14:paraId="62EDB0A5" w14:textId="0FD4EDAA" w:rsidR="00F665A7" w:rsidRPr="00CB1DAF" w:rsidRDefault="00F665A7" w:rsidP="002302A8">
                <w:pPr>
                  <w:rPr>
                    <w:color w:val="FF6000"/>
                    <w:sz w:val="20"/>
                    <w:szCs w:val="20"/>
                  </w:rPr>
                </w:pPr>
                <w:r w:rsidRPr="00CB1DAF">
                  <w:rPr>
                    <w:color w:val="FF6000"/>
                    <w:sz w:val="20"/>
                    <w:szCs w:val="20"/>
                  </w:rPr>
                  <w:t>Relatienummer</w:t>
                </w:r>
              </w:p>
            </w:tc>
          </w:sdtContent>
        </w:sdt>
        <w:sdt>
          <w:sdtPr>
            <w:rPr>
              <w:rStyle w:val="Invoertekst"/>
            </w:rPr>
            <w:id w:val="-1657372281"/>
            <w:lock w:val="sdtLocked"/>
            <w:placeholder>
              <w:docPart w:val="3B5DAB990ECF410AAB32D2E3A132BB4E"/>
            </w:placeholder>
            <w:text w:multiLine="1"/>
          </w:sdtPr>
          <w:sdtEndPr>
            <w:rPr>
              <w:rStyle w:val="Invoertekst"/>
            </w:rPr>
          </w:sdtEndPr>
          <w:sdtContent>
            <w:tc>
              <w:tcPr>
                <w:tcW w:w="1766" w:type="dxa"/>
                <w:tcBorders>
                  <w:top w:val="single" w:sz="4" w:space="0" w:color="auto"/>
                  <w:left w:val="single" w:sz="4" w:space="0" w:color="auto"/>
                  <w:bottom w:val="nil"/>
                  <w:right w:val="single" w:sz="4" w:space="0" w:color="auto"/>
                </w:tcBorders>
              </w:tcPr>
              <w:p w14:paraId="539E86ED" w14:textId="405082CB" w:rsidR="00F665A7" w:rsidRPr="001179EC" w:rsidRDefault="00F665A7" w:rsidP="002302A8">
                <w:pPr>
                  <w:rPr>
                    <w:color w:val="FF6000"/>
                    <w:sz w:val="20"/>
                    <w:szCs w:val="20"/>
                  </w:rPr>
                </w:pPr>
                <w:r w:rsidRPr="000C2963">
                  <w:rPr>
                    <w:rStyle w:val="Invoertekst"/>
                    <w:lang w:val="nl-NL"/>
                  </w:rPr>
                  <w:t>Functie</w:t>
                </w:r>
              </w:p>
            </w:tc>
          </w:sdtContent>
        </w:sdt>
        <w:sdt>
          <w:sdtPr>
            <w:rPr>
              <w:rStyle w:val="Invoertekst"/>
            </w:rPr>
            <w:id w:val="1746527151"/>
            <w:lock w:val="sdtLocked"/>
            <w:placeholder>
              <w:docPart w:val="DC286F67593343389DCE759D2B30587A"/>
            </w:placeholder>
            <w:showingPlcHdr/>
            <w:text w:multiLine="1"/>
          </w:sdtPr>
          <w:sdtEndPr>
            <w:rPr>
              <w:rStyle w:val="Standaardalinea-lettertype"/>
              <w:color w:val="auto"/>
              <w:sz w:val="24"/>
              <w:szCs w:val="20"/>
            </w:rPr>
          </w:sdtEndPr>
          <w:sdtContent>
            <w:tc>
              <w:tcPr>
                <w:tcW w:w="2092" w:type="dxa"/>
                <w:tcBorders>
                  <w:top w:val="single" w:sz="4" w:space="0" w:color="auto"/>
                  <w:left w:val="single" w:sz="4" w:space="0" w:color="auto"/>
                  <w:bottom w:val="nil"/>
                  <w:right w:val="nil"/>
                </w:tcBorders>
              </w:tcPr>
              <w:p w14:paraId="03AB1BE7" w14:textId="134BB85F" w:rsidR="00F665A7" w:rsidRPr="00CB1DAF" w:rsidRDefault="00F665A7" w:rsidP="002302A8">
                <w:pPr>
                  <w:rPr>
                    <w:color w:val="FF6000"/>
                    <w:sz w:val="20"/>
                    <w:szCs w:val="20"/>
                  </w:rPr>
                </w:pPr>
                <w:r w:rsidRPr="00CB1DAF">
                  <w:rPr>
                    <w:rStyle w:val="Tekstvantijdelijkeaanduiding"/>
                    <w:color w:val="FF6000"/>
                    <w:sz w:val="20"/>
                    <w:szCs w:val="20"/>
                  </w:rPr>
                  <w:t>Vereniging</w:t>
                </w:r>
              </w:p>
            </w:tc>
          </w:sdtContent>
        </w:sdt>
      </w:tr>
    </w:tbl>
    <w:p w14:paraId="60B1C1B5" w14:textId="77777777" w:rsidR="00B605C6" w:rsidRPr="0010420C" w:rsidRDefault="00B605C6" w:rsidP="0010420C">
      <w:pPr>
        <w:rPr>
          <w:sz w:val="20"/>
          <w:szCs w:val="20"/>
        </w:rPr>
      </w:pPr>
    </w:p>
    <w:sectPr w:rsidR="00B605C6" w:rsidRPr="0010420C" w:rsidSect="00656487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985" w:right="1077" w:bottom="1440" w:left="107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DF741A" w14:textId="77777777" w:rsidR="009B5710" w:rsidRDefault="009B5710" w:rsidP="00FE3D41">
      <w:r>
        <w:separator/>
      </w:r>
    </w:p>
  </w:endnote>
  <w:endnote w:type="continuationSeparator" w:id="0">
    <w:p w14:paraId="2C277580" w14:textId="77777777" w:rsidR="009B5710" w:rsidRDefault="009B5710" w:rsidP="00FE3D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(Body CS)">
    <w:altName w:val="Times New Roman"/>
    <w:charset w:val="00"/>
    <w:family w:val="roman"/>
    <w:pitch w:val="default"/>
  </w:font>
  <w:font w:name="Times New Roman (Hoofdtekst CS)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 (Koppen CS)">
    <w:altName w:val="Times New Roman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1AB6C1" w14:textId="77777777" w:rsidR="000855FB" w:rsidRDefault="000855FB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4B1BD4" w14:textId="77777777" w:rsidR="000855FB" w:rsidRDefault="000855FB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4D9C6" w14:textId="5FE4C964" w:rsidR="000855FB" w:rsidRPr="00970BD8" w:rsidRDefault="000855FB" w:rsidP="00970BD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F5AE8C" w14:textId="77777777" w:rsidR="009B5710" w:rsidRDefault="009B5710" w:rsidP="00FE3D41">
      <w:r>
        <w:separator/>
      </w:r>
    </w:p>
  </w:footnote>
  <w:footnote w:type="continuationSeparator" w:id="0">
    <w:p w14:paraId="1F89C111" w14:textId="77777777" w:rsidR="009B5710" w:rsidRDefault="009B5710" w:rsidP="00FE3D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39CADC" w14:textId="77777777" w:rsidR="000855FB" w:rsidRDefault="000855FB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16447D" w14:textId="77777777" w:rsidR="00A314F4" w:rsidRDefault="00A314F4" w:rsidP="00FE3D41">
    <w:pPr>
      <w:pStyle w:val="Koptekst"/>
    </w:pPr>
    <w:r w:rsidRPr="00CC2772"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2840DE9D" wp14:editId="5BA8F5CA">
              <wp:simplePos x="0" y="0"/>
              <wp:positionH relativeFrom="page">
                <wp:align>right</wp:align>
              </wp:positionH>
              <wp:positionV relativeFrom="page">
                <wp:align>top</wp:align>
              </wp:positionV>
              <wp:extent cx="621348" cy="7573645"/>
              <wp:effectExtent l="0" t="9208" r="0" b="0"/>
              <wp:wrapNone/>
              <wp:docPr id="646887297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5400000">
                        <a:off x="0" y="0"/>
                        <a:ext cx="621348" cy="7573645"/>
                      </a:xfrm>
                      <a:prstGeom prst="rect">
                        <a:avLst/>
                      </a:prstGeom>
                      <a:gradFill>
                        <a:gsLst>
                          <a:gs pos="100000">
                            <a:srgbClr val="D8EBE6"/>
                          </a:gs>
                          <a:gs pos="0">
                            <a:srgbClr val="FF6000"/>
                          </a:gs>
                        </a:gsLst>
                        <a:lin ang="5400000" scaled="1"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E5E708A" id="Rectangle 2" o:spid="_x0000_s1026" style="position:absolute;margin-left:-2.25pt;margin-top:0;width:48.95pt;height:596.35pt;rotation:90;z-index:25166438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" fillcolor="#ff6000" stroked="f" strokeweight="1pt">
              <v:fill color2="#d8ebe6" focus="100%" type="gradient"/>
              <w10:wrap anchorx="page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93FFA4" w14:textId="7D7AFAC7" w:rsidR="00A314F4" w:rsidRPr="00C17C12" w:rsidRDefault="00A314F4" w:rsidP="006F5741">
    <w:pPr>
      <w:pStyle w:val="Koptekst"/>
      <w:ind w:left="284" w:hanging="284"/>
      <w:rPr>
        <w:b/>
        <w:bCs w:val="0"/>
        <w:color w:val="auto"/>
      </w:rPr>
    </w:pPr>
    <w:r w:rsidRPr="00C17C12">
      <w:rPr>
        <w:b/>
        <w:bCs w:val="0"/>
        <w:noProof/>
        <w:color w:val="auto"/>
        <w:sz w:val="30"/>
        <w:szCs w:val="30"/>
      </w:rPr>
      <mc:AlternateContent>
        <mc:Choice Requires="wps">
          <w:drawing>
            <wp:anchor distT="0" distB="0" distL="114300" distR="114300" simplePos="0" relativeHeight="251668480" behindDoc="0" locked="0" layoutInCell="1" allowOverlap="0" wp14:anchorId="7BEA2E88" wp14:editId="620803AD">
              <wp:simplePos x="0" y="0"/>
              <wp:positionH relativeFrom="page">
                <wp:align>center</wp:align>
              </wp:positionH>
              <wp:positionV relativeFrom="page">
                <wp:posOffset>-3474720</wp:posOffset>
              </wp:positionV>
              <wp:extent cx="622800" cy="7574400"/>
              <wp:effectExtent l="0" t="8890" r="0" b="0"/>
              <wp:wrapNone/>
              <wp:docPr id="1052519926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5400000">
                        <a:off x="0" y="0"/>
                        <a:ext cx="622800" cy="7574400"/>
                      </a:xfrm>
                      <a:prstGeom prst="rect">
                        <a:avLst/>
                      </a:prstGeom>
                      <a:gradFill>
                        <a:gsLst>
                          <a:gs pos="100000">
                            <a:srgbClr val="D8EBE6"/>
                          </a:gs>
                          <a:gs pos="0">
                            <a:srgbClr val="FF6000"/>
                          </a:gs>
                        </a:gsLst>
                        <a:lin ang="5400000" scaled="1"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CECBD76" id="Rectangle 2" o:spid="_x0000_s1026" style="position:absolute;margin-left:0;margin-top:-273.6pt;width:49.05pt;height:596.4pt;rotation:90;z-index:25166848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" o:allowoverlap="f" fillcolor="#ff6000" stroked="f" strokeweight="1pt">
              <v:fill color2="#d8ebe6" focus="100%" type="gradient"/>
              <w10:wrap anchorx="page" anchory="page"/>
            </v:rect>
          </w:pict>
        </mc:Fallback>
      </mc:AlternateContent>
    </w:r>
    <w:r w:rsidRPr="00C17C12">
      <w:rPr>
        <w:b/>
        <w:bCs w:val="0"/>
        <w:noProof/>
        <w:color w:val="auto"/>
        <w:sz w:val="30"/>
        <w:szCs w:val="30"/>
      </w:rPr>
      <w:drawing>
        <wp:anchor distT="0" distB="0" distL="114300" distR="114300" simplePos="0" relativeHeight="251669504" behindDoc="0" locked="1" layoutInCell="1" allowOverlap="1" wp14:anchorId="6881EFD1" wp14:editId="5BDA1B50">
          <wp:simplePos x="0" y="0"/>
          <wp:positionH relativeFrom="page">
            <wp:posOffset>158115</wp:posOffset>
          </wp:positionH>
          <wp:positionV relativeFrom="page">
            <wp:posOffset>125730</wp:posOffset>
          </wp:positionV>
          <wp:extent cx="997200" cy="997200"/>
          <wp:effectExtent l="0" t="0" r="6350" b="6350"/>
          <wp:wrapTopAndBottom/>
          <wp:docPr id="1282899243" name="Afbeelding 1282899243" descr="Afbeelding met teken, Verkeersbord, ontwerp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12564701" name="Afbeelding 2112564701" descr="Afbeelding met teken, Verkeersbord, ontwerp&#10;&#10;Automatisch gegenereerde beschrijvi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97200" cy="997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F5741" w:rsidRPr="00C17C12">
      <w:rPr>
        <w:b/>
        <w:bCs w:val="0"/>
        <w:color w:val="auto"/>
        <w:sz w:val="30"/>
        <w:szCs w:val="30"/>
      </w:rPr>
      <w:t>Rapportformulier individuele overtreding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FC0A53"/>
    <w:multiLevelType w:val="hybridMultilevel"/>
    <w:tmpl w:val="68026AEE"/>
    <w:lvl w:ilvl="0" w:tplc="B2563C7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414631"/>
    <w:multiLevelType w:val="multilevel"/>
    <w:tmpl w:val="4B7C5730"/>
    <w:lvl w:ilvl="0">
      <w:start w:val="1"/>
      <w:numFmt w:val="decimal"/>
      <w:pStyle w:val="Kop1"/>
      <w:lvlText w:val="%1."/>
      <w:lvlJc w:val="left"/>
      <w:pPr>
        <w:ind w:left="360" w:hanging="360"/>
      </w:pPr>
    </w:lvl>
    <w:lvl w:ilvl="1">
      <w:start w:val="1"/>
      <w:numFmt w:val="decimal"/>
      <w:pStyle w:val="Kop2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732F2797"/>
    <w:multiLevelType w:val="multilevel"/>
    <w:tmpl w:val="0409001D"/>
    <w:styleLink w:val="KNVBList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FE6002" w:themeColor="accent1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E6002" w:themeColor="accent1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FE6002" w:themeColor="accent1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FE6002" w:themeColor="accent1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color w:val="FE6002" w:themeColor="accent1"/>
      </w:rPr>
    </w:lvl>
    <w:lvl w:ilvl="5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color w:val="FE6002" w:themeColor="accent1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  <w:color w:val="FE6002" w:themeColor="accent1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FE6002" w:themeColor="accent1"/>
      </w:rPr>
    </w:lvl>
    <w:lvl w:ilvl="8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  <w:color w:val="FE6002" w:themeColor="accent1"/>
      </w:rPr>
    </w:lvl>
  </w:abstractNum>
  <w:num w:numId="1" w16cid:durableId="2122604038">
    <w:abstractNumId w:val="2"/>
  </w:num>
  <w:num w:numId="2" w16cid:durableId="1200170342">
    <w:abstractNumId w:val="2"/>
  </w:num>
  <w:num w:numId="3" w16cid:durableId="2121755796">
    <w:abstractNumId w:val="1"/>
  </w:num>
  <w:num w:numId="4" w16cid:durableId="55399872">
    <w:abstractNumId w:val="1"/>
  </w:num>
  <w:num w:numId="5" w16cid:durableId="436607380">
    <w:abstractNumId w:val="1"/>
  </w:num>
  <w:num w:numId="6" w16cid:durableId="2107769579">
    <w:abstractNumId w:val="1"/>
  </w:num>
  <w:num w:numId="7" w16cid:durableId="1403602929">
    <w:abstractNumId w:val="2"/>
  </w:num>
  <w:num w:numId="8" w16cid:durableId="305935986">
    <w:abstractNumId w:val="2"/>
  </w:num>
  <w:num w:numId="9" w16cid:durableId="1607347552">
    <w:abstractNumId w:val="1"/>
  </w:num>
  <w:num w:numId="10" w16cid:durableId="2044944074">
    <w:abstractNumId w:val="1"/>
  </w:num>
  <w:num w:numId="11" w16cid:durableId="7261481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ocumentProtection w:edit="forms" w:enforcement="1" w:cryptProviderType="rsaAES" w:cryptAlgorithmClass="hash" w:cryptAlgorithmType="typeAny" w:cryptAlgorithmSid="14" w:cryptSpinCount="100000" w:hash="pEh0j0Klsg3s1Jnz0WzIxZqj/QViX/9x8FWTefzDooEp13nNJ88fVYYAvxYZRuE7Ey3a3sBTM5IO6JOAfWSmWg==" w:salt="+YcvPZBDMkokKQsKOHjlow=="/>
  <w:defaultTabStop w:val="708"/>
  <w:hyphenationZone w:val="425"/>
  <w:drawingGridHorizontalSpacing w:val="8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5741"/>
    <w:rsid w:val="00000783"/>
    <w:rsid w:val="000272CE"/>
    <w:rsid w:val="000314D1"/>
    <w:rsid w:val="00031628"/>
    <w:rsid w:val="000855FB"/>
    <w:rsid w:val="000919FE"/>
    <w:rsid w:val="000B7904"/>
    <w:rsid w:val="000C2963"/>
    <w:rsid w:val="000C5EAE"/>
    <w:rsid w:val="000C7FEA"/>
    <w:rsid w:val="000D75CC"/>
    <w:rsid w:val="000E154C"/>
    <w:rsid w:val="00102595"/>
    <w:rsid w:val="0010420C"/>
    <w:rsid w:val="001179EC"/>
    <w:rsid w:val="00161F7A"/>
    <w:rsid w:val="00166738"/>
    <w:rsid w:val="0017745F"/>
    <w:rsid w:val="001959B6"/>
    <w:rsid w:val="001B3869"/>
    <w:rsid w:val="001C2573"/>
    <w:rsid w:val="001C7014"/>
    <w:rsid w:val="00203F11"/>
    <w:rsid w:val="002302A8"/>
    <w:rsid w:val="002771B9"/>
    <w:rsid w:val="002829D6"/>
    <w:rsid w:val="002A0DA7"/>
    <w:rsid w:val="002B2118"/>
    <w:rsid w:val="002D3A2B"/>
    <w:rsid w:val="002E525E"/>
    <w:rsid w:val="002F21D9"/>
    <w:rsid w:val="00304F61"/>
    <w:rsid w:val="003254CE"/>
    <w:rsid w:val="00377BE9"/>
    <w:rsid w:val="0038391A"/>
    <w:rsid w:val="003F064F"/>
    <w:rsid w:val="003F56DD"/>
    <w:rsid w:val="003F6519"/>
    <w:rsid w:val="0043737E"/>
    <w:rsid w:val="004574B0"/>
    <w:rsid w:val="00496F7C"/>
    <w:rsid w:val="004A3CBD"/>
    <w:rsid w:val="004E7B2B"/>
    <w:rsid w:val="00507012"/>
    <w:rsid w:val="00511CC3"/>
    <w:rsid w:val="00523394"/>
    <w:rsid w:val="00550904"/>
    <w:rsid w:val="00551911"/>
    <w:rsid w:val="00587C62"/>
    <w:rsid w:val="00587F81"/>
    <w:rsid w:val="00593F48"/>
    <w:rsid w:val="005B6FDD"/>
    <w:rsid w:val="005D6887"/>
    <w:rsid w:val="005E495E"/>
    <w:rsid w:val="00624351"/>
    <w:rsid w:val="00641815"/>
    <w:rsid w:val="00652E5D"/>
    <w:rsid w:val="00656487"/>
    <w:rsid w:val="00676310"/>
    <w:rsid w:val="00676A1E"/>
    <w:rsid w:val="0068359D"/>
    <w:rsid w:val="006971D4"/>
    <w:rsid w:val="006C0029"/>
    <w:rsid w:val="006F2B3F"/>
    <w:rsid w:val="006F5741"/>
    <w:rsid w:val="00702E6F"/>
    <w:rsid w:val="00704331"/>
    <w:rsid w:val="007075EE"/>
    <w:rsid w:val="0071161B"/>
    <w:rsid w:val="007353B6"/>
    <w:rsid w:val="0074791F"/>
    <w:rsid w:val="00762987"/>
    <w:rsid w:val="007658E8"/>
    <w:rsid w:val="00794166"/>
    <w:rsid w:val="007B2E02"/>
    <w:rsid w:val="007D08E5"/>
    <w:rsid w:val="007E1255"/>
    <w:rsid w:val="007F225B"/>
    <w:rsid w:val="00802498"/>
    <w:rsid w:val="008532B3"/>
    <w:rsid w:val="008866A1"/>
    <w:rsid w:val="008908E5"/>
    <w:rsid w:val="008B2664"/>
    <w:rsid w:val="008B4A4A"/>
    <w:rsid w:val="008C59FE"/>
    <w:rsid w:val="00907FF3"/>
    <w:rsid w:val="00914C06"/>
    <w:rsid w:val="00934A02"/>
    <w:rsid w:val="00942A18"/>
    <w:rsid w:val="00962465"/>
    <w:rsid w:val="00970BD8"/>
    <w:rsid w:val="00980863"/>
    <w:rsid w:val="009A66BF"/>
    <w:rsid w:val="009B5710"/>
    <w:rsid w:val="009C5A36"/>
    <w:rsid w:val="009E1149"/>
    <w:rsid w:val="009F513D"/>
    <w:rsid w:val="00A05049"/>
    <w:rsid w:val="00A314F4"/>
    <w:rsid w:val="00A50D1F"/>
    <w:rsid w:val="00A615EF"/>
    <w:rsid w:val="00A66936"/>
    <w:rsid w:val="00A8279B"/>
    <w:rsid w:val="00A8413C"/>
    <w:rsid w:val="00A97C4A"/>
    <w:rsid w:val="00AC6561"/>
    <w:rsid w:val="00AF2A9D"/>
    <w:rsid w:val="00B1261F"/>
    <w:rsid w:val="00B16416"/>
    <w:rsid w:val="00B216A9"/>
    <w:rsid w:val="00B605C6"/>
    <w:rsid w:val="00BA563C"/>
    <w:rsid w:val="00BA718C"/>
    <w:rsid w:val="00BB15B2"/>
    <w:rsid w:val="00BD7217"/>
    <w:rsid w:val="00BE7C63"/>
    <w:rsid w:val="00C01BF2"/>
    <w:rsid w:val="00C17C12"/>
    <w:rsid w:val="00C31AB5"/>
    <w:rsid w:val="00C552AE"/>
    <w:rsid w:val="00C70A03"/>
    <w:rsid w:val="00C7587C"/>
    <w:rsid w:val="00C84524"/>
    <w:rsid w:val="00C84842"/>
    <w:rsid w:val="00C86520"/>
    <w:rsid w:val="00CB1DAF"/>
    <w:rsid w:val="00CE7B60"/>
    <w:rsid w:val="00D00DF2"/>
    <w:rsid w:val="00D138B7"/>
    <w:rsid w:val="00D55A3C"/>
    <w:rsid w:val="00D663CF"/>
    <w:rsid w:val="00D66AFC"/>
    <w:rsid w:val="00D701A7"/>
    <w:rsid w:val="00D762A7"/>
    <w:rsid w:val="00DD0EE5"/>
    <w:rsid w:val="00E144A6"/>
    <w:rsid w:val="00E14AE4"/>
    <w:rsid w:val="00E51F25"/>
    <w:rsid w:val="00E74CD0"/>
    <w:rsid w:val="00E869F1"/>
    <w:rsid w:val="00EB0E79"/>
    <w:rsid w:val="00EB2AA8"/>
    <w:rsid w:val="00ED3ADD"/>
    <w:rsid w:val="00EF622B"/>
    <w:rsid w:val="00F014F2"/>
    <w:rsid w:val="00F33F48"/>
    <w:rsid w:val="00F35C2F"/>
    <w:rsid w:val="00F665A7"/>
    <w:rsid w:val="00F71390"/>
    <w:rsid w:val="00F75103"/>
    <w:rsid w:val="00F918AA"/>
    <w:rsid w:val="00F919E1"/>
    <w:rsid w:val="00F96EF7"/>
    <w:rsid w:val="00FA0278"/>
    <w:rsid w:val="00FB0B02"/>
    <w:rsid w:val="00FB31B8"/>
    <w:rsid w:val="00FC2162"/>
    <w:rsid w:val="00FD06CA"/>
    <w:rsid w:val="00FE3D41"/>
    <w:rsid w:val="00FF2FFC"/>
    <w:rsid w:val="00FF6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57C2EE"/>
  <w15:chartTrackingRefBased/>
  <w15:docId w15:val="{06BBD9F2-307B-45C5-A12C-CC88B90A5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F2B3F"/>
    <w:pPr>
      <w:spacing w:line="276" w:lineRule="auto"/>
    </w:pPr>
    <w:rPr>
      <w:rFonts w:ascii="Arial" w:hAnsi="Arial"/>
      <w:szCs w:val="24"/>
    </w:rPr>
  </w:style>
  <w:style w:type="paragraph" w:styleId="Kop1">
    <w:name w:val="heading 1"/>
    <w:basedOn w:val="Standaard"/>
    <w:next w:val="Standaard"/>
    <w:link w:val="Kop1Char"/>
    <w:uiPriority w:val="9"/>
    <w:qFormat/>
    <w:rsid w:val="002771B9"/>
    <w:pPr>
      <w:numPr>
        <w:numId w:val="10"/>
      </w:numPr>
      <w:spacing w:before="360" w:after="120" w:line="240" w:lineRule="auto"/>
      <w:outlineLvl w:val="0"/>
    </w:pPr>
    <w:rPr>
      <w:rFonts w:cs="Times New Roman (Body CS)"/>
      <w:b/>
      <w:bCs/>
      <w:caps/>
      <w:color w:val="FF6000"/>
    </w:rPr>
  </w:style>
  <w:style w:type="paragraph" w:styleId="Kop2">
    <w:name w:val="heading 2"/>
    <w:basedOn w:val="Standaard"/>
    <w:next w:val="Standaard"/>
    <w:link w:val="Kop2Char"/>
    <w:autoRedefine/>
    <w:uiPriority w:val="9"/>
    <w:unhideWhenUsed/>
    <w:qFormat/>
    <w:rsid w:val="002771B9"/>
    <w:pPr>
      <w:numPr>
        <w:ilvl w:val="1"/>
        <w:numId w:val="10"/>
      </w:numPr>
      <w:spacing w:before="120" w:after="120" w:line="240" w:lineRule="auto"/>
      <w:outlineLvl w:val="1"/>
    </w:pPr>
    <w:rPr>
      <w:rFonts w:cs="Times New Roman (Body CS)"/>
      <w:color w:val="000000" w:themeColor="text1"/>
      <w:szCs w:val="20"/>
    </w:rPr>
  </w:style>
  <w:style w:type="paragraph" w:styleId="Kop3">
    <w:name w:val="heading 3"/>
    <w:basedOn w:val="Standaard"/>
    <w:next w:val="Standaard"/>
    <w:link w:val="Kop3Char"/>
    <w:autoRedefine/>
    <w:uiPriority w:val="9"/>
    <w:unhideWhenUsed/>
    <w:rsid w:val="002771B9"/>
    <w:pPr>
      <w:keepNext/>
      <w:keepLines/>
      <w:spacing w:before="200" w:after="120" w:line="240" w:lineRule="auto"/>
      <w:outlineLvl w:val="2"/>
    </w:pPr>
    <w:rPr>
      <w:rFonts w:eastAsiaTheme="majorEastAsia" w:cstheme="majorBidi"/>
      <w:b/>
      <w:bCs/>
      <w:color w:val="FF6000"/>
      <w:sz w:val="18"/>
      <w:szCs w:val="18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2771B9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FF6000"/>
      <w:sz w:val="18"/>
      <w:szCs w:val="18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rsid w:val="002771B9"/>
    <w:pPr>
      <w:keepNext/>
      <w:keepLines/>
      <w:spacing w:before="80" w:after="40"/>
      <w:outlineLvl w:val="4"/>
    </w:pPr>
    <w:rPr>
      <w:rFonts w:eastAsiaTheme="majorEastAsia" w:cstheme="majorBidi"/>
      <w:color w:val="FF4F00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2771B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2771B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2771B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2771B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autoRedefine/>
    <w:uiPriority w:val="1"/>
    <w:rsid w:val="00F918AA"/>
    <w:pPr>
      <w:spacing w:line="240" w:lineRule="auto"/>
    </w:pPr>
    <w:rPr>
      <w:rFonts w:ascii="Arial" w:hAnsi="Arial" w:cs="Times New Roman (Body CS)"/>
      <w:sz w:val="20"/>
      <w:szCs w:val="24"/>
    </w:rPr>
  </w:style>
  <w:style w:type="character" w:customStyle="1" w:styleId="Kop1Char">
    <w:name w:val="Kop 1 Char"/>
    <w:basedOn w:val="Standaardalinea-lettertype"/>
    <w:link w:val="Kop1"/>
    <w:uiPriority w:val="9"/>
    <w:rsid w:val="002771B9"/>
    <w:rPr>
      <w:rFonts w:cs="Times New Roman (Body CS)"/>
      <w:b/>
      <w:bCs/>
      <w:caps/>
      <w:color w:val="FF6000"/>
      <w:szCs w:val="24"/>
    </w:rPr>
  </w:style>
  <w:style w:type="character" w:customStyle="1" w:styleId="Kop2Char">
    <w:name w:val="Kop 2 Char"/>
    <w:basedOn w:val="Standaardalinea-lettertype"/>
    <w:link w:val="Kop2"/>
    <w:uiPriority w:val="9"/>
    <w:rsid w:val="002771B9"/>
    <w:rPr>
      <w:rFonts w:cs="Times New Roman (Body CS)"/>
      <w:color w:val="000000" w:themeColor="text1"/>
      <w:szCs w:val="20"/>
    </w:rPr>
  </w:style>
  <w:style w:type="paragraph" w:styleId="Koptekst">
    <w:name w:val="header"/>
    <w:basedOn w:val="Standaard"/>
    <w:link w:val="KoptekstChar"/>
    <w:uiPriority w:val="99"/>
    <w:unhideWhenUsed/>
    <w:rsid w:val="002771B9"/>
    <w:pPr>
      <w:tabs>
        <w:tab w:val="center" w:pos="4680"/>
        <w:tab w:val="right" w:pos="9360"/>
      </w:tabs>
      <w:spacing w:line="240" w:lineRule="auto"/>
      <w:ind w:left="7088"/>
    </w:pPr>
    <w:rPr>
      <w:bCs/>
      <w:color w:val="FF4F00"/>
      <w:sz w:val="12"/>
    </w:rPr>
  </w:style>
  <w:style w:type="character" w:customStyle="1" w:styleId="KoptekstChar">
    <w:name w:val="Koptekst Char"/>
    <w:basedOn w:val="Standaardalinea-lettertype"/>
    <w:link w:val="Koptekst"/>
    <w:uiPriority w:val="99"/>
    <w:rsid w:val="002771B9"/>
    <w:rPr>
      <w:bCs/>
      <w:color w:val="FF4F00"/>
      <w:sz w:val="12"/>
      <w:szCs w:val="24"/>
    </w:rPr>
  </w:style>
  <w:style w:type="paragraph" w:styleId="Voettekst">
    <w:name w:val="footer"/>
    <w:basedOn w:val="Standaard"/>
    <w:link w:val="VoettekstChar"/>
    <w:uiPriority w:val="99"/>
    <w:unhideWhenUsed/>
    <w:rsid w:val="002771B9"/>
    <w:pPr>
      <w:tabs>
        <w:tab w:val="center" w:pos="4680"/>
        <w:tab w:val="right" w:pos="9360"/>
      </w:tabs>
      <w:spacing w:line="240" w:lineRule="auto"/>
      <w:jc w:val="right"/>
    </w:pPr>
    <w:rPr>
      <w:noProof/>
      <w:color w:val="FF6000"/>
    </w:rPr>
  </w:style>
  <w:style w:type="character" w:customStyle="1" w:styleId="VoettekstChar">
    <w:name w:val="Voettekst Char"/>
    <w:basedOn w:val="Standaardalinea-lettertype"/>
    <w:link w:val="Voettekst"/>
    <w:uiPriority w:val="99"/>
    <w:rsid w:val="002771B9"/>
    <w:rPr>
      <w:noProof/>
      <w:color w:val="FF6000"/>
      <w:szCs w:val="24"/>
    </w:rPr>
  </w:style>
  <w:style w:type="paragraph" w:customStyle="1" w:styleId="Grotekop">
    <w:name w:val="Grote kop"/>
    <w:basedOn w:val="Standaard"/>
    <w:next w:val="Standaard"/>
    <w:qFormat/>
    <w:rsid w:val="002771B9"/>
    <w:pPr>
      <w:spacing w:before="480"/>
    </w:pPr>
    <w:rPr>
      <w:rFonts w:cs="Times New Roman (Hoofdtekst CS)"/>
      <w:b/>
      <w:caps/>
      <w:color w:val="FF6000"/>
      <w:sz w:val="52"/>
    </w:rPr>
  </w:style>
  <w:style w:type="paragraph" w:styleId="Inhopg1">
    <w:name w:val="toc 1"/>
    <w:basedOn w:val="Standaard"/>
    <w:next w:val="Standaard"/>
    <w:autoRedefine/>
    <w:uiPriority w:val="39"/>
    <w:unhideWhenUsed/>
    <w:rsid w:val="002771B9"/>
    <w:pPr>
      <w:tabs>
        <w:tab w:val="right" w:pos="9632"/>
      </w:tabs>
      <w:spacing w:before="240" w:after="120" w:line="240" w:lineRule="auto"/>
      <w:ind w:left="567" w:right="843" w:hanging="567"/>
    </w:pPr>
    <w:rPr>
      <w:rFonts w:cstheme="minorHAnsi"/>
      <w:b/>
      <w:bCs/>
      <w:noProof/>
      <w:color w:val="FF6000"/>
      <w:szCs w:val="20"/>
    </w:rPr>
  </w:style>
  <w:style w:type="paragraph" w:styleId="Inhopg2">
    <w:name w:val="toc 2"/>
    <w:basedOn w:val="Standaard"/>
    <w:next w:val="Standaard"/>
    <w:autoRedefine/>
    <w:uiPriority w:val="39"/>
    <w:unhideWhenUsed/>
    <w:rsid w:val="002771B9"/>
    <w:pPr>
      <w:tabs>
        <w:tab w:val="right" w:pos="9632"/>
      </w:tabs>
      <w:spacing w:before="60" w:line="240" w:lineRule="auto"/>
      <w:ind w:left="567" w:right="843" w:hanging="567"/>
    </w:pPr>
    <w:rPr>
      <w:rFonts w:cstheme="minorHAnsi"/>
      <w:noProof/>
      <w:szCs w:val="20"/>
    </w:rPr>
  </w:style>
  <w:style w:type="numbering" w:customStyle="1" w:styleId="KNVBList">
    <w:name w:val="KNVB List"/>
    <w:uiPriority w:val="99"/>
    <w:rsid w:val="002771B9"/>
    <w:pPr>
      <w:numPr>
        <w:numId w:val="1"/>
      </w:numPr>
    </w:pPr>
  </w:style>
  <w:style w:type="table" w:customStyle="1" w:styleId="KNVBTabelA">
    <w:name w:val="KNVB Tabel A"/>
    <w:basedOn w:val="Standaardtabel"/>
    <w:uiPriority w:val="99"/>
    <w:rsid w:val="002771B9"/>
    <w:pPr>
      <w:spacing w:line="240" w:lineRule="auto"/>
    </w:pPr>
    <w:rPr>
      <w:sz w:val="24"/>
      <w:szCs w:val="24"/>
      <w:lang w:val="en-ID"/>
    </w:rPr>
    <w:tblPr>
      <w:tblStyleRowBandSize w:val="1"/>
      <w:tblStyleColBandSize w:val="1"/>
      <w:tblBorders>
        <w:insideH w:val="single" w:sz="48" w:space="0" w:color="FFFFFF" w:themeColor="background1"/>
      </w:tblBorders>
      <w:tblCellMar>
        <w:top w:w="85" w:type="dxa"/>
        <w:bottom w:w="85" w:type="dxa"/>
      </w:tblCellMar>
    </w:tblPr>
    <w:tblStylePr w:type="firstRow">
      <w:rPr>
        <w:color w:val="FF6000"/>
      </w:rPr>
    </w:tblStylePr>
    <w:tblStylePr w:type="firstCol">
      <w:tblPr/>
      <w:tcPr>
        <w:shd w:val="clear" w:color="auto" w:fill="D8EBE6"/>
      </w:tcPr>
    </w:tblStylePr>
    <w:tblStylePr w:type="band1Vert">
      <w:tblPr/>
      <w:tcPr>
        <w:shd w:val="clear" w:color="auto" w:fill="F2F8F5"/>
      </w:tcPr>
    </w:tblStylePr>
    <w:tblStylePr w:type="band2Vert">
      <w:tblPr/>
      <w:tcPr>
        <w:shd w:val="clear" w:color="auto" w:fill="D8EBE6"/>
      </w:tcPr>
    </w:tblStylePr>
  </w:style>
  <w:style w:type="table" w:customStyle="1" w:styleId="KNVBTabelB">
    <w:name w:val="KNVB Tabel B"/>
    <w:basedOn w:val="Standaardtabel"/>
    <w:uiPriority w:val="99"/>
    <w:rsid w:val="002771B9"/>
    <w:pPr>
      <w:spacing w:line="240" w:lineRule="auto"/>
    </w:pPr>
    <w:rPr>
      <w:sz w:val="24"/>
      <w:szCs w:val="24"/>
      <w:lang w:val="en-ID"/>
    </w:rPr>
    <w:tblPr/>
    <w:tcPr>
      <w:shd w:val="clear" w:color="auto" w:fill="F2F8F5"/>
    </w:tcPr>
    <w:tblStylePr w:type="firstCol">
      <w:rPr>
        <w:color w:val="FF6000"/>
      </w:rPr>
      <w:tblPr>
        <w:tblCellMar>
          <w:top w:w="85" w:type="dxa"/>
          <w:left w:w="108" w:type="dxa"/>
          <w:bottom w:w="85" w:type="dxa"/>
          <w:right w:w="108" w:type="dxa"/>
        </w:tblCellMar>
      </w:tblPr>
    </w:tblStylePr>
  </w:style>
  <w:style w:type="paragraph" w:styleId="Kopvaninhoudsopgave">
    <w:name w:val="TOC Heading"/>
    <w:basedOn w:val="Kop1"/>
    <w:next w:val="Standaard"/>
    <w:uiPriority w:val="39"/>
    <w:unhideWhenUsed/>
    <w:rsid w:val="002771B9"/>
    <w:pPr>
      <w:keepNext/>
      <w:keepLines/>
      <w:numPr>
        <w:numId w:val="0"/>
      </w:numPr>
      <w:spacing w:before="480" w:after="0" w:line="276" w:lineRule="auto"/>
      <w:outlineLvl w:val="9"/>
    </w:pPr>
    <w:rPr>
      <w:rFonts w:asciiTheme="majorHAnsi" w:eastAsiaTheme="majorEastAsia" w:hAnsiTheme="majorHAnsi" w:cs="Times New Roman (Koppen CS)"/>
      <w:kern w:val="0"/>
      <w:sz w:val="52"/>
      <w:szCs w:val="28"/>
      <w:lang w:eastAsia="nl-NL"/>
      <w14:ligatures w14:val="none"/>
    </w:rPr>
  </w:style>
  <w:style w:type="paragraph" w:styleId="Titel">
    <w:name w:val="Title"/>
    <w:basedOn w:val="Standaard"/>
    <w:next w:val="Standaard"/>
    <w:link w:val="TitelChar"/>
    <w:uiPriority w:val="10"/>
    <w:rsid w:val="002771B9"/>
    <w:pPr>
      <w:spacing w:before="1060" w:after="600" w:line="204" w:lineRule="auto"/>
      <w:ind w:left="3402"/>
      <w:contextualSpacing/>
    </w:pPr>
    <w:rPr>
      <w:rFonts w:cstheme="minorHAnsi"/>
      <w:b/>
      <w:bCs/>
      <w:caps/>
      <w:color w:val="FF4F00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2771B9"/>
    <w:rPr>
      <w:rFonts w:cstheme="minorHAnsi"/>
      <w:b/>
      <w:bCs/>
      <w:caps/>
      <w:color w:val="FF4F00"/>
      <w:sz w:val="52"/>
      <w:szCs w:val="52"/>
    </w:rPr>
  </w:style>
  <w:style w:type="character" w:customStyle="1" w:styleId="Kop3Char">
    <w:name w:val="Kop 3 Char"/>
    <w:basedOn w:val="Standaardalinea-lettertype"/>
    <w:link w:val="Kop3"/>
    <w:uiPriority w:val="9"/>
    <w:rsid w:val="002771B9"/>
    <w:rPr>
      <w:rFonts w:eastAsiaTheme="majorEastAsia" w:cstheme="majorBidi"/>
      <w:b/>
      <w:bCs/>
      <w:color w:val="FF6000"/>
      <w:sz w:val="18"/>
      <w:szCs w:val="18"/>
    </w:rPr>
  </w:style>
  <w:style w:type="character" w:customStyle="1" w:styleId="Kop4Char">
    <w:name w:val="Kop 4 Char"/>
    <w:basedOn w:val="Standaardalinea-lettertype"/>
    <w:link w:val="Kop4"/>
    <w:uiPriority w:val="9"/>
    <w:rsid w:val="002771B9"/>
    <w:rPr>
      <w:rFonts w:eastAsiaTheme="majorEastAsia" w:cstheme="majorBidi"/>
      <w:i/>
      <w:iCs/>
      <w:color w:val="FF6000"/>
      <w:sz w:val="18"/>
      <w:szCs w:val="18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2771B9"/>
    <w:rPr>
      <w:rFonts w:eastAsiaTheme="majorEastAsia" w:cstheme="majorBidi"/>
      <w:color w:val="FF4F00"/>
      <w:szCs w:val="24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2771B9"/>
    <w:rPr>
      <w:rFonts w:eastAsiaTheme="majorEastAsia" w:cstheme="majorBidi"/>
      <w:i/>
      <w:iCs/>
      <w:color w:val="595959" w:themeColor="text1" w:themeTint="A6"/>
      <w:szCs w:val="24"/>
    </w:rPr>
  </w:style>
  <w:style w:type="paragraph" w:customStyle="1" w:styleId="Adresregels">
    <w:name w:val="Adresregels"/>
    <w:basedOn w:val="Standaard"/>
    <w:rsid w:val="002771B9"/>
    <w:pPr>
      <w:spacing w:before="1160" w:after="480"/>
      <w:contextualSpacing/>
    </w:pPr>
    <w:rPr>
      <w:color w:val="FF6000"/>
    </w:rPr>
  </w:style>
  <w:style w:type="paragraph" w:styleId="Bloktekst">
    <w:name w:val="Block Text"/>
    <w:basedOn w:val="Standaard"/>
    <w:uiPriority w:val="99"/>
    <w:semiHidden/>
    <w:unhideWhenUsed/>
    <w:rsid w:val="002771B9"/>
    <w:pPr>
      <w:pBdr>
        <w:top w:val="single" w:sz="2" w:space="10" w:color="FE6002" w:themeColor="accent1"/>
        <w:left w:val="single" w:sz="2" w:space="10" w:color="FE6002" w:themeColor="accent1"/>
        <w:bottom w:val="single" w:sz="2" w:space="10" w:color="FE6002" w:themeColor="accent1"/>
        <w:right w:val="single" w:sz="2" w:space="10" w:color="FE6002" w:themeColor="accent1"/>
      </w:pBdr>
      <w:ind w:left="1152" w:right="1152"/>
    </w:pPr>
    <w:rPr>
      <w:rFonts w:eastAsiaTheme="minorEastAsia"/>
      <w:i/>
      <w:iCs/>
      <w:color w:val="FF4F00"/>
    </w:rPr>
  </w:style>
  <w:style w:type="paragraph" w:styleId="Citaat">
    <w:name w:val="Quote"/>
    <w:basedOn w:val="Standaard"/>
    <w:next w:val="Standaard"/>
    <w:link w:val="CitaatChar"/>
    <w:uiPriority w:val="29"/>
    <w:rsid w:val="002771B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2771B9"/>
    <w:rPr>
      <w:i/>
      <w:iCs/>
      <w:color w:val="404040" w:themeColor="text1" w:themeTint="BF"/>
      <w:szCs w:val="24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2771B9"/>
    <w:pPr>
      <w:pBdr>
        <w:top w:val="single" w:sz="4" w:space="10" w:color="BE4700" w:themeColor="accent1" w:themeShade="BF"/>
        <w:bottom w:val="single" w:sz="4" w:space="10" w:color="BE4700" w:themeColor="accent1" w:themeShade="BF"/>
      </w:pBdr>
      <w:spacing w:before="360" w:after="360"/>
      <w:ind w:left="864" w:right="864"/>
      <w:jc w:val="center"/>
    </w:pPr>
    <w:rPr>
      <w:i/>
      <w:iCs/>
      <w:color w:val="FF4F00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1B9"/>
    <w:rPr>
      <w:i/>
      <w:iCs/>
      <w:color w:val="FF4F00"/>
      <w:szCs w:val="24"/>
    </w:rPr>
  </w:style>
  <w:style w:type="character" w:styleId="GevolgdeHyperlink">
    <w:name w:val="FollowedHyperlink"/>
    <w:basedOn w:val="Standaardalinea-lettertype"/>
    <w:uiPriority w:val="99"/>
    <w:semiHidden/>
    <w:unhideWhenUsed/>
    <w:rsid w:val="002771B9"/>
    <w:rPr>
      <w:color w:val="FF4F00"/>
      <w:u w:val="single"/>
    </w:rPr>
  </w:style>
  <w:style w:type="character" w:styleId="Hyperlink">
    <w:name w:val="Hyperlink"/>
    <w:basedOn w:val="Standaardalinea-lettertype"/>
    <w:uiPriority w:val="99"/>
    <w:semiHidden/>
    <w:unhideWhenUsed/>
    <w:rsid w:val="002771B9"/>
    <w:rPr>
      <w:color w:val="FF4F00"/>
      <w:u w:val="single"/>
    </w:rPr>
  </w:style>
  <w:style w:type="character" w:styleId="Intensievebenadrukking">
    <w:name w:val="Intense Emphasis"/>
    <w:basedOn w:val="Standaardalinea-lettertype"/>
    <w:uiPriority w:val="21"/>
    <w:rsid w:val="002771B9"/>
    <w:rPr>
      <w:i/>
      <w:iCs/>
      <w:color w:val="FF4F00"/>
    </w:rPr>
  </w:style>
  <w:style w:type="character" w:styleId="Intensieveverwijzing">
    <w:name w:val="Intense Reference"/>
    <w:basedOn w:val="Standaardalinea-lettertype"/>
    <w:uiPriority w:val="32"/>
    <w:rsid w:val="002771B9"/>
    <w:rPr>
      <w:b/>
      <w:bCs/>
      <w:smallCaps/>
      <w:color w:val="FF4F00"/>
      <w:spacing w:val="5"/>
    </w:rPr>
  </w:style>
  <w:style w:type="paragraph" w:customStyle="1" w:styleId="Kenmerken">
    <w:name w:val="Kenmerken"/>
    <w:basedOn w:val="Standaard"/>
    <w:rsid w:val="002771B9"/>
    <w:pPr>
      <w:tabs>
        <w:tab w:val="left" w:pos="2127"/>
      </w:tabs>
      <w:spacing w:after="480"/>
      <w:contextualSpacing/>
    </w:pPr>
    <w:rPr>
      <w:color w:val="FF600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2771B9"/>
    <w:rPr>
      <w:rFonts w:eastAsiaTheme="majorEastAsia" w:cstheme="majorBidi"/>
      <w:color w:val="595959" w:themeColor="text1" w:themeTint="A6"/>
      <w:szCs w:val="24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2771B9"/>
    <w:rPr>
      <w:rFonts w:eastAsiaTheme="majorEastAsia" w:cstheme="majorBidi"/>
      <w:i/>
      <w:iCs/>
      <w:color w:val="272727" w:themeColor="text1" w:themeTint="D8"/>
      <w:szCs w:val="24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2771B9"/>
    <w:rPr>
      <w:rFonts w:eastAsiaTheme="majorEastAsia" w:cstheme="majorBidi"/>
      <w:color w:val="272727" w:themeColor="text1" w:themeTint="D8"/>
      <w:szCs w:val="24"/>
    </w:rPr>
  </w:style>
  <w:style w:type="paragraph" w:styleId="Lijstalinea">
    <w:name w:val="List Paragraph"/>
    <w:basedOn w:val="Standaard"/>
    <w:uiPriority w:val="34"/>
    <w:rsid w:val="002771B9"/>
    <w:pPr>
      <w:ind w:left="720"/>
      <w:contextualSpacing/>
    </w:pPr>
  </w:style>
  <w:style w:type="paragraph" w:styleId="Ondertitel">
    <w:name w:val="Subtitle"/>
    <w:basedOn w:val="Standaard"/>
    <w:next w:val="Standaard"/>
    <w:link w:val="OndertitelChar"/>
    <w:uiPriority w:val="11"/>
    <w:rsid w:val="002771B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1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table" w:styleId="Tabelraster">
    <w:name w:val="Table Grid"/>
    <w:basedOn w:val="Standaardtabel"/>
    <w:uiPriority w:val="39"/>
    <w:rsid w:val="002771B9"/>
    <w:pPr>
      <w:spacing w:line="240" w:lineRule="auto"/>
    </w:pPr>
    <w:rPr>
      <w:sz w:val="24"/>
      <w:szCs w:val="24"/>
      <w:lang w:val="en-I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2771B9"/>
    <w:rPr>
      <w:color w:val="666666"/>
    </w:rPr>
  </w:style>
  <w:style w:type="character" w:customStyle="1" w:styleId="Invoertekst">
    <w:name w:val="Invoertekst"/>
    <w:basedOn w:val="Standaardalinea-lettertype"/>
    <w:uiPriority w:val="1"/>
    <w:rsid w:val="00A50D1F"/>
    <w:rPr>
      <w:rFonts w:ascii="Arial" w:hAnsi="Arial"/>
      <w:color w:val="FF600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inda.Demmink\AppData\Local\Temp\Templafy\WordVsto\b2v5ohlt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60AE154C80E44F88D513FDD8E6E4AC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8AAD13B-FCC4-405D-B4AA-F1CCFD04DDFB}"/>
      </w:docPartPr>
      <w:docPartBody>
        <w:p w:rsidR="006F13BD" w:rsidRDefault="00BC3437" w:rsidP="00BC3437">
          <w:pPr>
            <w:pStyle w:val="F60AE154C80E44F88D513FDD8E6E4AC0"/>
          </w:pPr>
          <w:r>
            <w:rPr>
              <w:rStyle w:val="Tekstvantijdelijkeaanduiding"/>
              <w:color w:val="FF6000"/>
              <w:sz w:val="20"/>
              <w:szCs w:val="20"/>
            </w:rPr>
            <w:t>Vul de wedstrijd in</w:t>
          </w:r>
          <w:r w:rsidRPr="0010420C">
            <w:rPr>
              <w:rStyle w:val="Tekstvantijdelijkeaanduiding"/>
              <w:color w:val="FF6000"/>
              <w:sz w:val="20"/>
              <w:szCs w:val="20"/>
            </w:rPr>
            <w:t>.</w:t>
          </w:r>
        </w:p>
      </w:docPartBody>
    </w:docPart>
    <w:docPart>
      <w:docPartPr>
        <w:name w:val="8D914E3519434A14B8C097DD5A2A801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11B3EDF-42A5-4019-B9F6-F2CE0ADBB2B2}"/>
      </w:docPartPr>
      <w:docPartBody>
        <w:p w:rsidR="006F13BD" w:rsidRDefault="00BC3437" w:rsidP="00BC3437">
          <w:pPr>
            <w:pStyle w:val="8D914E3519434A14B8C097DD5A2A801B"/>
          </w:pPr>
          <w:r>
            <w:rPr>
              <w:rStyle w:val="Tekstvantijdelijkeaanduiding"/>
              <w:color w:val="FF6000"/>
              <w:sz w:val="20"/>
              <w:szCs w:val="20"/>
            </w:rPr>
            <w:t>Vul het wedstrijdnummer in.</w:t>
          </w:r>
        </w:p>
      </w:docPartBody>
    </w:docPart>
    <w:docPart>
      <w:docPartPr>
        <w:name w:val="B74B150413D14C7088C4389C8CEFEB5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CD55528-948C-4508-9308-4AE73444220C}"/>
      </w:docPartPr>
      <w:docPartBody>
        <w:p w:rsidR="006F13BD" w:rsidRDefault="00BC3437" w:rsidP="00BC3437">
          <w:pPr>
            <w:pStyle w:val="B74B150413D14C7088C4389C8CEFEB50"/>
          </w:pPr>
          <w:r>
            <w:rPr>
              <w:rStyle w:val="Tekstvantijdelijkeaanduiding"/>
              <w:color w:val="FF6000"/>
              <w:sz w:val="20"/>
              <w:szCs w:val="20"/>
            </w:rPr>
            <w:t>Selecteer de datum van de wedstrijd</w:t>
          </w:r>
          <w:r w:rsidRPr="0010420C">
            <w:rPr>
              <w:rStyle w:val="Tekstvantijdelijkeaanduiding"/>
              <w:color w:val="FF6000"/>
              <w:sz w:val="20"/>
              <w:szCs w:val="20"/>
            </w:rPr>
            <w:t>.</w:t>
          </w:r>
        </w:p>
      </w:docPartBody>
    </w:docPart>
    <w:docPart>
      <w:docPartPr>
        <w:name w:val="E0C61CB7757D4084BCBEFE19E806B29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2336DAF-1056-4E84-BB64-1505CB47AD36}"/>
      </w:docPartPr>
      <w:docPartBody>
        <w:p w:rsidR="006F13BD" w:rsidRDefault="00BC3437" w:rsidP="00BC3437">
          <w:pPr>
            <w:pStyle w:val="E0C61CB7757D4084BCBEFE19E806B297"/>
          </w:pPr>
          <w:r>
            <w:rPr>
              <w:rStyle w:val="Tekstvantijdelijkeaanduiding"/>
              <w:color w:val="FF6000"/>
              <w:sz w:val="20"/>
              <w:szCs w:val="20"/>
            </w:rPr>
            <w:t>Vul je naam in</w:t>
          </w:r>
          <w:r w:rsidRPr="0010420C">
            <w:rPr>
              <w:rStyle w:val="Tekstvantijdelijkeaanduiding"/>
              <w:color w:val="FF6000"/>
              <w:sz w:val="20"/>
              <w:szCs w:val="20"/>
            </w:rPr>
            <w:t>.</w:t>
          </w:r>
        </w:p>
      </w:docPartBody>
    </w:docPart>
    <w:docPart>
      <w:docPartPr>
        <w:name w:val="52A7AF20076C4459B9CED1AC84434DE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B28A57F-F839-4D6B-8234-615694BB2D2C}"/>
      </w:docPartPr>
      <w:docPartBody>
        <w:p w:rsidR="006F13BD" w:rsidRDefault="00BC3437" w:rsidP="00BC3437">
          <w:pPr>
            <w:pStyle w:val="52A7AF20076C4459B9CED1AC84434DEF"/>
          </w:pPr>
          <w:r>
            <w:rPr>
              <w:rStyle w:val="Tekstvantijdelijkeaanduiding"/>
              <w:color w:val="FF6000"/>
              <w:sz w:val="20"/>
              <w:szCs w:val="20"/>
            </w:rPr>
            <w:t>Vul je relatiecode in</w:t>
          </w:r>
          <w:r w:rsidRPr="0010420C">
            <w:rPr>
              <w:rStyle w:val="Tekstvantijdelijkeaanduiding"/>
              <w:color w:val="FF6000"/>
              <w:sz w:val="20"/>
              <w:szCs w:val="20"/>
            </w:rPr>
            <w:t>.</w:t>
          </w:r>
        </w:p>
      </w:docPartBody>
    </w:docPart>
    <w:docPart>
      <w:docPartPr>
        <w:name w:val="3E318A4AEC7441DAA61728E5250F6CC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8A2236A-337E-4A12-A3B3-8442A5F8A8B9}"/>
      </w:docPartPr>
      <w:docPartBody>
        <w:p w:rsidR="006F13BD" w:rsidRDefault="00BC3437" w:rsidP="00BC3437">
          <w:pPr>
            <w:pStyle w:val="3E318A4AEC7441DAA61728E5250F6CCD"/>
          </w:pPr>
          <w:r>
            <w:rPr>
              <w:rStyle w:val="Tekstvantijdelijkeaanduiding"/>
              <w:color w:val="FF6000"/>
              <w:sz w:val="20"/>
              <w:szCs w:val="20"/>
            </w:rPr>
            <w:t>Vul je vereniging in</w:t>
          </w:r>
          <w:r w:rsidRPr="0010420C">
            <w:rPr>
              <w:rStyle w:val="Tekstvantijdelijkeaanduiding"/>
              <w:color w:val="FF6000"/>
              <w:sz w:val="20"/>
              <w:szCs w:val="20"/>
            </w:rPr>
            <w:t>.</w:t>
          </w:r>
        </w:p>
      </w:docPartBody>
    </w:docPart>
    <w:docPart>
      <w:docPartPr>
        <w:name w:val="FEABEF4E3FE44CDAB35CE7E638A2D62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2931D53-58BF-4BFD-B9E3-9A3925862FBF}"/>
      </w:docPartPr>
      <w:docPartBody>
        <w:p w:rsidR="006F13BD" w:rsidRDefault="00BC3437" w:rsidP="00BC3437">
          <w:pPr>
            <w:pStyle w:val="FEABEF4E3FE44CDAB35CE7E638A2D620"/>
          </w:pPr>
          <w:r w:rsidRPr="00587F81">
            <w:rPr>
              <w:rStyle w:val="Tekstvantijdelijkeaanduiding"/>
              <w:color w:val="FF6000"/>
              <w:sz w:val="20"/>
              <w:szCs w:val="20"/>
            </w:rPr>
            <w:t>Vul je functie in.</w:t>
          </w:r>
        </w:p>
      </w:docPartBody>
    </w:docPart>
    <w:docPart>
      <w:docPartPr>
        <w:name w:val="31CA8962857A4B219EADA58602C3DD4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34D1952-CBEF-45E9-8A14-B91D39436D00}"/>
      </w:docPartPr>
      <w:docPartBody>
        <w:p w:rsidR="006F13BD" w:rsidRDefault="00BC3437" w:rsidP="00BC3437">
          <w:pPr>
            <w:pStyle w:val="31CA8962857A4B219EADA58602C3DD4E"/>
          </w:pPr>
          <w:r w:rsidRPr="00BD7217">
            <w:rPr>
              <w:rStyle w:val="Tekstvantijdelijkeaanduiding"/>
              <w:color w:val="FF6000"/>
              <w:sz w:val="20"/>
              <w:szCs w:val="20"/>
            </w:rPr>
            <w:t>Kies een item.</w:t>
          </w:r>
        </w:p>
      </w:docPartBody>
    </w:docPart>
    <w:docPart>
      <w:docPartPr>
        <w:name w:val="04324B9DB5224BA2801B52CF35EC0AC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34910DF-9125-4271-AA13-4C088C7E99E3}"/>
      </w:docPartPr>
      <w:docPartBody>
        <w:p w:rsidR="006F13BD" w:rsidRDefault="00BC3437" w:rsidP="00BC3437">
          <w:pPr>
            <w:pStyle w:val="04324B9DB5224BA2801B52CF35EC0AC3"/>
          </w:pPr>
          <w:r w:rsidRPr="00BD7217">
            <w:rPr>
              <w:rStyle w:val="Tekstvantijdelijkeaanduiding"/>
              <w:color w:val="FF6000"/>
              <w:sz w:val="20"/>
              <w:szCs w:val="20"/>
            </w:rPr>
            <w:t>Klik of tik om tekst in te voeren.</w:t>
          </w:r>
        </w:p>
      </w:docPartBody>
    </w:docPart>
    <w:docPart>
      <w:docPartPr>
        <w:name w:val="67BB3C6008EA4220A7BFEDF70E0EE51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ACEF768-CD14-4182-B881-56932DFDD84F}"/>
      </w:docPartPr>
      <w:docPartBody>
        <w:p w:rsidR="006F13BD" w:rsidRDefault="00BC3437" w:rsidP="00BC3437">
          <w:pPr>
            <w:pStyle w:val="67BB3C6008EA4220A7BFEDF70E0EE51B"/>
          </w:pPr>
          <w:r w:rsidRPr="00B605C6">
            <w:rPr>
              <w:color w:val="FF6000"/>
              <w:sz w:val="20"/>
              <w:szCs w:val="20"/>
            </w:rPr>
            <w:t>Vul hier de exacte woorden in</w:t>
          </w:r>
          <w:r w:rsidRPr="002F21D9">
            <w:rPr>
              <w:rStyle w:val="Tekstvantijdelijkeaanduiding"/>
              <w:color w:val="FF6000"/>
              <w:sz w:val="20"/>
              <w:szCs w:val="20"/>
            </w:rPr>
            <w:t>.</w:t>
          </w:r>
        </w:p>
      </w:docPartBody>
    </w:docPart>
    <w:docPart>
      <w:docPartPr>
        <w:name w:val="C659B773A70440FF98148298741E458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89A511A-F18B-46E7-A423-D196B262FB00}"/>
      </w:docPartPr>
      <w:docPartBody>
        <w:p w:rsidR="006F13BD" w:rsidRDefault="00BC3437" w:rsidP="00BC3437">
          <w:pPr>
            <w:pStyle w:val="C659B773A70440FF98148298741E458E"/>
          </w:pPr>
          <w:r w:rsidRPr="00B605C6">
            <w:rPr>
              <w:color w:val="FF6000"/>
              <w:sz w:val="20"/>
              <w:szCs w:val="20"/>
            </w:rPr>
            <w:t>Vul hier de exacte woorden in</w:t>
          </w:r>
          <w:r w:rsidRPr="002F21D9">
            <w:rPr>
              <w:rStyle w:val="Tekstvantijdelijkeaanduiding"/>
              <w:color w:val="FF6000"/>
              <w:sz w:val="20"/>
              <w:szCs w:val="20"/>
            </w:rPr>
            <w:t>.</w:t>
          </w:r>
        </w:p>
      </w:docPartBody>
    </w:docPart>
    <w:docPart>
      <w:docPartPr>
        <w:name w:val="E71A904D7C9D44E7AC154F8715BE0E1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A427D07-5B29-4D6E-AB36-7F4B8F70AE8C}"/>
      </w:docPartPr>
      <w:docPartBody>
        <w:p w:rsidR="006F13BD" w:rsidRDefault="00BC3437" w:rsidP="00BC3437">
          <w:pPr>
            <w:pStyle w:val="E71A904D7C9D44E7AC154F8715BE0E19"/>
          </w:pPr>
          <w:r w:rsidRPr="00CE7B60">
            <w:rPr>
              <w:rStyle w:val="Tekstvantijdelijkeaanduiding"/>
              <w:color w:val="FF6000"/>
              <w:sz w:val="20"/>
              <w:szCs w:val="20"/>
            </w:rPr>
            <w:t>Klik of tik om tekst in te voeren.</w:t>
          </w:r>
        </w:p>
      </w:docPartBody>
    </w:docPart>
    <w:docPart>
      <w:docPartPr>
        <w:name w:val="3A39EDCBFEAB43D6B71D8CA9F99BC52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39BD1F2-7641-45E2-8E4D-AF4CE08279C4}"/>
      </w:docPartPr>
      <w:docPartBody>
        <w:p w:rsidR="006F13BD" w:rsidRDefault="00BC3437" w:rsidP="00BC3437">
          <w:pPr>
            <w:pStyle w:val="3A39EDCBFEAB43D6B71D8CA9F99BC523"/>
          </w:pPr>
          <w:r w:rsidRPr="00BD7217">
            <w:rPr>
              <w:rStyle w:val="Tekstvantijdelijkeaanduiding"/>
              <w:color w:val="FF6000"/>
              <w:sz w:val="20"/>
              <w:szCs w:val="20"/>
            </w:rPr>
            <w:t>Kies een item.</w:t>
          </w:r>
        </w:p>
      </w:docPartBody>
    </w:docPart>
    <w:docPart>
      <w:docPartPr>
        <w:name w:val="1944A60C8FE74185AC6A48A70147D62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3BA5C62-2016-44D4-8951-607E2006D681}"/>
      </w:docPartPr>
      <w:docPartBody>
        <w:p w:rsidR="006F13BD" w:rsidRDefault="00BC3437" w:rsidP="00BC3437">
          <w:pPr>
            <w:pStyle w:val="1944A60C8FE74185AC6A48A70147D624"/>
          </w:pPr>
          <w:r w:rsidRPr="00BD7217">
            <w:rPr>
              <w:rStyle w:val="Tekstvantijdelijkeaanduiding"/>
              <w:color w:val="FF6000"/>
              <w:sz w:val="20"/>
              <w:szCs w:val="20"/>
            </w:rPr>
            <w:t>Klik of tik om tekst in te voeren.</w:t>
          </w:r>
        </w:p>
      </w:docPartBody>
    </w:docPart>
    <w:docPart>
      <w:docPartPr>
        <w:name w:val="FD73DF89FFAA4D27AC75CA4B3EC0523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A7B149F-440F-4E80-A86C-D43EA305255C}"/>
      </w:docPartPr>
      <w:docPartBody>
        <w:p w:rsidR="006F13BD" w:rsidRDefault="00BC3437" w:rsidP="00BC3437">
          <w:pPr>
            <w:pStyle w:val="FD73DF89FFAA4D27AC75CA4B3EC0523E"/>
          </w:pPr>
          <w:r w:rsidRPr="008C59FE">
            <w:rPr>
              <w:rStyle w:val="Tekstvantijdelijkeaanduiding"/>
              <w:color w:val="FF6000"/>
              <w:sz w:val="20"/>
              <w:szCs w:val="20"/>
            </w:rPr>
            <w:t>Kies een item.</w:t>
          </w:r>
        </w:p>
      </w:docPartBody>
    </w:docPart>
    <w:docPart>
      <w:docPartPr>
        <w:name w:val="BC7D8B580EC74532B95D057436869F9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CBAB46F-EFB0-4D34-9071-450CF27CE68E}"/>
      </w:docPartPr>
      <w:docPartBody>
        <w:p w:rsidR="006F13BD" w:rsidRDefault="00BC3437" w:rsidP="00BC3437">
          <w:pPr>
            <w:pStyle w:val="BC7D8B580EC74532B95D057436869F90"/>
          </w:pPr>
          <w:r w:rsidRPr="00BD7217">
            <w:rPr>
              <w:rStyle w:val="Tekstvantijdelijkeaanduiding"/>
              <w:color w:val="FF6000"/>
              <w:sz w:val="20"/>
              <w:szCs w:val="20"/>
            </w:rPr>
            <w:t>Kies een item.</w:t>
          </w:r>
        </w:p>
      </w:docPartBody>
    </w:docPart>
    <w:docPart>
      <w:docPartPr>
        <w:name w:val="4DD1970F330D4C13A21C88936CF67A5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18D2F15-7335-4E5F-B37F-BB3489233820}"/>
      </w:docPartPr>
      <w:docPartBody>
        <w:p w:rsidR="006F13BD" w:rsidRDefault="00BC3437" w:rsidP="00BC3437">
          <w:pPr>
            <w:pStyle w:val="4DD1970F330D4C13A21C88936CF67A51"/>
          </w:pPr>
          <w:r w:rsidRPr="00BD7217">
            <w:rPr>
              <w:rStyle w:val="Tekstvantijdelijkeaanduiding"/>
              <w:color w:val="FF6000"/>
              <w:sz w:val="20"/>
              <w:szCs w:val="20"/>
            </w:rPr>
            <w:t>Kies een item.</w:t>
          </w:r>
        </w:p>
      </w:docPartBody>
    </w:docPart>
    <w:docPart>
      <w:docPartPr>
        <w:name w:val="A87071D1EECA46D0B313730653D33FF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AFF0D1A-BB57-4EB9-BDB6-049EDD0DC834}"/>
      </w:docPartPr>
      <w:docPartBody>
        <w:p w:rsidR="006F13BD" w:rsidRDefault="00BC3437" w:rsidP="00BC3437">
          <w:pPr>
            <w:pStyle w:val="A87071D1EECA46D0B313730653D33FF5"/>
          </w:pPr>
          <w:r w:rsidRPr="00CB1DAF">
            <w:rPr>
              <w:rStyle w:val="Tekstvantijdelijkeaanduiding"/>
              <w:color w:val="FF6000"/>
              <w:sz w:val="20"/>
              <w:szCs w:val="20"/>
            </w:rPr>
            <w:t>Naam</w:t>
          </w:r>
        </w:p>
      </w:docPartBody>
    </w:docPart>
    <w:docPart>
      <w:docPartPr>
        <w:name w:val="D155E81AC5524340A8AE39435162B74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7C914B0-F8AF-4A45-8D58-443EB5324A5F}"/>
      </w:docPartPr>
      <w:docPartBody>
        <w:p w:rsidR="006F13BD" w:rsidRDefault="00BC3437" w:rsidP="00BC3437">
          <w:pPr>
            <w:pStyle w:val="D155E81AC5524340A8AE39435162B747"/>
          </w:pPr>
          <w:r w:rsidRPr="00CB1DAF">
            <w:rPr>
              <w:color w:val="FF6000"/>
              <w:sz w:val="20"/>
              <w:szCs w:val="20"/>
            </w:rPr>
            <w:t>Relatienummer</w:t>
          </w:r>
        </w:p>
      </w:docPartBody>
    </w:docPart>
    <w:docPart>
      <w:docPartPr>
        <w:name w:val="B1D70A765A9C4F1BBA46368230C322C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D09BACD-428E-4E6A-9560-7A417DA582EB}"/>
      </w:docPartPr>
      <w:docPartBody>
        <w:p w:rsidR="006F13BD" w:rsidRDefault="00BC3437" w:rsidP="00BC3437">
          <w:pPr>
            <w:pStyle w:val="B1D70A765A9C4F1BBA46368230C322C3"/>
          </w:pPr>
          <w:r>
            <w:rPr>
              <w:color w:val="FF6000"/>
              <w:sz w:val="20"/>
              <w:szCs w:val="20"/>
            </w:rPr>
            <w:t>R</w:t>
          </w:r>
          <w:r w:rsidRPr="00CB1DAF">
            <w:rPr>
              <w:rStyle w:val="Tekstvantijdelijkeaanduiding"/>
              <w:color w:val="FF6000"/>
              <w:sz w:val="20"/>
              <w:szCs w:val="20"/>
            </w:rPr>
            <w:t>ugnummer</w:t>
          </w:r>
        </w:p>
      </w:docPartBody>
    </w:docPart>
    <w:docPart>
      <w:docPartPr>
        <w:name w:val="8B6D9AD1927944EEA44C80C2655BC57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4308596-E84F-4E4A-8407-F47FB79176D0}"/>
      </w:docPartPr>
      <w:docPartBody>
        <w:p w:rsidR="006F13BD" w:rsidRDefault="00BC3437" w:rsidP="00BC3437">
          <w:pPr>
            <w:pStyle w:val="8B6D9AD1927944EEA44C80C2655BC578"/>
          </w:pPr>
          <w:r w:rsidRPr="00CB1DAF">
            <w:rPr>
              <w:rStyle w:val="Tekstvantijdelijkeaanduiding"/>
              <w:color w:val="FF6000"/>
              <w:sz w:val="20"/>
              <w:szCs w:val="20"/>
            </w:rPr>
            <w:t>Vereniging</w:t>
          </w:r>
        </w:p>
      </w:docPartBody>
    </w:docPart>
    <w:docPart>
      <w:docPartPr>
        <w:name w:val="5F0EEB3CEAEA4CC3816E2BFCFF87BCF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29B0951-1331-4E55-988B-175412C9AF35}"/>
      </w:docPartPr>
      <w:docPartBody>
        <w:p w:rsidR="006F13BD" w:rsidRDefault="00BC3437" w:rsidP="00BC3437">
          <w:pPr>
            <w:pStyle w:val="5F0EEB3CEAEA4CC3816E2BFCFF87BCF4"/>
          </w:pPr>
          <w:r w:rsidRPr="00CB1DAF">
            <w:rPr>
              <w:rStyle w:val="Tekstvantijdelijkeaanduiding"/>
              <w:color w:val="FF6000"/>
              <w:sz w:val="20"/>
              <w:szCs w:val="20"/>
            </w:rPr>
            <w:t>Naam</w:t>
          </w:r>
        </w:p>
      </w:docPartBody>
    </w:docPart>
    <w:docPart>
      <w:docPartPr>
        <w:name w:val="C95EF0E6D9FA4751BDF55F359CA412F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5981664-DC62-4C39-8DDA-D24748313009}"/>
      </w:docPartPr>
      <w:docPartBody>
        <w:p w:rsidR="006F13BD" w:rsidRDefault="00BC3437" w:rsidP="00BC3437">
          <w:pPr>
            <w:pStyle w:val="C95EF0E6D9FA4751BDF55F359CA412F0"/>
          </w:pPr>
          <w:r w:rsidRPr="00CB1DAF">
            <w:rPr>
              <w:color w:val="FF6000"/>
              <w:sz w:val="20"/>
              <w:szCs w:val="20"/>
            </w:rPr>
            <w:t>Relatienummer</w:t>
          </w:r>
        </w:p>
      </w:docPartBody>
    </w:docPart>
    <w:docPart>
      <w:docPartPr>
        <w:name w:val="ABF7C3D80DAF446CB833F0C969C4304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4222A8E-83C2-4D1D-9971-1D4642177463}"/>
      </w:docPartPr>
      <w:docPartBody>
        <w:p w:rsidR="006F13BD" w:rsidRDefault="00BC3437" w:rsidP="00BC3437">
          <w:pPr>
            <w:pStyle w:val="ABF7C3D80DAF446CB833F0C969C43046"/>
          </w:pPr>
          <w:r>
            <w:rPr>
              <w:color w:val="FF6000"/>
              <w:sz w:val="20"/>
              <w:szCs w:val="20"/>
            </w:rPr>
            <w:t>R</w:t>
          </w:r>
          <w:r w:rsidRPr="00CB1DAF">
            <w:rPr>
              <w:rStyle w:val="Tekstvantijdelijkeaanduiding"/>
              <w:color w:val="FF6000"/>
              <w:sz w:val="20"/>
              <w:szCs w:val="20"/>
            </w:rPr>
            <w:t>ugnummer</w:t>
          </w:r>
        </w:p>
      </w:docPartBody>
    </w:docPart>
    <w:docPart>
      <w:docPartPr>
        <w:name w:val="4E62FA35009D4AFDA5F22C29021C175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AA43388-3B56-40EE-B515-BFA49EDED360}"/>
      </w:docPartPr>
      <w:docPartBody>
        <w:p w:rsidR="006F13BD" w:rsidRDefault="00BC3437" w:rsidP="00BC3437">
          <w:pPr>
            <w:pStyle w:val="4E62FA35009D4AFDA5F22C29021C1755"/>
          </w:pPr>
          <w:r w:rsidRPr="00CB1DAF">
            <w:rPr>
              <w:rStyle w:val="Tekstvantijdelijkeaanduiding"/>
              <w:color w:val="FF6000"/>
              <w:sz w:val="20"/>
              <w:szCs w:val="20"/>
            </w:rPr>
            <w:t>Vereniging</w:t>
          </w:r>
        </w:p>
      </w:docPartBody>
    </w:docPart>
    <w:docPart>
      <w:docPartPr>
        <w:name w:val="D8BD7C2006A34980A34D6B758667525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2C20D53-EEAB-40FF-8EC9-B433A4F60093}"/>
      </w:docPartPr>
      <w:docPartBody>
        <w:p w:rsidR="006F13BD" w:rsidRDefault="00BC3437" w:rsidP="00BC3437">
          <w:pPr>
            <w:pStyle w:val="D8BD7C2006A34980A34D6B758667525B"/>
          </w:pPr>
          <w:r w:rsidRPr="00CB1DAF">
            <w:rPr>
              <w:rStyle w:val="Tekstvantijdelijkeaanduiding"/>
              <w:color w:val="FF6000"/>
              <w:sz w:val="20"/>
              <w:szCs w:val="20"/>
            </w:rPr>
            <w:t>Naam</w:t>
          </w:r>
        </w:p>
      </w:docPartBody>
    </w:docPart>
    <w:docPart>
      <w:docPartPr>
        <w:name w:val="BC94433A9345473C8536DBD759DF63C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93B276B-DEFC-42E8-8374-500AED8DC3A2}"/>
      </w:docPartPr>
      <w:docPartBody>
        <w:p w:rsidR="006F13BD" w:rsidRDefault="00BC3437" w:rsidP="00BC3437">
          <w:pPr>
            <w:pStyle w:val="BC94433A9345473C8536DBD759DF63CA"/>
          </w:pPr>
          <w:r w:rsidRPr="00CB1DAF">
            <w:rPr>
              <w:color w:val="FF6000"/>
              <w:sz w:val="20"/>
              <w:szCs w:val="20"/>
            </w:rPr>
            <w:t>Relatienummer</w:t>
          </w:r>
        </w:p>
      </w:docPartBody>
    </w:docPart>
    <w:docPart>
      <w:docPartPr>
        <w:name w:val="6552F934371A49BEB3FF8B666466C7A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D34ED56-776C-414E-8FF5-EEE9E1C6CAC1}"/>
      </w:docPartPr>
      <w:docPartBody>
        <w:p w:rsidR="006F13BD" w:rsidRDefault="00BC3437" w:rsidP="00BC3437">
          <w:pPr>
            <w:pStyle w:val="6552F934371A49BEB3FF8B666466C7AB"/>
          </w:pPr>
          <w:r>
            <w:rPr>
              <w:color w:val="FF6000"/>
              <w:sz w:val="20"/>
              <w:szCs w:val="20"/>
            </w:rPr>
            <w:t>R</w:t>
          </w:r>
          <w:r w:rsidRPr="00CB1DAF">
            <w:rPr>
              <w:rStyle w:val="Tekstvantijdelijkeaanduiding"/>
              <w:color w:val="FF6000"/>
              <w:sz w:val="20"/>
              <w:szCs w:val="20"/>
            </w:rPr>
            <w:t>ugnummer</w:t>
          </w:r>
        </w:p>
      </w:docPartBody>
    </w:docPart>
    <w:docPart>
      <w:docPartPr>
        <w:name w:val="8073255BC1F84AADA9C4BE6A3AB013E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0C99FCA-F378-45AF-944F-9FE828086B32}"/>
      </w:docPartPr>
      <w:docPartBody>
        <w:p w:rsidR="006F13BD" w:rsidRDefault="00BC3437" w:rsidP="00BC3437">
          <w:pPr>
            <w:pStyle w:val="8073255BC1F84AADA9C4BE6A3AB013E2"/>
          </w:pPr>
          <w:r w:rsidRPr="00CB1DAF">
            <w:rPr>
              <w:rStyle w:val="Tekstvantijdelijkeaanduiding"/>
              <w:color w:val="FF6000"/>
              <w:sz w:val="20"/>
              <w:szCs w:val="20"/>
            </w:rPr>
            <w:t>Vereniging</w:t>
          </w:r>
        </w:p>
      </w:docPartBody>
    </w:docPart>
    <w:docPart>
      <w:docPartPr>
        <w:name w:val="73477B789D6E41D9BBCDC56C0723559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3C64BFD-882F-4E30-99ED-F6FC1E9E692A}"/>
      </w:docPartPr>
      <w:docPartBody>
        <w:p w:rsidR="006F13BD" w:rsidRDefault="00BC3437" w:rsidP="00BC3437">
          <w:pPr>
            <w:pStyle w:val="73477B789D6E41D9BBCDC56C07235597"/>
          </w:pPr>
          <w:r w:rsidRPr="00CB1DAF">
            <w:rPr>
              <w:rStyle w:val="Tekstvantijdelijkeaanduiding"/>
              <w:color w:val="FF6000"/>
              <w:sz w:val="20"/>
              <w:szCs w:val="20"/>
            </w:rPr>
            <w:t>Naam</w:t>
          </w:r>
        </w:p>
      </w:docPartBody>
    </w:docPart>
    <w:docPart>
      <w:docPartPr>
        <w:name w:val="6185C1EEA4B44499A565DD0C233C8AD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D96374E-8209-4F01-BE22-B517F85CD347}"/>
      </w:docPartPr>
      <w:docPartBody>
        <w:p w:rsidR="006F13BD" w:rsidRDefault="00BC3437" w:rsidP="00BC3437">
          <w:pPr>
            <w:pStyle w:val="6185C1EEA4B44499A565DD0C233C8ADC"/>
          </w:pPr>
          <w:r w:rsidRPr="00CB1DAF">
            <w:rPr>
              <w:color w:val="FF6000"/>
              <w:sz w:val="20"/>
              <w:szCs w:val="20"/>
            </w:rPr>
            <w:t>Relatienummer</w:t>
          </w:r>
        </w:p>
      </w:docPartBody>
    </w:docPart>
    <w:docPart>
      <w:docPartPr>
        <w:name w:val="71DE26AA5B004FABBDF71C61E7AF476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E5E3786-2FC6-4EB1-A804-82478A51E771}"/>
      </w:docPartPr>
      <w:docPartBody>
        <w:p w:rsidR="006F13BD" w:rsidRDefault="007F1215" w:rsidP="007F1215">
          <w:pPr>
            <w:pStyle w:val="71DE26AA5B004FABBDF71C61E7AF4765"/>
          </w:pPr>
          <w:r w:rsidRPr="00895B59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F8756A2B478F4BFAA9F3DFCC0E9FAC4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C0CBB70-710C-4D47-A26F-5FB0D9915083}"/>
      </w:docPartPr>
      <w:docPartBody>
        <w:p w:rsidR="006F13BD" w:rsidRDefault="00BC3437" w:rsidP="00BC3437">
          <w:pPr>
            <w:pStyle w:val="F8756A2B478F4BFAA9F3DFCC0E9FAC47"/>
          </w:pPr>
          <w:r w:rsidRPr="00CB1DAF">
            <w:rPr>
              <w:rStyle w:val="Tekstvantijdelijkeaanduiding"/>
              <w:color w:val="FF6000"/>
              <w:sz w:val="20"/>
              <w:szCs w:val="20"/>
            </w:rPr>
            <w:t>Vereniging</w:t>
          </w:r>
        </w:p>
      </w:docPartBody>
    </w:docPart>
    <w:docPart>
      <w:docPartPr>
        <w:name w:val="B748B497F82043AFBD3A5287DE7445A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6776855-5FC1-4A54-9EDD-5D61CD6183E3}"/>
      </w:docPartPr>
      <w:docPartBody>
        <w:p w:rsidR="006F13BD" w:rsidRDefault="00BC3437" w:rsidP="00BC3437">
          <w:pPr>
            <w:pStyle w:val="B748B497F82043AFBD3A5287DE7445A6"/>
          </w:pPr>
          <w:r w:rsidRPr="00CB1DAF">
            <w:rPr>
              <w:rStyle w:val="Tekstvantijdelijkeaanduiding"/>
              <w:color w:val="FF6000"/>
              <w:sz w:val="20"/>
              <w:szCs w:val="20"/>
            </w:rPr>
            <w:t>Naam</w:t>
          </w:r>
        </w:p>
      </w:docPartBody>
    </w:docPart>
    <w:docPart>
      <w:docPartPr>
        <w:name w:val="F4F9A413B5D34D42A58FB713A5605BE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9BC5963-1328-4745-9926-459A7A731A6B}"/>
      </w:docPartPr>
      <w:docPartBody>
        <w:p w:rsidR="006F13BD" w:rsidRDefault="00BC3437" w:rsidP="00BC3437">
          <w:pPr>
            <w:pStyle w:val="F4F9A413B5D34D42A58FB713A5605BE5"/>
          </w:pPr>
          <w:r w:rsidRPr="00CB1DAF">
            <w:rPr>
              <w:color w:val="FF6000"/>
              <w:sz w:val="20"/>
              <w:szCs w:val="20"/>
            </w:rPr>
            <w:t>Relatienummer</w:t>
          </w:r>
        </w:p>
      </w:docPartBody>
    </w:docPart>
    <w:docPart>
      <w:docPartPr>
        <w:name w:val="F4B8C2201A6942BC948C770AE23D99A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A962017-C030-4064-8BCB-62F9D31BCCEE}"/>
      </w:docPartPr>
      <w:docPartBody>
        <w:p w:rsidR="006F13BD" w:rsidRDefault="007F1215" w:rsidP="007F1215">
          <w:pPr>
            <w:pStyle w:val="F4B8C2201A6942BC948C770AE23D99A1"/>
          </w:pPr>
          <w:r w:rsidRPr="00895B59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189CA1C2D642470F8FF1CBB261090B7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52220A1-AD83-493F-AD4A-C3E523838A64}"/>
      </w:docPartPr>
      <w:docPartBody>
        <w:p w:rsidR="006F13BD" w:rsidRDefault="00BC3437" w:rsidP="00BC3437">
          <w:pPr>
            <w:pStyle w:val="189CA1C2D642470F8FF1CBB261090B73"/>
          </w:pPr>
          <w:r w:rsidRPr="00CB1DAF">
            <w:rPr>
              <w:rStyle w:val="Tekstvantijdelijkeaanduiding"/>
              <w:color w:val="FF6000"/>
              <w:sz w:val="20"/>
              <w:szCs w:val="20"/>
            </w:rPr>
            <w:t>Vereniging</w:t>
          </w:r>
        </w:p>
      </w:docPartBody>
    </w:docPart>
    <w:docPart>
      <w:docPartPr>
        <w:name w:val="83E9038470114DF9B10986F140C1A8E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2D2DA62-07C9-46E3-89B5-7A7FB8B5F154}"/>
      </w:docPartPr>
      <w:docPartBody>
        <w:p w:rsidR="006F13BD" w:rsidRDefault="00BC3437" w:rsidP="00BC3437">
          <w:pPr>
            <w:pStyle w:val="83E9038470114DF9B10986F140C1A8EE"/>
          </w:pPr>
          <w:r w:rsidRPr="00CB1DAF">
            <w:rPr>
              <w:rStyle w:val="Tekstvantijdelijkeaanduiding"/>
              <w:color w:val="FF6000"/>
              <w:sz w:val="20"/>
              <w:szCs w:val="20"/>
            </w:rPr>
            <w:t>Naam</w:t>
          </w:r>
        </w:p>
      </w:docPartBody>
    </w:docPart>
    <w:docPart>
      <w:docPartPr>
        <w:name w:val="82F1EB209DCC402291E680CB8278AA0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514F124-235F-4AA5-B277-F22ADF8B8243}"/>
      </w:docPartPr>
      <w:docPartBody>
        <w:p w:rsidR="006F13BD" w:rsidRDefault="00BC3437" w:rsidP="00BC3437">
          <w:pPr>
            <w:pStyle w:val="82F1EB209DCC402291E680CB8278AA08"/>
          </w:pPr>
          <w:r w:rsidRPr="00CB1DAF">
            <w:rPr>
              <w:color w:val="FF6000"/>
              <w:sz w:val="20"/>
              <w:szCs w:val="20"/>
            </w:rPr>
            <w:t>Relatienummer</w:t>
          </w:r>
        </w:p>
      </w:docPartBody>
    </w:docPart>
    <w:docPart>
      <w:docPartPr>
        <w:name w:val="3B5DAB990ECF410AAB32D2E3A132BB4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4F66B43-0198-481E-9BF5-A6A2F7E7445A}"/>
      </w:docPartPr>
      <w:docPartBody>
        <w:p w:rsidR="006F13BD" w:rsidRDefault="007F1215" w:rsidP="007F1215">
          <w:pPr>
            <w:pStyle w:val="3B5DAB990ECF410AAB32D2E3A132BB4E"/>
          </w:pPr>
          <w:r w:rsidRPr="00895B59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DC286F67593343389DCE759D2B30587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C060381-FFCA-408F-A7B6-3F93133BC8D2}"/>
      </w:docPartPr>
      <w:docPartBody>
        <w:p w:rsidR="006F13BD" w:rsidRDefault="00BC3437" w:rsidP="00BC3437">
          <w:pPr>
            <w:pStyle w:val="DC286F67593343389DCE759D2B30587A"/>
          </w:pPr>
          <w:r w:rsidRPr="00CB1DAF">
            <w:rPr>
              <w:rStyle w:val="Tekstvantijdelijkeaanduiding"/>
              <w:color w:val="FF6000"/>
              <w:sz w:val="20"/>
              <w:szCs w:val="20"/>
            </w:rPr>
            <w:t>Vereniging</w:t>
          </w:r>
        </w:p>
      </w:docPartBody>
    </w:docPart>
    <w:docPart>
      <w:docPartPr>
        <w:name w:val="08A3D3E327EF430BA93DD9DCF66FB2C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1112F3C-C873-449F-9810-AB19AA029B02}"/>
      </w:docPartPr>
      <w:docPartBody>
        <w:p w:rsidR="006827F2" w:rsidRDefault="00BC3437" w:rsidP="00BC3437">
          <w:pPr>
            <w:pStyle w:val="08A3D3E327EF430BA93DD9DCF66FB2CD1"/>
          </w:pPr>
          <w:r w:rsidRPr="007F225B">
            <w:rPr>
              <w:rStyle w:val="Tekstvantijdelijkeaanduiding"/>
              <w:color w:val="FF6000"/>
              <w:sz w:val="20"/>
              <w:szCs w:val="20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(Body CS)">
    <w:altName w:val="Times New Roman"/>
    <w:charset w:val="00"/>
    <w:family w:val="roman"/>
    <w:pitch w:val="default"/>
  </w:font>
  <w:font w:name="Times New Roman (Hoofdtekst CS)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 (Koppen CS)">
    <w:altName w:val="Times New Roman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1215"/>
    <w:rsid w:val="002B2118"/>
    <w:rsid w:val="002E525E"/>
    <w:rsid w:val="003254CE"/>
    <w:rsid w:val="003B7B01"/>
    <w:rsid w:val="00427AC3"/>
    <w:rsid w:val="0043737E"/>
    <w:rsid w:val="005B6FDD"/>
    <w:rsid w:val="006827F2"/>
    <w:rsid w:val="006F13BD"/>
    <w:rsid w:val="00715D47"/>
    <w:rsid w:val="007D08E5"/>
    <w:rsid w:val="007F1215"/>
    <w:rsid w:val="008B48ED"/>
    <w:rsid w:val="00AF2A9D"/>
    <w:rsid w:val="00B538E2"/>
    <w:rsid w:val="00BC3437"/>
    <w:rsid w:val="00D95F8E"/>
    <w:rsid w:val="00F1614A"/>
    <w:rsid w:val="00F55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BC3437"/>
    <w:rPr>
      <w:color w:val="666666"/>
    </w:rPr>
  </w:style>
  <w:style w:type="paragraph" w:customStyle="1" w:styleId="71DE26AA5B004FABBDF71C61E7AF4765">
    <w:name w:val="71DE26AA5B004FABBDF71C61E7AF4765"/>
    <w:rsid w:val="007F1215"/>
  </w:style>
  <w:style w:type="paragraph" w:customStyle="1" w:styleId="F4B8C2201A6942BC948C770AE23D99A1">
    <w:name w:val="F4B8C2201A6942BC948C770AE23D99A1"/>
    <w:rsid w:val="007F1215"/>
  </w:style>
  <w:style w:type="paragraph" w:customStyle="1" w:styleId="3B5DAB990ECF410AAB32D2E3A132BB4E">
    <w:name w:val="3B5DAB990ECF410AAB32D2E3A132BB4E"/>
    <w:rsid w:val="007F1215"/>
  </w:style>
  <w:style w:type="paragraph" w:customStyle="1" w:styleId="5F46781854764EE2A33F0106B92709FB">
    <w:name w:val="5F46781854764EE2A33F0106B92709FB"/>
    <w:rsid w:val="007F1215"/>
  </w:style>
  <w:style w:type="paragraph" w:customStyle="1" w:styleId="C7128CAA543443978922C697B9E143E5">
    <w:name w:val="C7128CAA543443978922C697B9E143E5"/>
    <w:rsid w:val="007F1215"/>
  </w:style>
  <w:style w:type="paragraph" w:customStyle="1" w:styleId="F9F22B25EBF44252AC6C66F65C8A3228">
    <w:name w:val="F9F22B25EBF44252AC6C66F65C8A3228"/>
    <w:rsid w:val="007F1215"/>
  </w:style>
  <w:style w:type="paragraph" w:customStyle="1" w:styleId="C8081347210941C5B772569ED39916E5">
    <w:name w:val="C8081347210941C5B772569ED39916E5"/>
    <w:rsid w:val="007F1215"/>
  </w:style>
  <w:style w:type="paragraph" w:customStyle="1" w:styleId="9C5798EA9AA34995B095B1DF56BA9B25">
    <w:name w:val="9C5798EA9AA34995B095B1DF56BA9B25"/>
    <w:rsid w:val="007F1215"/>
  </w:style>
  <w:style w:type="paragraph" w:customStyle="1" w:styleId="9AD9A0BAFA3148C3BA6119ED8D30E624">
    <w:name w:val="9AD9A0BAFA3148C3BA6119ED8D30E624"/>
    <w:rsid w:val="007F1215"/>
  </w:style>
  <w:style w:type="paragraph" w:customStyle="1" w:styleId="3C02DB4153CB494EB6BD277294D451BA">
    <w:name w:val="3C02DB4153CB494EB6BD277294D451BA"/>
    <w:rsid w:val="007F1215"/>
  </w:style>
  <w:style w:type="paragraph" w:customStyle="1" w:styleId="F60AE154C80E44F88D513FDD8E6E4AC02">
    <w:name w:val="F60AE154C80E44F88D513FDD8E6E4AC02"/>
    <w:rsid w:val="00427AC3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8D914E3519434A14B8C097DD5A2A801B2">
    <w:name w:val="8D914E3519434A14B8C097DD5A2A801B2"/>
    <w:rsid w:val="00427AC3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B74B150413D14C7088C4389C8CEFEB502">
    <w:name w:val="B74B150413D14C7088C4389C8CEFEB502"/>
    <w:rsid w:val="00427AC3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E0C61CB7757D4084BCBEFE19E806B2972">
    <w:name w:val="E0C61CB7757D4084BCBEFE19E806B2972"/>
    <w:rsid w:val="00427AC3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52A7AF20076C4459B9CED1AC84434DEF2">
    <w:name w:val="52A7AF20076C4459B9CED1AC84434DEF2"/>
    <w:rsid w:val="00427AC3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3E318A4AEC7441DAA61728E5250F6CCD2">
    <w:name w:val="3E318A4AEC7441DAA61728E5250F6CCD2"/>
    <w:rsid w:val="00427AC3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FEABEF4E3FE44CDAB35CE7E638A2D6202">
    <w:name w:val="FEABEF4E3FE44CDAB35CE7E638A2D6202"/>
    <w:rsid w:val="00427AC3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31CA8962857A4B219EADA58602C3DD4E2">
    <w:name w:val="31CA8962857A4B219EADA58602C3DD4E2"/>
    <w:rsid w:val="00427AC3"/>
    <w:pPr>
      <w:spacing w:after="0" w:line="276" w:lineRule="auto"/>
      <w:ind w:left="720"/>
      <w:contextualSpacing/>
    </w:pPr>
    <w:rPr>
      <w:rFonts w:ascii="Arial" w:eastAsiaTheme="minorHAnsi" w:hAnsi="Arial"/>
      <w:sz w:val="22"/>
      <w:lang w:eastAsia="en-US"/>
    </w:rPr>
  </w:style>
  <w:style w:type="paragraph" w:customStyle="1" w:styleId="04324B9DB5224BA2801B52CF35EC0AC32">
    <w:name w:val="04324B9DB5224BA2801B52CF35EC0AC32"/>
    <w:rsid w:val="00427AC3"/>
    <w:pPr>
      <w:spacing w:after="0" w:line="276" w:lineRule="auto"/>
      <w:ind w:left="720"/>
      <w:contextualSpacing/>
    </w:pPr>
    <w:rPr>
      <w:rFonts w:ascii="Arial" w:eastAsiaTheme="minorHAnsi" w:hAnsi="Arial"/>
      <w:sz w:val="22"/>
      <w:lang w:eastAsia="en-US"/>
    </w:rPr>
  </w:style>
  <w:style w:type="paragraph" w:customStyle="1" w:styleId="67BB3C6008EA4220A7BFEDF70E0EE51B2">
    <w:name w:val="67BB3C6008EA4220A7BFEDF70E0EE51B2"/>
    <w:rsid w:val="00427AC3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C659B773A70440FF98148298741E458E2">
    <w:name w:val="C659B773A70440FF98148298741E458E2"/>
    <w:rsid w:val="00427AC3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E71A904D7C9D44E7AC154F8715BE0E192">
    <w:name w:val="E71A904D7C9D44E7AC154F8715BE0E192"/>
    <w:rsid w:val="00427AC3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3A39EDCBFEAB43D6B71D8CA9F99BC5232">
    <w:name w:val="3A39EDCBFEAB43D6B71D8CA9F99BC5232"/>
    <w:rsid w:val="00427AC3"/>
    <w:pPr>
      <w:spacing w:after="0" w:line="276" w:lineRule="auto"/>
      <w:ind w:left="720"/>
      <w:contextualSpacing/>
    </w:pPr>
    <w:rPr>
      <w:rFonts w:ascii="Arial" w:eastAsiaTheme="minorHAnsi" w:hAnsi="Arial"/>
      <w:sz w:val="22"/>
      <w:lang w:eastAsia="en-US"/>
    </w:rPr>
  </w:style>
  <w:style w:type="paragraph" w:customStyle="1" w:styleId="1944A60C8FE74185AC6A48A70147D6242">
    <w:name w:val="1944A60C8FE74185AC6A48A70147D6242"/>
    <w:rsid w:val="00427AC3"/>
    <w:pPr>
      <w:spacing w:after="0" w:line="276" w:lineRule="auto"/>
      <w:ind w:left="720"/>
      <w:contextualSpacing/>
    </w:pPr>
    <w:rPr>
      <w:rFonts w:ascii="Arial" w:eastAsiaTheme="minorHAnsi" w:hAnsi="Arial"/>
      <w:sz w:val="22"/>
      <w:lang w:eastAsia="en-US"/>
    </w:rPr>
  </w:style>
  <w:style w:type="paragraph" w:customStyle="1" w:styleId="FD73DF89FFAA4D27AC75CA4B3EC0523E2">
    <w:name w:val="FD73DF89FFAA4D27AC75CA4B3EC0523E2"/>
    <w:rsid w:val="00427AC3"/>
    <w:pPr>
      <w:spacing w:after="0" w:line="276" w:lineRule="auto"/>
      <w:ind w:left="720"/>
      <w:contextualSpacing/>
    </w:pPr>
    <w:rPr>
      <w:rFonts w:ascii="Arial" w:eastAsiaTheme="minorHAnsi" w:hAnsi="Arial"/>
      <w:sz w:val="22"/>
      <w:lang w:eastAsia="en-US"/>
    </w:rPr>
  </w:style>
  <w:style w:type="paragraph" w:customStyle="1" w:styleId="BC7D8B580EC74532B95D057436869F902">
    <w:name w:val="BC7D8B580EC74532B95D057436869F902"/>
    <w:rsid w:val="00427AC3"/>
    <w:pPr>
      <w:spacing w:after="0" w:line="276" w:lineRule="auto"/>
      <w:ind w:left="720"/>
      <w:contextualSpacing/>
    </w:pPr>
    <w:rPr>
      <w:rFonts w:ascii="Arial" w:eastAsiaTheme="minorHAnsi" w:hAnsi="Arial"/>
      <w:sz w:val="22"/>
      <w:lang w:eastAsia="en-US"/>
    </w:rPr>
  </w:style>
  <w:style w:type="paragraph" w:customStyle="1" w:styleId="4DD1970F330D4C13A21C88936CF67A512">
    <w:name w:val="4DD1970F330D4C13A21C88936CF67A512"/>
    <w:rsid w:val="00427AC3"/>
    <w:pPr>
      <w:spacing w:after="0" w:line="276" w:lineRule="auto"/>
      <w:ind w:left="720"/>
      <w:contextualSpacing/>
    </w:pPr>
    <w:rPr>
      <w:rFonts w:ascii="Arial" w:eastAsiaTheme="minorHAnsi" w:hAnsi="Arial"/>
      <w:sz w:val="22"/>
      <w:lang w:eastAsia="en-US"/>
    </w:rPr>
  </w:style>
  <w:style w:type="paragraph" w:customStyle="1" w:styleId="08A3D3E327EF430BA93DD9DCF66FB2CD">
    <w:name w:val="08A3D3E327EF430BA93DD9DCF66FB2CD"/>
    <w:rsid w:val="00427AC3"/>
    <w:pPr>
      <w:spacing w:after="0" w:line="276" w:lineRule="auto"/>
      <w:ind w:left="720"/>
      <w:contextualSpacing/>
    </w:pPr>
    <w:rPr>
      <w:rFonts w:ascii="Arial" w:eastAsiaTheme="minorHAnsi" w:hAnsi="Arial"/>
      <w:sz w:val="22"/>
      <w:lang w:eastAsia="en-US"/>
    </w:rPr>
  </w:style>
  <w:style w:type="paragraph" w:customStyle="1" w:styleId="A87071D1EECA46D0B313730653D33FF52">
    <w:name w:val="A87071D1EECA46D0B313730653D33FF52"/>
    <w:rsid w:val="00427AC3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D155E81AC5524340A8AE39435162B7472">
    <w:name w:val="D155E81AC5524340A8AE39435162B7472"/>
    <w:rsid w:val="00427AC3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B1D70A765A9C4F1BBA46368230C322C32">
    <w:name w:val="B1D70A765A9C4F1BBA46368230C322C32"/>
    <w:rsid w:val="00427AC3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8B6D9AD1927944EEA44C80C2655BC5782">
    <w:name w:val="8B6D9AD1927944EEA44C80C2655BC5782"/>
    <w:rsid w:val="00427AC3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5F0EEB3CEAEA4CC3816E2BFCFF87BCF41">
    <w:name w:val="5F0EEB3CEAEA4CC3816E2BFCFF87BCF41"/>
    <w:rsid w:val="00427AC3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C95EF0E6D9FA4751BDF55F359CA412F01">
    <w:name w:val="C95EF0E6D9FA4751BDF55F359CA412F01"/>
    <w:rsid w:val="00427AC3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ABF7C3D80DAF446CB833F0C969C430461">
    <w:name w:val="ABF7C3D80DAF446CB833F0C969C430461"/>
    <w:rsid w:val="00427AC3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4E62FA35009D4AFDA5F22C29021C17551">
    <w:name w:val="4E62FA35009D4AFDA5F22C29021C17551"/>
    <w:rsid w:val="00427AC3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D8BD7C2006A34980A34D6B758667525B1">
    <w:name w:val="D8BD7C2006A34980A34D6B758667525B1"/>
    <w:rsid w:val="00427AC3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BC94433A9345473C8536DBD759DF63CA1">
    <w:name w:val="BC94433A9345473C8536DBD759DF63CA1"/>
    <w:rsid w:val="00427AC3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6552F934371A49BEB3FF8B666466C7AB1">
    <w:name w:val="6552F934371A49BEB3FF8B666466C7AB1"/>
    <w:rsid w:val="00427AC3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8073255BC1F84AADA9C4BE6A3AB013E21">
    <w:name w:val="8073255BC1F84AADA9C4BE6A3AB013E21"/>
    <w:rsid w:val="00427AC3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72687FE5FA134213A30827777162E86C1">
    <w:name w:val="72687FE5FA134213A30827777162E86C1"/>
    <w:rsid w:val="00427AC3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C60B94E03A6C4E9FB9A45AE9BC9EA9541">
    <w:name w:val="C60B94E03A6C4E9FB9A45AE9BC9EA9541"/>
    <w:rsid w:val="00427AC3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E22A3AB9345D48B29CD85D2A984917761">
    <w:name w:val="E22A3AB9345D48B29CD85D2A984917761"/>
    <w:rsid w:val="00427AC3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9DC71CF364F54EF6BD5B14DA4D09B6601">
    <w:name w:val="9DC71CF364F54EF6BD5B14DA4D09B6601"/>
    <w:rsid w:val="00427AC3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CDEFF0211D82412FADEA0B8EBEAD8BEB1">
    <w:name w:val="CDEFF0211D82412FADEA0B8EBEAD8BEB1"/>
    <w:rsid w:val="00427AC3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CDE9C829A5B44D4FB72D19765674F7F51">
    <w:name w:val="CDE9C829A5B44D4FB72D19765674F7F51"/>
    <w:rsid w:val="00427AC3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403620F8C7A74CCC9DB28F9B8850F2FE1">
    <w:name w:val="403620F8C7A74CCC9DB28F9B8850F2FE1"/>
    <w:rsid w:val="00427AC3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72A23B3AAC0949D39C362770682FB4C81">
    <w:name w:val="72A23B3AAC0949D39C362770682FB4C81"/>
    <w:rsid w:val="00427AC3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E6D80D6932FF4A34AB80458C74BCE0701">
    <w:name w:val="E6D80D6932FF4A34AB80458C74BCE0701"/>
    <w:rsid w:val="00427AC3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ABCFC048D3B0492AB4B1F0E8767474591">
    <w:name w:val="ABCFC048D3B0492AB4B1F0E8767474591"/>
    <w:rsid w:val="00427AC3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AD45429952CA4FC684BCDE03B71F19931">
    <w:name w:val="AD45429952CA4FC684BCDE03B71F19931"/>
    <w:rsid w:val="00427AC3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0C363E5B34364CDF802EC67B68D8B8561">
    <w:name w:val="0C363E5B34364CDF802EC67B68D8B8561"/>
    <w:rsid w:val="00427AC3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779B8775ADAB4474BA022C3A06C88B2D1">
    <w:name w:val="779B8775ADAB4474BA022C3A06C88B2D1"/>
    <w:rsid w:val="00427AC3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1E5E821D82EF49F1A61147D1932891B21">
    <w:name w:val="1E5E821D82EF49F1A61147D1932891B21"/>
    <w:rsid w:val="00427AC3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E91C51EFE5574C67AACF9A0B7779E5A21">
    <w:name w:val="E91C51EFE5574C67AACF9A0B7779E5A21"/>
    <w:rsid w:val="00427AC3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54ADC6BD7D1D43DEB97FEFFD334B1D411">
    <w:name w:val="54ADC6BD7D1D43DEB97FEFFD334B1D411"/>
    <w:rsid w:val="00427AC3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C0825E631140451EBA2E94F7F14C0CF31">
    <w:name w:val="C0825E631140451EBA2E94F7F14C0CF31"/>
    <w:rsid w:val="00427AC3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DBE17AEF9A1342989BA4EE07263BCF2B1">
    <w:name w:val="DBE17AEF9A1342989BA4EE07263BCF2B1"/>
    <w:rsid w:val="00427AC3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15401C48A42F44B095CC0668B57309151">
    <w:name w:val="15401C48A42F44B095CC0668B57309151"/>
    <w:rsid w:val="00427AC3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F82F0E985032406CB3C1B1F5C457CCF31">
    <w:name w:val="F82F0E985032406CB3C1B1F5C457CCF31"/>
    <w:rsid w:val="00427AC3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9C05D663404A47C889230247A87C3FF61">
    <w:name w:val="9C05D663404A47C889230247A87C3FF61"/>
    <w:rsid w:val="00427AC3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7184028485C140889E0C4C0347B8CD8C1">
    <w:name w:val="7184028485C140889E0C4C0347B8CD8C1"/>
    <w:rsid w:val="00427AC3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FAD2249D613E4E5E882E6AB4C7B9117A1">
    <w:name w:val="FAD2249D613E4E5E882E6AB4C7B9117A1"/>
    <w:rsid w:val="00427AC3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6083B53367794A55A80B3D357DAE32FD1">
    <w:name w:val="6083B53367794A55A80B3D357DAE32FD1"/>
    <w:rsid w:val="00427AC3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3CC15C3F675D4B3CA7996A458B3070A91">
    <w:name w:val="3CC15C3F675D4B3CA7996A458B3070A91"/>
    <w:rsid w:val="00427AC3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1B6B6F6A98224D3D8464388223E8F58C1">
    <w:name w:val="1B6B6F6A98224D3D8464388223E8F58C1"/>
    <w:rsid w:val="00427AC3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881C7986FF9C486CA6D230A27B8457791">
    <w:name w:val="881C7986FF9C486CA6D230A27B8457791"/>
    <w:rsid w:val="00427AC3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F95A837C771440A48012F673E9F9FD9B1">
    <w:name w:val="F95A837C771440A48012F673E9F9FD9B1"/>
    <w:rsid w:val="00427AC3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73477B789D6E41D9BBCDC56C072355971">
    <w:name w:val="73477B789D6E41D9BBCDC56C072355971"/>
    <w:rsid w:val="00427AC3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6185C1EEA4B44499A565DD0C233C8ADC1">
    <w:name w:val="6185C1EEA4B44499A565DD0C233C8ADC1"/>
    <w:rsid w:val="00427AC3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F8756A2B478F4BFAA9F3DFCC0E9FAC471">
    <w:name w:val="F8756A2B478F4BFAA9F3DFCC0E9FAC471"/>
    <w:rsid w:val="00427AC3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B748B497F82043AFBD3A5287DE7445A61">
    <w:name w:val="B748B497F82043AFBD3A5287DE7445A61"/>
    <w:rsid w:val="00427AC3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F4F9A413B5D34D42A58FB713A5605BE51">
    <w:name w:val="F4F9A413B5D34D42A58FB713A5605BE51"/>
    <w:rsid w:val="00427AC3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189CA1C2D642470F8FF1CBB261090B731">
    <w:name w:val="189CA1C2D642470F8FF1CBB261090B731"/>
    <w:rsid w:val="00427AC3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83E9038470114DF9B10986F140C1A8EE1">
    <w:name w:val="83E9038470114DF9B10986F140C1A8EE1"/>
    <w:rsid w:val="00427AC3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82F1EB209DCC402291E680CB8278AA081">
    <w:name w:val="82F1EB209DCC402291E680CB8278AA081"/>
    <w:rsid w:val="00427AC3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DC286F67593343389DCE759D2B30587A1">
    <w:name w:val="DC286F67593343389DCE759D2B30587A1"/>
    <w:rsid w:val="00427AC3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CB38E4DD1CE14BDEAFA7905EC4E889F51">
    <w:name w:val="CB38E4DD1CE14BDEAFA7905EC4E889F51"/>
    <w:rsid w:val="00427AC3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5688BFA4782849C2AFA95AB2106C22ED1">
    <w:name w:val="5688BFA4782849C2AFA95AB2106C22ED1"/>
    <w:rsid w:val="00427AC3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AC90731ADF9342AA9F8DCE5AF142D0151">
    <w:name w:val="AC90731ADF9342AA9F8DCE5AF142D0151"/>
    <w:rsid w:val="00427AC3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99243550D13946C498EF3A7D771247AE1">
    <w:name w:val="99243550D13946C498EF3A7D771247AE1"/>
    <w:rsid w:val="00427AC3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3B8F0396BA5C4640BC383E379CC8B0B11">
    <w:name w:val="3B8F0396BA5C4640BC383E379CC8B0B11"/>
    <w:rsid w:val="00427AC3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56CA3CE9818942B1903BBBA85B4040F61">
    <w:name w:val="56CA3CE9818942B1903BBBA85B4040F61"/>
    <w:rsid w:val="00427AC3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BFB4FD035E964D1DA45CEBB1E99001A81">
    <w:name w:val="BFB4FD035E964D1DA45CEBB1E99001A81"/>
    <w:rsid w:val="00427AC3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978819819E70403085F23074CFE010B01">
    <w:name w:val="978819819E70403085F23074CFE010B01"/>
    <w:rsid w:val="00427AC3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B7D5CBDF545E44A4A8DD77FEB4E3764A1">
    <w:name w:val="B7D5CBDF545E44A4A8DD77FEB4E3764A1"/>
    <w:rsid w:val="00427AC3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18358646ADB44DCCB1492526C99CC2901">
    <w:name w:val="18358646ADB44DCCB1492526C99CC2901"/>
    <w:rsid w:val="00427AC3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CDAD078872BD493DA82491DDBF107AC81">
    <w:name w:val="CDAD078872BD493DA82491DDBF107AC81"/>
    <w:rsid w:val="00427AC3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E539568FC9B34DBAAFAFE5A8EEB751131">
    <w:name w:val="E539568FC9B34DBAAFAFE5A8EEB751131"/>
    <w:rsid w:val="00427AC3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CEDDF5A27A614074BA3F2502846EB6A01">
    <w:name w:val="CEDDF5A27A614074BA3F2502846EB6A01"/>
    <w:rsid w:val="00427AC3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1C23BBB877D64F2695786859BE93C6F21">
    <w:name w:val="1C23BBB877D64F2695786859BE93C6F21"/>
    <w:rsid w:val="00427AC3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F6A02DE804294939A33900BFAC74988B1">
    <w:name w:val="F6A02DE804294939A33900BFAC74988B1"/>
    <w:rsid w:val="00427AC3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7BBB1076766840F19D60297F1DBF6C111">
    <w:name w:val="7BBB1076766840F19D60297F1DBF6C111"/>
    <w:rsid w:val="00427AC3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2DE1EF39EF884929A7B2FCF4D31E5A341">
    <w:name w:val="2DE1EF39EF884929A7B2FCF4D31E5A341"/>
    <w:rsid w:val="00427AC3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AD091B0F358C416F9873D750C41CD35A1">
    <w:name w:val="AD091B0F358C416F9873D750C41CD35A1"/>
    <w:rsid w:val="00427AC3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F98D6BE235914678AA4E93870EE4B7B11">
    <w:name w:val="F98D6BE235914678AA4E93870EE4B7B11"/>
    <w:rsid w:val="00427AC3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40CE12CFD9BE4FA0967329E8F4B6AB191">
    <w:name w:val="40CE12CFD9BE4FA0967329E8F4B6AB191"/>
    <w:rsid w:val="00427AC3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B32B4546BC3E47168C7A6B753591617E1">
    <w:name w:val="B32B4546BC3E47168C7A6B753591617E1"/>
    <w:rsid w:val="00427AC3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F60AE154C80E44F88D513FDD8E6E4AC0">
    <w:name w:val="F60AE154C80E44F88D513FDD8E6E4AC0"/>
    <w:rsid w:val="00BC3437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8D914E3519434A14B8C097DD5A2A801B">
    <w:name w:val="8D914E3519434A14B8C097DD5A2A801B"/>
    <w:rsid w:val="00BC3437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B74B150413D14C7088C4389C8CEFEB50">
    <w:name w:val="B74B150413D14C7088C4389C8CEFEB50"/>
    <w:rsid w:val="00BC3437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E0C61CB7757D4084BCBEFE19E806B297">
    <w:name w:val="E0C61CB7757D4084BCBEFE19E806B297"/>
    <w:rsid w:val="00BC3437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52A7AF20076C4459B9CED1AC84434DEF">
    <w:name w:val="52A7AF20076C4459B9CED1AC84434DEF"/>
    <w:rsid w:val="00BC3437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3E318A4AEC7441DAA61728E5250F6CCD">
    <w:name w:val="3E318A4AEC7441DAA61728E5250F6CCD"/>
    <w:rsid w:val="00BC3437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FEABEF4E3FE44CDAB35CE7E638A2D620">
    <w:name w:val="FEABEF4E3FE44CDAB35CE7E638A2D620"/>
    <w:rsid w:val="00BC3437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31CA8962857A4B219EADA58602C3DD4E">
    <w:name w:val="31CA8962857A4B219EADA58602C3DD4E"/>
    <w:rsid w:val="00BC3437"/>
    <w:pPr>
      <w:spacing w:after="0" w:line="276" w:lineRule="auto"/>
      <w:ind w:left="720"/>
      <w:contextualSpacing/>
    </w:pPr>
    <w:rPr>
      <w:rFonts w:ascii="Arial" w:eastAsiaTheme="minorHAnsi" w:hAnsi="Arial"/>
      <w:sz w:val="22"/>
      <w:lang w:eastAsia="en-US"/>
    </w:rPr>
  </w:style>
  <w:style w:type="paragraph" w:customStyle="1" w:styleId="04324B9DB5224BA2801B52CF35EC0AC3">
    <w:name w:val="04324B9DB5224BA2801B52CF35EC0AC3"/>
    <w:rsid w:val="00BC3437"/>
    <w:pPr>
      <w:spacing w:after="0" w:line="276" w:lineRule="auto"/>
      <w:ind w:left="720"/>
      <w:contextualSpacing/>
    </w:pPr>
    <w:rPr>
      <w:rFonts w:ascii="Arial" w:eastAsiaTheme="minorHAnsi" w:hAnsi="Arial"/>
      <w:sz w:val="22"/>
      <w:lang w:eastAsia="en-US"/>
    </w:rPr>
  </w:style>
  <w:style w:type="paragraph" w:customStyle="1" w:styleId="67BB3C6008EA4220A7BFEDF70E0EE51B">
    <w:name w:val="67BB3C6008EA4220A7BFEDF70E0EE51B"/>
    <w:rsid w:val="00BC3437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C659B773A70440FF98148298741E458E">
    <w:name w:val="C659B773A70440FF98148298741E458E"/>
    <w:rsid w:val="00BC3437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E71A904D7C9D44E7AC154F8715BE0E19">
    <w:name w:val="E71A904D7C9D44E7AC154F8715BE0E19"/>
    <w:rsid w:val="00BC3437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3A39EDCBFEAB43D6B71D8CA9F99BC523">
    <w:name w:val="3A39EDCBFEAB43D6B71D8CA9F99BC523"/>
    <w:rsid w:val="00BC3437"/>
    <w:pPr>
      <w:spacing w:after="0" w:line="276" w:lineRule="auto"/>
      <w:ind w:left="720"/>
      <w:contextualSpacing/>
    </w:pPr>
    <w:rPr>
      <w:rFonts w:ascii="Arial" w:eastAsiaTheme="minorHAnsi" w:hAnsi="Arial"/>
      <w:sz w:val="22"/>
      <w:lang w:eastAsia="en-US"/>
    </w:rPr>
  </w:style>
  <w:style w:type="paragraph" w:customStyle="1" w:styleId="1944A60C8FE74185AC6A48A70147D624">
    <w:name w:val="1944A60C8FE74185AC6A48A70147D624"/>
    <w:rsid w:val="00BC3437"/>
    <w:pPr>
      <w:spacing w:after="0" w:line="276" w:lineRule="auto"/>
      <w:ind w:left="720"/>
      <w:contextualSpacing/>
    </w:pPr>
    <w:rPr>
      <w:rFonts w:ascii="Arial" w:eastAsiaTheme="minorHAnsi" w:hAnsi="Arial"/>
      <w:sz w:val="22"/>
      <w:lang w:eastAsia="en-US"/>
    </w:rPr>
  </w:style>
  <w:style w:type="paragraph" w:customStyle="1" w:styleId="FD73DF89FFAA4D27AC75CA4B3EC0523E">
    <w:name w:val="FD73DF89FFAA4D27AC75CA4B3EC0523E"/>
    <w:rsid w:val="00BC3437"/>
    <w:pPr>
      <w:spacing w:after="0" w:line="276" w:lineRule="auto"/>
      <w:ind w:left="720"/>
      <w:contextualSpacing/>
    </w:pPr>
    <w:rPr>
      <w:rFonts w:ascii="Arial" w:eastAsiaTheme="minorHAnsi" w:hAnsi="Arial"/>
      <w:sz w:val="22"/>
      <w:lang w:eastAsia="en-US"/>
    </w:rPr>
  </w:style>
  <w:style w:type="paragraph" w:customStyle="1" w:styleId="BC7D8B580EC74532B95D057436869F90">
    <w:name w:val="BC7D8B580EC74532B95D057436869F90"/>
    <w:rsid w:val="00BC3437"/>
    <w:pPr>
      <w:spacing w:after="0" w:line="276" w:lineRule="auto"/>
      <w:ind w:left="720"/>
      <w:contextualSpacing/>
    </w:pPr>
    <w:rPr>
      <w:rFonts w:ascii="Arial" w:eastAsiaTheme="minorHAnsi" w:hAnsi="Arial"/>
      <w:sz w:val="22"/>
      <w:lang w:eastAsia="en-US"/>
    </w:rPr>
  </w:style>
  <w:style w:type="paragraph" w:customStyle="1" w:styleId="4DD1970F330D4C13A21C88936CF67A51">
    <w:name w:val="4DD1970F330D4C13A21C88936CF67A51"/>
    <w:rsid w:val="00BC3437"/>
    <w:pPr>
      <w:spacing w:after="0" w:line="276" w:lineRule="auto"/>
      <w:ind w:left="720"/>
      <w:contextualSpacing/>
    </w:pPr>
    <w:rPr>
      <w:rFonts w:ascii="Arial" w:eastAsiaTheme="minorHAnsi" w:hAnsi="Arial"/>
      <w:sz w:val="22"/>
      <w:lang w:eastAsia="en-US"/>
    </w:rPr>
  </w:style>
  <w:style w:type="paragraph" w:customStyle="1" w:styleId="08A3D3E327EF430BA93DD9DCF66FB2CD1">
    <w:name w:val="08A3D3E327EF430BA93DD9DCF66FB2CD1"/>
    <w:rsid w:val="00BC3437"/>
    <w:pPr>
      <w:spacing w:after="0" w:line="276" w:lineRule="auto"/>
      <w:ind w:left="720"/>
      <w:contextualSpacing/>
    </w:pPr>
    <w:rPr>
      <w:rFonts w:ascii="Arial" w:eastAsiaTheme="minorHAnsi" w:hAnsi="Arial"/>
      <w:sz w:val="22"/>
      <w:lang w:eastAsia="en-US"/>
    </w:rPr>
  </w:style>
  <w:style w:type="paragraph" w:customStyle="1" w:styleId="A87071D1EECA46D0B313730653D33FF5">
    <w:name w:val="A87071D1EECA46D0B313730653D33FF5"/>
    <w:rsid w:val="00BC3437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D155E81AC5524340A8AE39435162B747">
    <w:name w:val="D155E81AC5524340A8AE39435162B747"/>
    <w:rsid w:val="00BC3437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B1D70A765A9C4F1BBA46368230C322C3">
    <w:name w:val="B1D70A765A9C4F1BBA46368230C322C3"/>
    <w:rsid w:val="00BC3437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8B6D9AD1927944EEA44C80C2655BC578">
    <w:name w:val="8B6D9AD1927944EEA44C80C2655BC578"/>
    <w:rsid w:val="00BC3437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5F0EEB3CEAEA4CC3816E2BFCFF87BCF4">
    <w:name w:val="5F0EEB3CEAEA4CC3816E2BFCFF87BCF4"/>
    <w:rsid w:val="00BC3437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C95EF0E6D9FA4751BDF55F359CA412F0">
    <w:name w:val="C95EF0E6D9FA4751BDF55F359CA412F0"/>
    <w:rsid w:val="00BC3437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ABF7C3D80DAF446CB833F0C969C43046">
    <w:name w:val="ABF7C3D80DAF446CB833F0C969C43046"/>
    <w:rsid w:val="00BC3437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4E62FA35009D4AFDA5F22C29021C1755">
    <w:name w:val="4E62FA35009D4AFDA5F22C29021C1755"/>
    <w:rsid w:val="00BC3437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D8BD7C2006A34980A34D6B758667525B">
    <w:name w:val="D8BD7C2006A34980A34D6B758667525B"/>
    <w:rsid w:val="00BC3437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BC94433A9345473C8536DBD759DF63CA">
    <w:name w:val="BC94433A9345473C8536DBD759DF63CA"/>
    <w:rsid w:val="00BC3437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6552F934371A49BEB3FF8B666466C7AB">
    <w:name w:val="6552F934371A49BEB3FF8B666466C7AB"/>
    <w:rsid w:val="00BC3437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8073255BC1F84AADA9C4BE6A3AB013E2">
    <w:name w:val="8073255BC1F84AADA9C4BE6A3AB013E2"/>
    <w:rsid w:val="00BC3437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73477B789D6E41D9BBCDC56C07235597">
    <w:name w:val="73477B789D6E41D9BBCDC56C07235597"/>
    <w:rsid w:val="00BC3437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6185C1EEA4B44499A565DD0C233C8ADC">
    <w:name w:val="6185C1EEA4B44499A565DD0C233C8ADC"/>
    <w:rsid w:val="00BC3437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F8756A2B478F4BFAA9F3DFCC0E9FAC47">
    <w:name w:val="F8756A2B478F4BFAA9F3DFCC0E9FAC47"/>
    <w:rsid w:val="00BC3437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B748B497F82043AFBD3A5287DE7445A6">
    <w:name w:val="B748B497F82043AFBD3A5287DE7445A6"/>
    <w:rsid w:val="00BC3437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F4F9A413B5D34D42A58FB713A5605BE5">
    <w:name w:val="F4F9A413B5D34D42A58FB713A5605BE5"/>
    <w:rsid w:val="00BC3437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189CA1C2D642470F8FF1CBB261090B73">
    <w:name w:val="189CA1C2D642470F8FF1CBB261090B73"/>
    <w:rsid w:val="00BC3437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83E9038470114DF9B10986F140C1A8EE">
    <w:name w:val="83E9038470114DF9B10986F140C1A8EE"/>
    <w:rsid w:val="00BC3437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82F1EB209DCC402291E680CB8278AA08">
    <w:name w:val="82F1EB209DCC402291E680CB8278AA08"/>
    <w:rsid w:val="00BC3437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DC286F67593343389DCE759D2B30587A">
    <w:name w:val="DC286F67593343389DCE759D2B30587A"/>
    <w:rsid w:val="00BC3437"/>
    <w:pPr>
      <w:spacing w:after="0" w:line="276" w:lineRule="auto"/>
    </w:pPr>
    <w:rPr>
      <w:rFonts w:ascii="Arial" w:eastAsiaTheme="minorHAnsi" w:hAnsi="Arial"/>
      <w:sz w:val="22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NBV Kleurenthema">
      <a:dk1>
        <a:srgbClr val="000000"/>
      </a:dk1>
      <a:lt1>
        <a:srgbClr val="FFFFFF"/>
      </a:lt1>
      <a:dk2>
        <a:srgbClr val="E6F1EB"/>
      </a:dk2>
      <a:lt2>
        <a:srgbClr val="FF6000"/>
      </a:lt2>
      <a:accent1>
        <a:srgbClr val="FE6002"/>
      </a:accent1>
      <a:accent2>
        <a:srgbClr val="F3711C"/>
      </a:accent2>
      <a:accent3>
        <a:srgbClr val="F1B386"/>
      </a:accent3>
      <a:accent4>
        <a:srgbClr val="E1D3BA"/>
      </a:accent4>
      <a:accent5>
        <a:srgbClr val="E3F1EA"/>
      </a:accent5>
      <a:accent6>
        <a:srgbClr val="D5ECE6"/>
      </a:accent6>
      <a:hlink>
        <a:srgbClr val="FE6001"/>
      </a:hlink>
      <a:folHlink>
        <a:srgbClr val="F1B38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TemplafyTemplateConfiguration><![CDATA[{"elementsMetadata":[],"transformationConfigurations":[],"templateName":"KNVB_horizontaal","templateDescription":"","enableDocumentContentUpdater":false,"version":"2.0"}]]></TemplafyTemplateConfiguration>
</file>

<file path=customXml/item3.xml><?xml version="1.0" encoding="utf-8"?>
<TemplafyFormConfiguration><![CDATA[{"formFields":[],"formDataEntries":[]}]]></TemplafyFormConfiguration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646481710F2D47A143351E5975A13E" ma:contentTypeVersion="17" ma:contentTypeDescription="Een nieuw document maken." ma:contentTypeScope="" ma:versionID="7bf6190be5889ade8a21f77304e61efa">
  <xsd:schema xmlns:xsd="http://www.w3.org/2001/XMLSchema" xmlns:xs="http://www.w3.org/2001/XMLSchema" xmlns:p="http://schemas.microsoft.com/office/2006/metadata/properties" xmlns:ns2="45de520e-3be1-48f4-a6c0-5eb2a9caa01f" xmlns:ns3="aeb0b420-15b3-4b7b-935a-8d783852d96d" targetNamespace="http://schemas.microsoft.com/office/2006/metadata/properties" ma:root="true" ma:fieldsID="f0fcf6a97c5a2a2a36d36c7ef1f70a2a" ns2:_="" ns3:_="">
    <xsd:import namespace="45de520e-3be1-48f4-a6c0-5eb2a9caa01f"/>
    <xsd:import namespace="aeb0b420-15b3-4b7b-935a-8d783852d9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DocumentEigenaar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de520e-3be1-48f4-a6c0-5eb2a9caa0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DocumentEigenaar" ma:index="10" nillable="true" ma:displayName="Document Eigenaar" ma:format="Dropdown" ma:list="UserInfo" ma:SharePointGroup="0" ma:internalName="DocumentEigenaa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e2312074-5451-4a96-bd86-1e695ef29e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b0b420-15b3-4b7b-935a-8d783852d96d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857fb350-1b91-4882-b5a2-c76089cb3be4}" ma:internalName="TaxCatchAll" ma:showField="CatchAllData" ma:web="6c517450-a6fa-443d-b51d-e5f79e3b28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eb0b420-15b3-4b7b-935a-8d783852d96d" xsi:nil="true"/>
    <lcf76f155ced4ddcb4097134ff3c332f xmlns="45de520e-3be1-48f4-a6c0-5eb2a9caa01f">
      <Terms xmlns="http://schemas.microsoft.com/office/infopath/2007/PartnerControls"/>
    </lcf76f155ced4ddcb4097134ff3c332f>
    <DocumentEigenaar xmlns="45de520e-3be1-48f4-a6c0-5eb2a9caa01f">
      <UserInfo>
        <DisplayName/>
        <AccountId xsi:nil="true"/>
        <AccountType/>
      </UserInfo>
    </DocumentEigenaar>
  </documentManagement>
</p:properties>
</file>

<file path=customXml/itemProps1.xml><?xml version="1.0" encoding="utf-8"?>
<ds:datastoreItem xmlns:ds="http://schemas.openxmlformats.org/officeDocument/2006/customXml" ds:itemID="{45D534E9-6B70-407B-A50B-604FE91D6D4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BBA5B47-7B36-4782-AA46-6D7E7AEB8FE0}">
  <ds:schemaRefs/>
</ds:datastoreItem>
</file>

<file path=customXml/itemProps3.xml><?xml version="1.0" encoding="utf-8"?>
<ds:datastoreItem xmlns:ds="http://schemas.openxmlformats.org/officeDocument/2006/customXml" ds:itemID="{DE4255B4-CFDB-456B-A29F-DF12A1C7C06C}">
  <ds:schemaRefs/>
</ds:datastoreItem>
</file>

<file path=customXml/itemProps4.xml><?xml version="1.0" encoding="utf-8"?>
<ds:datastoreItem xmlns:ds="http://schemas.openxmlformats.org/officeDocument/2006/customXml" ds:itemID="{D63C4E7E-62FE-49CD-B563-E6D9CA67CC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de520e-3be1-48f4-a6c0-5eb2a9caa01f"/>
    <ds:schemaRef ds:uri="aeb0b420-15b3-4b7b-935a-8d783852d9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F9A7C7AC-CC89-4E0E-AAB6-50BC01F0398F}">
  <ds:schemaRefs>
    <ds:schemaRef ds:uri="http://schemas.microsoft.com/office/2006/metadata/properties"/>
    <ds:schemaRef ds:uri="http://schemas.microsoft.com/office/infopath/2007/PartnerControls"/>
    <ds:schemaRef ds:uri="aeb0b420-15b3-4b7b-935a-8d783852d96d"/>
    <ds:schemaRef ds:uri="45de520e-3be1-48f4-a6c0-5eb2a9caa01f"/>
  </ds:schemaRefs>
</ds:datastoreItem>
</file>

<file path=docMetadata/LabelInfo.xml><?xml version="1.0" encoding="utf-8"?>
<clbl:labelList xmlns:clbl="http://schemas.microsoft.com/office/2020/mipLabelMetadata">
  <clbl:label id="{65d9b777-8709-4e69-9b11-86e91ff18fb5}" enabled="0" method="" siteId="{65d9b777-8709-4e69-9b11-86e91ff18fb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b2v5ohlt</Template>
  <TotalTime>137</TotalTime>
  <Pages>2</Pages>
  <Words>252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Demmink, Linda</dc:creator>
  <cp:keywords/>
  <dc:description/>
  <cp:lastModifiedBy>Demmink, Linda</cp:lastModifiedBy>
  <cp:revision>55</cp:revision>
  <dcterms:created xsi:type="dcterms:W3CDTF">2026-09-07T10:47:00Z</dcterms:created>
  <dcterms:modified xsi:type="dcterms:W3CDTF">2026-09-14T11:48:00Z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0x0101001B646481710F2D47A143351E5975A13E</vt:lpwstr>
  </property>
  <property fmtid="{D5CDD505-2E9C-101B-9397-08002B2CF9AE}" pid="3" name="MediaServiceImageTags">
    <vt:lpwstr/>
  </property>
  <property fmtid="{D5CDD505-2E9C-101B-9397-08002B2CF9AE}" pid="4" name="TemplafyTenantId">
    <vt:lpwstr>knvb</vt:lpwstr>
  </property>
  <property fmtid="{D5CDD505-2E9C-101B-9397-08002B2CF9AE}" pid="5" name="TemplafyTemplateId">
    <vt:lpwstr>1177293898762682372</vt:lpwstr>
  </property>
  <property fmtid="{D5CDD505-2E9C-101B-9397-08002B2CF9AE}" pid="6" name="TemplafyUserProfileId">
    <vt:lpwstr>1053642778102726683</vt:lpwstr>
  </property>
  <property fmtid="{D5CDD505-2E9C-101B-9397-08002B2CF9AE}" pid="7" name="TemplafyLanguageCode">
    <vt:lpwstr>nl-NL</vt:lpwstr>
  </property>
  <property fmtid="{D5CDD505-2E9C-101B-9397-08002B2CF9AE}" pid="8" name="TemplafyFromBlank">
    <vt:bool>true</vt:bool>
  </property>
</Properties>
</file>