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10795" w14:textId="17C299A3" w:rsidR="005A48C1" w:rsidRPr="002B6CD9" w:rsidRDefault="00F221BB" w:rsidP="00BE7C63">
      <w:pPr>
        <w:rPr>
          <w:rFonts w:cs="Arial"/>
          <w:b/>
          <w:bCs/>
          <w:szCs w:val="22"/>
        </w:rPr>
      </w:pPr>
      <w:r w:rsidRPr="002B6CD9">
        <w:rPr>
          <w:rFonts w:cs="Arial"/>
          <w:b/>
          <w:bCs/>
          <w:szCs w:val="22"/>
        </w:rPr>
        <w:t>Algemene gegevens</w:t>
      </w:r>
    </w:p>
    <w:p w14:paraId="0C0063EC" w14:textId="3F5EDAC5" w:rsidR="00F221BB" w:rsidRPr="009C7FC3" w:rsidRDefault="00F221BB" w:rsidP="00BE7C63">
      <w:pPr>
        <w:rPr>
          <w:rFonts w:cs="Arial"/>
          <w:sz w:val="20"/>
          <w:szCs w:val="20"/>
        </w:rPr>
      </w:pPr>
      <w:r w:rsidRPr="009C7FC3">
        <w:rPr>
          <w:rFonts w:cs="Arial"/>
          <w:sz w:val="20"/>
          <w:szCs w:val="20"/>
        </w:rPr>
        <w:t>Wedstrijd:</w:t>
      </w:r>
      <w:r w:rsidRPr="009C7FC3">
        <w:rPr>
          <w:rFonts w:cs="Arial"/>
          <w:sz w:val="20"/>
          <w:szCs w:val="20"/>
        </w:rPr>
        <w:tab/>
      </w:r>
      <w:r w:rsidRPr="009C7FC3"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/>
            <w:sz w:val="20"/>
            <w:szCs w:val="20"/>
          </w:rPr>
          <w:id w:val="729272990"/>
          <w:placeholder>
            <w:docPart w:val="1C9C997CF9334DDBAF356CEDE53C3222"/>
          </w:placeholder>
          <w:showingPlcHdr/>
          <w:text/>
        </w:sdtPr>
        <w:sdtEndPr/>
        <w:sdtContent>
          <w:r w:rsidR="000A55B0"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="00DB1A9A" w:rsidRPr="00A757E7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de wedstrijd in.</w:t>
          </w:r>
        </w:sdtContent>
      </w:sdt>
    </w:p>
    <w:p w14:paraId="1BD8EC1B" w14:textId="6B37A6E8" w:rsidR="00F221BB" w:rsidRPr="009C7FC3" w:rsidRDefault="00F221BB" w:rsidP="00BE7C63">
      <w:pPr>
        <w:rPr>
          <w:rFonts w:cs="Arial"/>
          <w:sz w:val="20"/>
          <w:szCs w:val="20"/>
        </w:rPr>
      </w:pPr>
      <w:r w:rsidRPr="009C7FC3">
        <w:rPr>
          <w:rFonts w:cs="Arial"/>
          <w:sz w:val="20"/>
          <w:szCs w:val="20"/>
        </w:rPr>
        <w:t>Wedstrijdnummer:</w:t>
      </w:r>
      <w:r w:rsidRPr="009C7FC3"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/>
            <w:sz w:val="20"/>
            <w:szCs w:val="20"/>
          </w:rPr>
          <w:id w:val="1130285249"/>
          <w:placeholder>
            <w:docPart w:val="F9A99FC017D4415DA03E21805A7EDCE1"/>
          </w:placeholder>
          <w:showingPlcHdr/>
          <w:text/>
        </w:sdtPr>
        <w:sdtEndPr/>
        <w:sdtContent>
          <w:r w:rsidR="000A55B0"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="003928A8" w:rsidRPr="00A757E7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het wedstrijdnummer in.</w:t>
          </w:r>
        </w:sdtContent>
      </w:sdt>
    </w:p>
    <w:p w14:paraId="09519EF9" w14:textId="4F2F43AB" w:rsidR="00F221BB" w:rsidRDefault="00F221BB" w:rsidP="00BE7C63">
      <w:pPr>
        <w:rPr>
          <w:rFonts w:cs="Arial"/>
          <w:sz w:val="20"/>
          <w:szCs w:val="20"/>
        </w:rPr>
      </w:pPr>
      <w:r w:rsidRPr="009C7FC3">
        <w:rPr>
          <w:rFonts w:cs="Arial"/>
          <w:sz w:val="20"/>
          <w:szCs w:val="20"/>
        </w:rPr>
        <w:t>Datum:</w:t>
      </w:r>
      <w:r w:rsidRPr="009C7FC3">
        <w:rPr>
          <w:rFonts w:cs="Arial"/>
          <w:sz w:val="20"/>
          <w:szCs w:val="20"/>
        </w:rPr>
        <w:tab/>
      </w:r>
      <w:r w:rsidR="00BB17C2" w:rsidRPr="009C7FC3">
        <w:rPr>
          <w:rFonts w:cs="Arial"/>
          <w:sz w:val="20"/>
          <w:szCs w:val="20"/>
        </w:rPr>
        <w:tab/>
      </w:r>
      <w:r w:rsidR="009C7FC3">
        <w:rPr>
          <w:rFonts w:cs="Arial"/>
          <w:sz w:val="20"/>
          <w:szCs w:val="20"/>
        </w:rPr>
        <w:tab/>
      </w:r>
      <w:sdt>
        <w:sdtPr>
          <w:rPr>
            <w:rStyle w:val="Invoertekst2"/>
          </w:rPr>
          <w:id w:val="-127633357"/>
          <w:placeholder>
            <w:docPart w:val="E6AAF891B74C4B26B96C6922477C116C"/>
          </w:placeholder>
          <w:showingPlcHdr/>
          <w:date w:fullDate="2026-08-17T00:00:00Z">
            <w:dateFormat w:val="d MMMM yyyy"/>
            <w:lid w:val="nl-NL"/>
            <w:storeMappedDataAs w:val="dateTime"/>
            <w:calendar w:val="gregorian"/>
          </w:date>
        </w:sdtPr>
        <w:sdtEndPr>
          <w:rPr>
            <w:rStyle w:val="Standaardalinea-lettertype"/>
            <w:rFonts w:cs="Arial"/>
            <w:color w:val="auto"/>
            <w:sz w:val="22"/>
            <w:szCs w:val="20"/>
          </w:rPr>
        </w:sdtEndPr>
        <w:sdtContent>
          <w:r w:rsidR="00FF541D" w:rsidRPr="00A757E7">
            <w:rPr>
              <w:rStyle w:val="Tekstvantijdelijkeaanduiding"/>
              <w:color w:val="FF6000"/>
              <w:sz w:val="20"/>
              <w:szCs w:val="20"/>
            </w:rPr>
            <w:t>Selecteer de datum van de wedstrijd.</w:t>
          </w:r>
        </w:sdtContent>
      </w:sdt>
    </w:p>
    <w:p w14:paraId="2CEC563E" w14:textId="70D82923" w:rsidR="00D95701" w:rsidRPr="009C7FC3" w:rsidRDefault="00D95701" w:rsidP="00D95701">
      <w:pPr>
        <w:rPr>
          <w:rFonts w:cs="Arial"/>
          <w:b/>
          <w:bCs/>
          <w:sz w:val="20"/>
          <w:szCs w:val="20"/>
        </w:rPr>
      </w:pPr>
      <w:r>
        <w:rPr>
          <w:rFonts w:cs="Arial"/>
          <w:sz w:val="20"/>
          <w:szCs w:val="20"/>
        </w:rPr>
        <w:t>Uitslag</w:t>
      </w:r>
      <w:r w:rsidRPr="009C7FC3">
        <w:rPr>
          <w:rFonts w:cs="Arial"/>
          <w:sz w:val="20"/>
          <w:szCs w:val="20"/>
        </w:rPr>
        <w:t>: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Pr="009C7FC3"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/>
            <w:sz w:val="20"/>
            <w:szCs w:val="20"/>
          </w:rPr>
          <w:id w:val="694502605"/>
          <w:placeholder>
            <w:docPart w:val="512F4F3559D2487A8045ABDCA5E7F834"/>
          </w:placeholder>
          <w:showingPlcHdr/>
          <w:text/>
        </w:sdtPr>
        <w:sdtEndPr/>
        <w:sdtContent>
          <w:r w:rsidR="000A55B0">
            <w:rPr>
              <w:rFonts w:cs="Arial"/>
              <w:color w:val="FF6000"/>
              <w:sz w:val="20"/>
              <w:szCs w:val="20"/>
            </w:rPr>
            <w:t>Vul</w:t>
          </w:r>
          <w:r w:rsidR="003928A8" w:rsidRPr="00A757E7">
            <w:rPr>
              <w:rFonts w:cs="Arial"/>
              <w:color w:val="FF6000"/>
              <w:sz w:val="20"/>
              <w:szCs w:val="20"/>
            </w:rPr>
            <w:t xml:space="preserve"> de stand in</w:t>
          </w:r>
          <w:r w:rsidR="003A66A1">
            <w:rPr>
              <w:rFonts w:cs="Arial"/>
              <w:color w:val="FF6000"/>
              <w:sz w:val="20"/>
              <w:szCs w:val="20"/>
            </w:rPr>
            <w:t>.</w:t>
          </w:r>
        </w:sdtContent>
      </w:sdt>
    </w:p>
    <w:p w14:paraId="7F0D9F7F" w14:textId="77777777" w:rsidR="00D95701" w:rsidRDefault="00D95701" w:rsidP="00A737F8">
      <w:pPr>
        <w:tabs>
          <w:tab w:val="left" w:pos="9030"/>
        </w:tabs>
        <w:rPr>
          <w:rFonts w:cs="Arial"/>
          <w:sz w:val="20"/>
          <w:szCs w:val="20"/>
        </w:rPr>
      </w:pPr>
    </w:p>
    <w:p w14:paraId="7CE0B523" w14:textId="1058982A" w:rsidR="00137537" w:rsidRPr="00D95701" w:rsidRDefault="00D95701" w:rsidP="00A737F8">
      <w:pPr>
        <w:tabs>
          <w:tab w:val="left" w:pos="9030"/>
        </w:tabs>
        <w:rPr>
          <w:rFonts w:cs="Arial"/>
          <w:b/>
          <w:bCs/>
          <w:szCs w:val="22"/>
        </w:rPr>
      </w:pPr>
      <w:r w:rsidRPr="00D95701">
        <w:rPr>
          <w:rFonts w:cs="Arial"/>
          <w:b/>
          <w:bCs/>
          <w:szCs w:val="22"/>
        </w:rPr>
        <w:t xml:space="preserve">Gegevens en verklaring </w:t>
      </w:r>
      <w:r w:rsidR="005D589F">
        <w:rPr>
          <w:rFonts w:cs="Arial"/>
          <w:b/>
          <w:bCs/>
          <w:szCs w:val="22"/>
        </w:rPr>
        <w:t>van de speler op wie een overtreding werd begaan</w:t>
      </w:r>
      <w:r w:rsidR="00A737F8" w:rsidRPr="00D95701">
        <w:rPr>
          <w:rFonts w:cs="Arial"/>
          <w:b/>
          <w:bCs/>
          <w:szCs w:val="22"/>
        </w:rPr>
        <w:tab/>
      </w:r>
    </w:p>
    <w:p w14:paraId="6F55ECD9" w14:textId="2E605B98" w:rsidR="00F221BB" w:rsidRPr="00B14184" w:rsidRDefault="00C4708F" w:rsidP="00BE7C63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Vereniging: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/>
            <w:sz w:val="20"/>
            <w:szCs w:val="20"/>
          </w:rPr>
          <w:id w:val="-1977054134"/>
          <w:placeholder>
            <w:docPart w:val="D550A46D9C5A4AEDB6B04179C27D270F"/>
          </w:placeholder>
          <w:showingPlcHdr/>
          <w:text/>
        </w:sdtPr>
        <w:sdtEndPr/>
        <w:sdtContent>
          <w:r w:rsidR="000A55B0">
            <w:rPr>
              <w:rStyle w:val="Tekstvantijdelijkeaanduiding"/>
              <w:color w:val="FF6000"/>
              <w:sz w:val="20"/>
              <w:szCs w:val="20"/>
            </w:rPr>
            <w:t>Vul</w:t>
          </w:r>
          <w:r w:rsidR="003928A8" w:rsidRPr="00A757E7">
            <w:rPr>
              <w:rStyle w:val="Tekstvantijdelijkeaanduiding"/>
              <w:color w:val="FF6000"/>
              <w:sz w:val="20"/>
              <w:szCs w:val="20"/>
            </w:rPr>
            <w:t xml:space="preserve"> de naam van je vereniging in</w:t>
          </w:r>
          <w:r w:rsidR="003928A8" w:rsidRPr="00A757E7">
            <w:rPr>
              <w:rStyle w:val="Tekstvantijdelijkeaanduiding"/>
              <w:color w:val="FF6000"/>
            </w:rPr>
            <w:t>.</w:t>
          </w:r>
        </w:sdtContent>
      </w:sdt>
      <w:r>
        <w:rPr>
          <w:rFonts w:cs="Arial"/>
          <w:sz w:val="20"/>
          <w:szCs w:val="20"/>
        </w:rPr>
        <w:br/>
      </w:r>
      <w:r w:rsidR="00F221BB" w:rsidRPr="00B14184">
        <w:rPr>
          <w:rFonts w:cs="Arial"/>
          <w:sz w:val="20"/>
          <w:szCs w:val="20"/>
        </w:rPr>
        <w:t>Naam:</w:t>
      </w:r>
      <w:r w:rsidR="00F221BB" w:rsidRPr="00B14184">
        <w:rPr>
          <w:rFonts w:cs="Arial"/>
          <w:sz w:val="20"/>
          <w:szCs w:val="20"/>
        </w:rPr>
        <w:tab/>
      </w:r>
      <w:r w:rsidR="00F221BB" w:rsidRPr="00B14184">
        <w:rPr>
          <w:rFonts w:cs="Arial"/>
          <w:sz w:val="20"/>
          <w:szCs w:val="20"/>
        </w:rPr>
        <w:tab/>
      </w:r>
      <w:r w:rsidR="00F221BB" w:rsidRPr="00B14184"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/>
            <w:sz w:val="20"/>
            <w:szCs w:val="20"/>
          </w:rPr>
          <w:id w:val="-371307645"/>
          <w:placeholder>
            <w:docPart w:val="26A2878B3CFA4F3FAD7023DAE0C48A08"/>
          </w:placeholder>
          <w:showingPlcHdr/>
          <w:text/>
        </w:sdtPr>
        <w:sdtEndPr/>
        <w:sdtContent>
          <w:r w:rsidR="000A55B0"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="003928A8" w:rsidRPr="00A757E7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je naam in.</w:t>
          </w:r>
        </w:sdtContent>
      </w:sdt>
    </w:p>
    <w:p w14:paraId="49BF1CD7" w14:textId="17399AF9" w:rsidR="00F221BB" w:rsidRPr="00B14184" w:rsidRDefault="00F221BB" w:rsidP="00BE7C63">
      <w:pPr>
        <w:rPr>
          <w:rFonts w:cs="Arial"/>
          <w:sz w:val="20"/>
          <w:szCs w:val="20"/>
        </w:rPr>
      </w:pPr>
      <w:r w:rsidRPr="00B14184">
        <w:rPr>
          <w:rFonts w:cs="Arial"/>
          <w:sz w:val="20"/>
          <w:szCs w:val="20"/>
        </w:rPr>
        <w:t>Relatiecode:</w:t>
      </w:r>
      <w:r w:rsidRPr="00B14184">
        <w:rPr>
          <w:rFonts w:cs="Arial"/>
          <w:sz w:val="20"/>
          <w:szCs w:val="20"/>
        </w:rPr>
        <w:tab/>
      </w:r>
      <w:r w:rsidRPr="00B14184"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/>
            <w:sz w:val="20"/>
            <w:szCs w:val="20"/>
          </w:rPr>
          <w:id w:val="-3442478"/>
          <w:placeholder>
            <w:docPart w:val="2ECE552AD41D4AE089CFD453783241A4"/>
          </w:placeholder>
          <w:showingPlcHdr/>
          <w:text/>
        </w:sdtPr>
        <w:sdtEndPr/>
        <w:sdtContent>
          <w:r w:rsidR="000A55B0"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="003928A8" w:rsidRPr="00A757E7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jouw relatiecode in.</w:t>
          </w:r>
        </w:sdtContent>
      </w:sdt>
    </w:p>
    <w:p w14:paraId="76180944" w14:textId="77777777" w:rsidR="006471BD" w:rsidRDefault="006471BD" w:rsidP="00BE7C63">
      <w:pPr>
        <w:rPr>
          <w:rFonts w:cs="Arial"/>
          <w:b/>
          <w:bCs/>
          <w:sz w:val="20"/>
          <w:szCs w:val="20"/>
        </w:rPr>
      </w:pPr>
    </w:p>
    <w:p w14:paraId="201096C7" w14:textId="15AF1D9C" w:rsidR="00893026" w:rsidRPr="009C7FC3" w:rsidRDefault="00601DBE" w:rsidP="00BE7C63">
      <w:pPr>
        <w:rPr>
          <w:rFonts w:cs="Arial"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Verklaring</w:t>
      </w:r>
      <w:r w:rsidR="00893026" w:rsidRPr="009C7FC3">
        <w:rPr>
          <w:rFonts w:cs="Arial"/>
          <w:b/>
          <w:bCs/>
          <w:sz w:val="20"/>
          <w:szCs w:val="20"/>
        </w:rPr>
        <w:t xml:space="preserve">: </w:t>
      </w:r>
      <w:r w:rsidR="00837EE9" w:rsidRPr="009C7FC3">
        <w:rPr>
          <w:rFonts w:cs="Arial"/>
          <w:b/>
          <w:bCs/>
          <w:sz w:val="20"/>
          <w:szCs w:val="20"/>
        </w:rPr>
        <w:br/>
      </w:r>
      <w:r w:rsidR="00837EE9" w:rsidRPr="009C7FC3">
        <w:rPr>
          <w:rFonts w:cs="Arial"/>
          <w:sz w:val="20"/>
          <w:szCs w:val="20"/>
        </w:rPr>
        <w:t xml:space="preserve">Leg hieronder uit </w:t>
      </w:r>
      <w:r w:rsidR="00781021">
        <w:rPr>
          <w:rFonts w:cs="Arial"/>
          <w:sz w:val="20"/>
          <w:szCs w:val="20"/>
        </w:rPr>
        <w:t>welke overtreding</w:t>
      </w:r>
      <w:r w:rsidR="006D6C01">
        <w:rPr>
          <w:rFonts w:cs="Arial"/>
          <w:sz w:val="20"/>
          <w:szCs w:val="20"/>
        </w:rPr>
        <w:t xml:space="preserve"> er op je werd gemaakt</w:t>
      </w:r>
      <w:r w:rsidR="00781021">
        <w:rPr>
          <w:rFonts w:cs="Arial"/>
          <w:sz w:val="20"/>
          <w:szCs w:val="20"/>
        </w:rPr>
        <w:t xml:space="preserve"> en wat er precies gebeurde. </w:t>
      </w:r>
    </w:p>
    <w:sdt>
      <w:sdtPr>
        <w:rPr>
          <w:rStyle w:val="Invoertekst2"/>
          <w:szCs w:val="20"/>
        </w:rPr>
        <w:id w:val="86040503"/>
        <w:lock w:val="sdtLocked"/>
        <w:placeholder>
          <w:docPart w:val="6692138367044968B9D8D58A727928C5"/>
        </w:placeholder>
        <w:showingPlcHdr/>
      </w:sdtPr>
      <w:sdtEndPr>
        <w:rPr>
          <w:rStyle w:val="Standaardalinea-lettertype"/>
          <w:rFonts w:cs="Arial"/>
          <w:color w:val="auto"/>
          <w:sz w:val="22"/>
        </w:rPr>
      </w:sdtEndPr>
      <w:sdtContent>
        <w:p w14:paraId="0228CF10" w14:textId="62CF03BA" w:rsidR="00177388" w:rsidRPr="00FC0C01" w:rsidRDefault="00177388" w:rsidP="000C6F26">
          <w:pPr>
            <w:tabs>
              <w:tab w:val="left" w:pos="3464"/>
              <w:tab w:val="left" w:pos="4385"/>
            </w:tabs>
            <w:rPr>
              <w:rStyle w:val="Invoertekst2"/>
              <w:szCs w:val="20"/>
            </w:rPr>
          </w:pPr>
          <w:r w:rsidRPr="00FC0C01">
            <w:rPr>
              <w:rStyle w:val="Tekstvantijdelijkeaanduiding"/>
              <w:color w:val="FF6000"/>
              <w:sz w:val="20"/>
              <w:szCs w:val="20"/>
            </w:rPr>
            <w:t>Klik of tik om tekst in te voeren.</w:t>
          </w:r>
        </w:p>
      </w:sdtContent>
    </w:sdt>
    <w:p w14:paraId="694B7DE9" w14:textId="79D1D974" w:rsidR="00F221BB" w:rsidRDefault="00675778" w:rsidP="00675778">
      <w:pPr>
        <w:tabs>
          <w:tab w:val="left" w:pos="4385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</w:p>
    <w:p w14:paraId="1F37337F" w14:textId="77777777" w:rsidR="006471BD" w:rsidRDefault="006471BD" w:rsidP="00675778">
      <w:pPr>
        <w:tabs>
          <w:tab w:val="left" w:pos="4385"/>
        </w:tabs>
        <w:rPr>
          <w:rFonts w:cs="Arial"/>
          <w:sz w:val="20"/>
          <w:szCs w:val="20"/>
        </w:rPr>
      </w:pPr>
    </w:p>
    <w:p w14:paraId="5BDAF219" w14:textId="77777777" w:rsidR="00601DBE" w:rsidRDefault="006471BD" w:rsidP="006471BD">
      <w:pPr>
        <w:tabs>
          <w:tab w:val="left" w:pos="9030"/>
        </w:tabs>
        <w:rPr>
          <w:rFonts w:cs="Arial"/>
          <w:b/>
          <w:bCs/>
          <w:szCs w:val="22"/>
        </w:rPr>
      </w:pPr>
      <w:r w:rsidRPr="00D95701">
        <w:rPr>
          <w:rFonts w:cs="Arial"/>
          <w:b/>
          <w:bCs/>
          <w:szCs w:val="22"/>
        </w:rPr>
        <w:t xml:space="preserve">Gegevens en verklaring </w:t>
      </w:r>
      <w:r>
        <w:rPr>
          <w:rFonts w:cs="Arial"/>
          <w:b/>
          <w:bCs/>
          <w:szCs w:val="22"/>
        </w:rPr>
        <w:t>namens het bestuur</w:t>
      </w:r>
    </w:p>
    <w:p w14:paraId="79868457" w14:textId="77777777" w:rsidR="00601DBE" w:rsidRPr="00381C4C" w:rsidRDefault="00601DBE" w:rsidP="00601DBE">
      <w:pPr>
        <w:tabs>
          <w:tab w:val="left" w:pos="9030"/>
        </w:tabs>
        <w:rPr>
          <w:rFonts w:cs="Arial"/>
          <w:i/>
          <w:iCs/>
          <w:sz w:val="20"/>
          <w:szCs w:val="20"/>
        </w:rPr>
      </w:pPr>
      <w:r w:rsidRPr="00381C4C">
        <w:rPr>
          <w:rFonts w:cs="Arial"/>
          <w:i/>
          <w:iCs/>
          <w:sz w:val="20"/>
          <w:szCs w:val="20"/>
        </w:rPr>
        <w:t xml:space="preserve">Als er geen bestuurslid aanwezig was bij de wedstrijd, </w:t>
      </w:r>
      <w:r>
        <w:rPr>
          <w:rFonts w:cs="Arial"/>
          <w:i/>
          <w:iCs/>
          <w:sz w:val="20"/>
          <w:szCs w:val="20"/>
        </w:rPr>
        <w:t xml:space="preserve">ontvangt de KNVB graag de verklaring van iemand die aanwezig was bij de wedstrijd. Bijvoorbeeld de aanvoerder, trainer of leider. </w:t>
      </w:r>
    </w:p>
    <w:p w14:paraId="4A2FA760" w14:textId="3D28A8A7" w:rsidR="006471BD" w:rsidRPr="00D95701" w:rsidRDefault="006471BD" w:rsidP="006471BD">
      <w:pPr>
        <w:tabs>
          <w:tab w:val="left" w:pos="9030"/>
        </w:tabs>
        <w:rPr>
          <w:rFonts w:cs="Arial"/>
          <w:b/>
          <w:bCs/>
          <w:szCs w:val="22"/>
        </w:rPr>
      </w:pPr>
      <w:r w:rsidRPr="00D95701">
        <w:rPr>
          <w:rFonts w:cs="Arial"/>
          <w:b/>
          <w:bCs/>
          <w:szCs w:val="22"/>
        </w:rPr>
        <w:tab/>
      </w:r>
    </w:p>
    <w:p w14:paraId="2134F6ED" w14:textId="5EFB78A2" w:rsidR="006471BD" w:rsidRPr="00B14184" w:rsidRDefault="006471BD" w:rsidP="006471BD">
      <w:pPr>
        <w:rPr>
          <w:rFonts w:cs="Arial"/>
          <w:sz w:val="20"/>
          <w:szCs w:val="20"/>
        </w:rPr>
      </w:pPr>
      <w:r w:rsidRPr="00200C57">
        <w:rPr>
          <w:rFonts w:cs="Arial"/>
          <w:sz w:val="20"/>
          <w:szCs w:val="20"/>
        </w:rPr>
        <w:t>Vereniging: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/>
            <w:sz w:val="20"/>
            <w:szCs w:val="20"/>
          </w:rPr>
          <w:id w:val="-1645803170"/>
          <w:placeholder>
            <w:docPart w:val="83FE2027F4A04C219CA3A9B487839095"/>
          </w:placeholder>
          <w:showingPlcHdr/>
          <w:text/>
        </w:sdtPr>
        <w:sdtEndPr/>
        <w:sdtContent>
          <w:r w:rsidR="000A55B0">
            <w:rPr>
              <w:rFonts w:cs="Arial"/>
              <w:color w:val="FF6000"/>
              <w:sz w:val="20"/>
              <w:szCs w:val="20"/>
            </w:rPr>
            <w:t>Vul</w:t>
          </w:r>
          <w:r w:rsidR="004E718E" w:rsidRPr="00333105">
            <w:rPr>
              <w:rFonts w:cs="Arial"/>
              <w:color w:val="FF6000"/>
              <w:sz w:val="20"/>
              <w:szCs w:val="20"/>
            </w:rPr>
            <w:t xml:space="preserve"> de naam van de vereniging in.</w:t>
          </w:r>
        </w:sdtContent>
      </w:sdt>
      <w:r>
        <w:rPr>
          <w:rFonts w:cs="Arial"/>
          <w:sz w:val="20"/>
          <w:szCs w:val="20"/>
        </w:rPr>
        <w:br/>
      </w:r>
      <w:r w:rsidRPr="00B14184">
        <w:rPr>
          <w:rFonts w:cs="Arial"/>
          <w:sz w:val="20"/>
          <w:szCs w:val="20"/>
        </w:rPr>
        <w:t>Naam:</w:t>
      </w:r>
      <w:r w:rsidRPr="00B14184">
        <w:rPr>
          <w:rFonts w:cs="Arial"/>
          <w:sz w:val="20"/>
          <w:szCs w:val="20"/>
        </w:rPr>
        <w:tab/>
      </w:r>
      <w:r w:rsidRPr="00B14184">
        <w:rPr>
          <w:rFonts w:cs="Arial"/>
          <w:sz w:val="20"/>
          <w:szCs w:val="20"/>
        </w:rPr>
        <w:tab/>
      </w:r>
      <w:r w:rsidRPr="00B14184"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/>
            <w:sz w:val="20"/>
            <w:szCs w:val="20"/>
          </w:rPr>
          <w:id w:val="1342042250"/>
          <w:placeholder>
            <w:docPart w:val="898AC43647F948DA8E8DC70CFC7C0209"/>
          </w:placeholder>
          <w:showingPlcHdr/>
          <w:text/>
        </w:sdtPr>
        <w:sdtEndPr/>
        <w:sdtContent>
          <w:r w:rsidR="000A55B0"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="003928A8" w:rsidRPr="00333105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je naam in.</w:t>
          </w:r>
        </w:sdtContent>
      </w:sdt>
    </w:p>
    <w:p w14:paraId="07F1AEE7" w14:textId="722F2845" w:rsidR="006471BD" w:rsidRPr="00B14184" w:rsidRDefault="006471BD" w:rsidP="006471BD">
      <w:pPr>
        <w:rPr>
          <w:rFonts w:cs="Arial"/>
          <w:sz w:val="20"/>
          <w:szCs w:val="20"/>
        </w:rPr>
      </w:pPr>
      <w:r w:rsidRPr="00B14184">
        <w:rPr>
          <w:rFonts w:cs="Arial"/>
          <w:sz w:val="20"/>
          <w:szCs w:val="20"/>
        </w:rPr>
        <w:t>Relatiecode:</w:t>
      </w:r>
      <w:r w:rsidRPr="00B14184">
        <w:rPr>
          <w:rFonts w:cs="Arial"/>
          <w:sz w:val="20"/>
          <w:szCs w:val="20"/>
        </w:rPr>
        <w:tab/>
      </w:r>
      <w:r w:rsidRPr="00B14184"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/>
            <w:sz w:val="20"/>
            <w:szCs w:val="20"/>
          </w:rPr>
          <w:id w:val="1086108339"/>
          <w:placeholder>
            <w:docPart w:val="36ED985E64B843D1B0EFCED8E91BA7F3"/>
          </w:placeholder>
          <w:showingPlcHdr/>
          <w:text/>
        </w:sdtPr>
        <w:sdtEndPr/>
        <w:sdtContent>
          <w:r w:rsidR="000A55B0"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="00630FE6" w:rsidRPr="00333105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jouw relatiecode in.</w:t>
          </w:r>
        </w:sdtContent>
      </w:sdt>
    </w:p>
    <w:p w14:paraId="26BCE8E9" w14:textId="3FE5AF84" w:rsidR="00C0757A" w:rsidRPr="00B14184" w:rsidRDefault="00C0757A" w:rsidP="00C0757A">
      <w:pPr>
        <w:rPr>
          <w:rFonts w:cs="Arial"/>
          <w:sz w:val="20"/>
          <w:szCs w:val="20"/>
        </w:rPr>
      </w:pPr>
      <w:r w:rsidRPr="00200C57">
        <w:rPr>
          <w:rFonts w:cs="Arial"/>
          <w:sz w:val="20"/>
          <w:szCs w:val="20"/>
        </w:rPr>
        <w:t>Functie:</w:t>
      </w:r>
      <w:r w:rsidRPr="00B14184">
        <w:rPr>
          <w:rFonts w:cs="Arial"/>
          <w:sz w:val="20"/>
          <w:szCs w:val="20"/>
        </w:rPr>
        <w:t xml:space="preserve"> </w:t>
      </w:r>
      <w:r w:rsidRPr="00B14184">
        <w:rPr>
          <w:rFonts w:cs="Arial"/>
          <w:sz w:val="20"/>
          <w:szCs w:val="20"/>
        </w:rPr>
        <w:tab/>
      </w:r>
      <w:r w:rsidRPr="00B14184"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 w:themeColor="background2"/>
            <w:sz w:val="20"/>
            <w:szCs w:val="20"/>
          </w:rPr>
          <w:id w:val="-1701079010"/>
          <w:placeholder>
            <w:docPart w:val="248D16E0543745DC8AAD55A4D0E40437"/>
          </w:placeholder>
          <w:text/>
        </w:sdtPr>
        <w:sdtEndPr/>
        <w:sdtContent>
          <w:r w:rsidR="000A55B0">
            <w:rPr>
              <w:rFonts w:cs="Arial"/>
              <w:color w:val="FF6000" w:themeColor="background2"/>
              <w:sz w:val="20"/>
              <w:szCs w:val="20"/>
            </w:rPr>
            <w:t>Vul</w:t>
          </w:r>
          <w:r w:rsidRPr="003B51E5">
            <w:rPr>
              <w:rFonts w:cs="Arial"/>
              <w:color w:val="FF6000" w:themeColor="background2"/>
              <w:sz w:val="20"/>
              <w:szCs w:val="20"/>
            </w:rPr>
            <w:t xml:space="preserve"> jouw functie in, </w:t>
          </w:r>
          <w:proofErr w:type="spellStart"/>
          <w:r w:rsidRPr="003B51E5">
            <w:rPr>
              <w:rFonts w:cs="Arial"/>
              <w:color w:val="FF6000" w:themeColor="background2"/>
              <w:sz w:val="20"/>
              <w:szCs w:val="20"/>
            </w:rPr>
            <w:t>bijv</w:t>
          </w:r>
          <w:proofErr w:type="spellEnd"/>
          <w:r>
            <w:rPr>
              <w:rFonts w:cs="Arial"/>
              <w:color w:val="FF6000" w:themeColor="background2"/>
              <w:sz w:val="20"/>
              <w:szCs w:val="20"/>
            </w:rPr>
            <w:t>:</w:t>
          </w:r>
          <w:r w:rsidRPr="003B51E5">
            <w:rPr>
              <w:rFonts w:cs="Arial"/>
              <w:color w:val="FF6000" w:themeColor="background2"/>
              <w:sz w:val="20"/>
              <w:szCs w:val="20"/>
            </w:rPr>
            <w:t xml:space="preserve"> bestuurslid, aanvoerder, </w:t>
          </w:r>
          <w:r>
            <w:rPr>
              <w:rFonts w:cs="Arial"/>
              <w:color w:val="FF6000" w:themeColor="background2"/>
              <w:sz w:val="20"/>
              <w:szCs w:val="20"/>
            </w:rPr>
            <w:t>trainer</w:t>
          </w:r>
          <w:r w:rsidR="00007172">
            <w:rPr>
              <w:rFonts w:cs="Arial"/>
              <w:color w:val="FF6000" w:themeColor="background2"/>
              <w:sz w:val="20"/>
              <w:szCs w:val="20"/>
            </w:rPr>
            <w:t xml:space="preserve"> of leider</w:t>
          </w:r>
        </w:sdtContent>
      </w:sdt>
    </w:p>
    <w:p w14:paraId="7E955355" w14:textId="77777777" w:rsidR="006471BD" w:rsidRDefault="006471BD" w:rsidP="006471BD">
      <w:pPr>
        <w:rPr>
          <w:rFonts w:cs="Arial"/>
          <w:b/>
          <w:bCs/>
          <w:sz w:val="20"/>
          <w:szCs w:val="20"/>
        </w:rPr>
      </w:pPr>
    </w:p>
    <w:p w14:paraId="14F65D71" w14:textId="530950FE" w:rsidR="0089341C" w:rsidRDefault="00601DBE" w:rsidP="000C6F26">
      <w:pPr>
        <w:rPr>
          <w:rFonts w:cs="Arial"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Verklaring</w:t>
      </w:r>
      <w:r w:rsidR="006471BD" w:rsidRPr="009C7FC3">
        <w:rPr>
          <w:rFonts w:cs="Arial"/>
          <w:b/>
          <w:bCs/>
          <w:sz w:val="20"/>
          <w:szCs w:val="20"/>
        </w:rPr>
        <w:t xml:space="preserve">: </w:t>
      </w:r>
      <w:r w:rsidR="006471BD" w:rsidRPr="009C7FC3">
        <w:rPr>
          <w:rFonts w:cs="Arial"/>
          <w:b/>
          <w:bCs/>
          <w:sz w:val="20"/>
          <w:szCs w:val="20"/>
        </w:rPr>
        <w:br/>
      </w:r>
      <w:r w:rsidR="006471BD" w:rsidRPr="009C7FC3">
        <w:rPr>
          <w:rFonts w:cs="Arial"/>
          <w:sz w:val="20"/>
          <w:szCs w:val="20"/>
        </w:rPr>
        <w:t xml:space="preserve">Leg hieronder uit </w:t>
      </w:r>
      <w:r w:rsidR="00410190">
        <w:rPr>
          <w:rFonts w:cs="Arial"/>
          <w:sz w:val="20"/>
          <w:szCs w:val="20"/>
        </w:rPr>
        <w:t xml:space="preserve">welke overtreding de speler maakte </w:t>
      </w:r>
      <w:r w:rsidR="005B47FB">
        <w:rPr>
          <w:rFonts w:cs="Arial"/>
          <w:sz w:val="20"/>
          <w:szCs w:val="20"/>
        </w:rPr>
        <w:t>en of</w:t>
      </w:r>
      <w:r w:rsidR="006471BD">
        <w:rPr>
          <w:rFonts w:cs="Arial"/>
          <w:sz w:val="20"/>
          <w:szCs w:val="20"/>
        </w:rPr>
        <w:t xml:space="preserve"> je</w:t>
      </w:r>
      <w:r w:rsidR="007D4ECA">
        <w:rPr>
          <w:rFonts w:cs="Arial"/>
          <w:sz w:val="20"/>
          <w:szCs w:val="20"/>
        </w:rPr>
        <w:t xml:space="preserve"> de overtreding</w:t>
      </w:r>
      <w:r w:rsidR="006471BD">
        <w:rPr>
          <w:rFonts w:cs="Arial"/>
          <w:sz w:val="20"/>
          <w:szCs w:val="20"/>
        </w:rPr>
        <w:t xml:space="preserve"> </w:t>
      </w:r>
      <w:r w:rsidR="006471BD" w:rsidRPr="00D22645">
        <w:rPr>
          <w:rFonts w:cs="Arial"/>
          <w:sz w:val="20"/>
          <w:szCs w:val="20"/>
          <w:u w:val="single"/>
        </w:rPr>
        <w:t>zelf</w:t>
      </w:r>
      <w:r w:rsidR="006471BD">
        <w:rPr>
          <w:rFonts w:cs="Arial"/>
          <w:sz w:val="20"/>
          <w:szCs w:val="20"/>
        </w:rPr>
        <w:t xml:space="preserve"> hebt waargenomen</w:t>
      </w:r>
      <w:r w:rsidR="006471BD" w:rsidRPr="009C7FC3">
        <w:rPr>
          <w:rFonts w:cs="Arial"/>
          <w:sz w:val="20"/>
          <w:szCs w:val="20"/>
        </w:rPr>
        <w:t xml:space="preserve">. </w:t>
      </w:r>
    </w:p>
    <w:sdt>
      <w:sdtPr>
        <w:rPr>
          <w:rStyle w:val="Invoertekst2"/>
          <w:szCs w:val="20"/>
        </w:rPr>
        <w:id w:val="85652015"/>
        <w:lock w:val="sdtLocked"/>
        <w:placeholder>
          <w:docPart w:val="522B1E1826E5465188CD52A038449114"/>
        </w:placeholder>
        <w:showingPlcHdr/>
      </w:sdtPr>
      <w:sdtEndPr>
        <w:rPr>
          <w:rStyle w:val="Standaardalinea-lettertype"/>
          <w:rFonts w:cs="Arial"/>
          <w:color w:val="auto"/>
          <w:sz w:val="22"/>
        </w:rPr>
      </w:sdtEndPr>
      <w:sdtContent>
        <w:p w14:paraId="6B3D2554" w14:textId="6BF790F5" w:rsidR="00177388" w:rsidRDefault="00177388" w:rsidP="00C31E89">
          <w:pPr>
            <w:tabs>
              <w:tab w:val="left" w:pos="3464"/>
              <w:tab w:val="left" w:pos="4385"/>
            </w:tabs>
            <w:rPr>
              <w:rStyle w:val="Invoertekst2"/>
              <w:szCs w:val="20"/>
            </w:rPr>
          </w:pPr>
          <w:r w:rsidRPr="00FC0C01">
            <w:rPr>
              <w:rStyle w:val="Tekstvantijdelijkeaanduiding"/>
              <w:color w:val="FF6000"/>
              <w:sz w:val="20"/>
              <w:szCs w:val="20"/>
            </w:rPr>
            <w:t>Klik of tik om tekst in te voeren.</w:t>
          </w:r>
        </w:p>
      </w:sdtContent>
    </w:sdt>
    <w:p w14:paraId="509682E6" w14:textId="7FF51521" w:rsidR="00C31E89" w:rsidRPr="00DA68F9" w:rsidRDefault="00C31E89" w:rsidP="00DA68F9">
      <w:pPr>
        <w:pStyle w:val="Invoertekst"/>
        <w:rPr>
          <w:rStyle w:val="Invoertekst2"/>
        </w:rPr>
      </w:pPr>
    </w:p>
    <w:p w14:paraId="4F190BC8" w14:textId="77777777" w:rsidR="000C6F26" w:rsidRPr="005505E4" w:rsidRDefault="000C6F26" w:rsidP="000C6F26">
      <w:pPr>
        <w:rPr>
          <w:rFonts w:cs="Arial"/>
          <w:sz w:val="20"/>
          <w:szCs w:val="20"/>
        </w:rPr>
      </w:pPr>
    </w:p>
    <w:p w14:paraId="018D6254" w14:textId="77777777" w:rsidR="0089341C" w:rsidRPr="005505E4" w:rsidRDefault="0089341C" w:rsidP="0089341C">
      <w:pPr>
        <w:tabs>
          <w:tab w:val="left" w:pos="3464"/>
          <w:tab w:val="left" w:pos="4385"/>
        </w:tabs>
        <w:rPr>
          <w:rFonts w:cs="Arial"/>
          <w:sz w:val="20"/>
          <w:szCs w:val="20"/>
        </w:rPr>
      </w:pPr>
    </w:p>
    <w:p w14:paraId="40D5A6A8" w14:textId="014D5E24" w:rsidR="00D96730" w:rsidRDefault="00D96730" w:rsidP="00C31E89">
      <w:pPr>
        <w:tabs>
          <w:tab w:val="left" w:pos="3464"/>
          <w:tab w:val="left" w:pos="4385"/>
        </w:tabs>
        <w:rPr>
          <w:rStyle w:val="Invoertekst2"/>
          <w:szCs w:val="20"/>
        </w:rPr>
      </w:pPr>
    </w:p>
    <w:p w14:paraId="6BBA2E00" w14:textId="40D891AF" w:rsidR="00C31E89" w:rsidRPr="00C31E89" w:rsidRDefault="00C31E89" w:rsidP="0089341C">
      <w:pPr>
        <w:tabs>
          <w:tab w:val="left" w:pos="3464"/>
          <w:tab w:val="left" w:pos="4385"/>
        </w:tabs>
      </w:pPr>
    </w:p>
    <w:p w14:paraId="4F74E1FC" w14:textId="77777777" w:rsidR="002227A3" w:rsidRPr="00C06353" w:rsidRDefault="002227A3" w:rsidP="0089341C">
      <w:pPr>
        <w:tabs>
          <w:tab w:val="left" w:pos="3464"/>
          <w:tab w:val="left" w:pos="4385"/>
        </w:tabs>
        <w:rPr>
          <w:rFonts w:cs="Arial"/>
          <w:sz w:val="20"/>
          <w:szCs w:val="20"/>
        </w:rPr>
      </w:pPr>
    </w:p>
    <w:p w14:paraId="53F9EB94" w14:textId="7ADB706C" w:rsidR="006471BD" w:rsidRPr="00C06353" w:rsidRDefault="0089341C" w:rsidP="0089341C">
      <w:pPr>
        <w:tabs>
          <w:tab w:val="left" w:pos="3464"/>
          <w:tab w:val="left" w:pos="4385"/>
        </w:tabs>
        <w:rPr>
          <w:rFonts w:cs="Arial"/>
          <w:b/>
          <w:bCs/>
          <w:sz w:val="20"/>
          <w:szCs w:val="20"/>
        </w:rPr>
      </w:pPr>
      <w:r w:rsidRPr="00C06353">
        <w:rPr>
          <w:rFonts w:cs="Arial"/>
          <w:sz w:val="20"/>
          <w:szCs w:val="20"/>
        </w:rPr>
        <w:tab/>
      </w:r>
    </w:p>
    <w:p w14:paraId="7C822629" w14:textId="77777777" w:rsidR="006471BD" w:rsidRPr="00C06353" w:rsidRDefault="006471BD" w:rsidP="00675778">
      <w:pPr>
        <w:tabs>
          <w:tab w:val="left" w:pos="4385"/>
        </w:tabs>
        <w:rPr>
          <w:rFonts w:cs="Arial"/>
          <w:b/>
          <w:bCs/>
          <w:sz w:val="20"/>
          <w:szCs w:val="20"/>
        </w:rPr>
      </w:pPr>
    </w:p>
    <w:sectPr w:rsidR="006471BD" w:rsidRPr="00C06353" w:rsidSect="0065648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077" w:bottom="1440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2BA3B" w14:textId="77777777" w:rsidR="001427B0" w:rsidRDefault="001427B0" w:rsidP="00FE3D41">
      <w:r>
        <w:separator/>
      </w:r>
    </w:p>
  </w:endnote>
  <w:endnote w:type="continuationSeparator" w:id="0">
    <w:p w14:paraId="02D248C4" w14:textId="77777777" w:rsidR="001427B0" w:rsidRDefault="001427B0" w:rsidP="00FE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B728B" w14:textId="77777777" w:rsidR="00FE00BF" w:rsidRDefault="00FE00B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B576D" w14:textId="77777777" w:rsidR="00656487" w:rsidRDefault="00656487" w:rsidP="00FE3D41">
    <w:pPr>
      <w:pStyle w:val="Voettekst"/>
    </w:pP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AAD60" w14:textId="279608D4" w:rsidR="00656487" w:rsidRDefault="00656487" w:rsidP="00FE3D4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6935F" w14:textId="77777777" w:rsidR="001427B0" w:rsidRDefault="001427B0" w:rsidP="00FE3D41">
      <w:r>
        <w:separator/>
      </w:r>
    </w:p>
  </w:footnote>
  <w:footnote w:type="continuationSeparator" w:id="0">
    <w:p w14:paraId="4C0FE2D2" w14:textId="77777777" w:rsidR="001427B0" w:rsidRDefault="001427B0" w:rsidP="00FE3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175CF" w14:textId="77777777" w:rsidR="00FE00BF" w:rsidRDefault="00FE00B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6652D" w14:textId="77777777" w:rsidR="00A314F4" w:rsidRDefault="00A314F4" w:rsidP="00FE3D41">
    <w:pPr>
      <w:pStyle w:val="Koptekst"/>
    </w:pPr>
    <w:r w:rsidRPr="00CC277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840DE9D" wp14:editId="5BA8F5CA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621348" cy="7573645"/>
              <wp:effectExtent l="0" t="9208" r="0" b="0"/>
              <wp:wrapNone/>
              <wp:docPr id="646887297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621348" cy="7573645"/>
                      </a:xfrm>
                      <a:prstGeom prst="rect">
                        <a:avLst/>
                      </a:prstGeom>
                      <a:gradFill>
                        <a:gsLst>
                          <a:gs pos="100000">
                            <a:srgbClr val="D8EBE6"/>
                          </a:gs>
                          <a:gs pos="0">
                            <a:srgbClr val="FF6000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ED9415" id="Rectangle 2" o:spid="_x0000_s1026" style="position:absolute;margin-left:-2.25pt;margin-top:0;width:48.95pt;height:596.35pt;rotation:90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" fillcolor="#ff6000" stroked="f" strokeweight="1pt">
              <v:fill color2="#d8ebe6" focus="100%" type="gradient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B9C5A" w14:textId="1B9F4CF0" w:rsidR="00EF0813" w:rsidRPr="00F221BB" w:rsidRDefault="00EF0813" w:rsidP="00EF0813">
    <w:pPr>
      <w:rPr>
        <w:b/>
        <w:bCs/>
        <w:sz w:val="28"/>
        <w:szCs w:val="28"/>
      </w:rPr>
    </w:pPr>
    <w:r w:rsidRPr="00F221BB">
      <w:rPr>
        <w:b/>
        <w:bCs/>
        <w:sz w:val="28"/>
        <w:szCs w:val="28"/>
      </w:rPr>
      <w:t xml:space="preserve">Rapport </w:t>
    </w:r>
    <w:r w:rsidR="00835BF7">
      <w:rPr>
        <w:b/>
        <w:bCs/>
        <w:sz w:val="28"/>
        <w:szCs w:val="28"/>
      </w:rPr>
      <w:t>rode kaart</w:t>
    </w:r>
    <w:r w:rsidR="00666133">
      <w:rPr>
        <w:b/>
        <w:bCs/>
        <w:sz w:val="28"/>
        <w:szCs w:val="28"/>
      </w:rPr>
      <w:t xml:space="preserve"> (</w:t>
    </w:r>
    <w:r w:rsidR="00177388">
      <w:rPr>
        <w:b/>
        <w:bCs/>
        <w:sz w:val="28"/>
        <w:szCs w:val="28"/>
      </w:rPr>
      <w:t>tegenspeler</w:t>
    </w:r>
    <w:r w:rsidR="00666133">
      <w:rPr>
        <w:b/>
        <w:bCs/>
        <w:sz w:val="28"/>
        <w:szCs w:val="28"/>
      </w:rPr>
      <w:t>)</w:t>
    </w:r>
  </w:p>
  <w:p w14:paraId="1FC493B2" w14:textId="77777777" w:rsidR="00A314F4" w:rsidRDefault="00A314F4" w:rsidP="00FE3D41">
    <w:pPr>
      <w:pStyle w:val="Koptekst"/>
    </w:pPr>
    <w:r w:rsidRPr="00CC2772">
      <w:rPr>
        <w:noProof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0" wp14:anchorId="7BEA2E88" wp14:editId="620803AD">
              <wp:simplePos x="0" y="0"/>
              <wp:positionH relativeFrom="page">
                <wp:align>center</wp:align>
              </wp:positionH>
              <wp:positionV relativeFrom="page">
                <wp:posOffset>-3474720</wp:posOffset>
              </wp:positionV>
              <wp:extent cx="622800" cy="7574400"/>
              <wp:effectExtent l="0" t="8890" r="0" b="0"/>
              <wp:wrapNone/>
              <wp:docPr id="1052519926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622800" cy="7574400"/>
                      </a:xfrm>
                      <a:prstGeom prst="rect">
                        <a:avLst/>
                      </a:prstGeom>
                      <a:gradFill>
                        <a:gsLst>
                          <a:gs pos="100000">
                            <a:srgbClr val="D8EBE6"/>
                          </a:gs>
                          <a:gs pos="0">
                            <a:srgbClr val="FF6000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D43861" id="Rectangle 2" o:spid="_x0000_s1026" style="position:absolute;margin-left:0;margin-top:-273.6pt;width:49.05pt;height:596.4pt;rotation:90;z-index: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" o:allowoverlap="f" fillcolor="#ff6000" stroked="f" strokeweight="1pt">
              <v:fill color2="#d8ebe6" focus="100%" type="gradient"/>
              <w10:wrap anchorx="page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0" locked="1" layoutInCell="1" allowOverlap="1" wp14:anchorId="6881EFD1" wp14:editId="5BDA1B50">
          <wp:simplePos x="0" y="0"/>
          <wp:positionH relativeFrom="page">
            <wp:posOffset>158115</wp:posOffset>
          </wp:positionH>
          <wp:positionV relativeFrom="page">
            <wp:posOffset>125730</wp:posOffset>
          </wp:positionV>
          <wp:extent cx="997200" cy="997200"/>
          <wp:effectExtent l="0" t="0" r="6350" b="6350"/>
          <wp:wrapTopAndBottom/>
          <wp:docPr id="1282899243" name="Afbeelding 1282899243" descr="Afbeelding met teken, Verkeersbord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564701" name="Afbeelding 2112564701" descr="Afbeelding met teken, Verkeersbord, ontwerp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7200" cy="99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14631"/>
    <w:multiLevelType w:val="multilevel"/>
    <w:tmpl w:val="4B7C5730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32F2797"/>
    <w:multiLevelType w:val="multilevel"/>
    <w:tmpl w:val="0409001D"/>
    <w:styleLink w:val="KNVB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E6002" w:themeColor="accent1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E6002" w:themeColor="accent1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E6002" w:themeColor="accent1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E6002" w:themeColor="accent1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FE6002" w:themeColor="accent1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E6002" w:themeColor="accent1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FE6002" w:themeColor="accent1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FE6002" w:themeColor="accent1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FE6002" w:themeColor="accent1"/>
      </w:rPr>
    </w:lvl>
  </w:abstractNum>
  <w:num w:numId="1" w16cid:durableId="2122604038">
    <w:abstractNumId w:val="1"/>
  </w:num>
  <w:num w:numId="2" w16cid:durableId="1200170342">
    <w:abstractNumId w:val="1"/>
  </w:num>
  <w:num w:numId="3" w16cid:durableId="2121755796">
    <w:abstractNumId w:val="0"/>
  </w:num>
  <w:num w:numId="4" w16cid:durableId="55399872">
    <w:abstractNumId w:val="0"/>
  </w:num>
  <w:num w:numId="5" w16cid:durableId="436607380">
    <w:abstractNumId w:val="0"/>
  </w:num>
  <w:num w:numId="6" w16cid:durableId="2107769579">
    <w:abstractNumId w:val="0"/>
  </w:num>
  <w:num w:numId="7" w16cid:durableId="1403602929">
    <w:abstractNumId w:val="1"/>
  </w:num>
  <w:num w:numId="8" w16cid:durableId="305935986">
    <w:abstractNumId w:val="1"/>
  </w:num>
  <w:num w:numId="9" w16cid:durableId="1607347552">
    <w:abstractNumId w:val="0"/>
  </w:num>
  <w:num w:numId="10" w16cid:durableId="2044944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7FR6UPypB1Cfg3pfXc6qKbam7vrYzwJ+oYauYayfhR6wIh73sL44dTaxkI22hjxnVUcoFyWJtcqZJK+v2eWVKA==" w:salt="fw4Cz6MDPYYEIWuCgU5N+g=="/>
  <w:defaultTabStop w:val="708"/>
  <w:hyphenationZone w:val="425"/>
  <w:drawingGridHorizontalSpacing w:val="8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1BB"/>
    <w:rsid w:val="00007172"/>
    <w:rsid w:val="000126AA"/>
    <w:rsid w:val="000272CE"/>
    <w:rsid w:val="00031628"/>
    <w:rsid w:val="000613FC"/>
    <w:rsid w:val="00081F55"/>
    <w:rsid w:val="000919FE"/>
    <w:rsid w:val="000A55B0"/>
    <w:rsid w:val="000B5C36"/>
    <w:rsid w:val="000B7904"/>
    <w:rsid w:val="000C01CD"/>
    <w:rsid w:val="000C106F"/>
    <w:rsid w:val="000C55E4"/>
    <w:rsid w:val="000C5EAE"/>
    <w:rsid w:val="000C6F26"/>
    <w:rsid w:val="000C7FEA"/>
    <w:rsid w:val="000D75CC"/>
    <w:rsid w:val="000E5101"/>
    <w:rsid w:val="000E7880"/>
    <w:rsid w:val="000F0DE1"/>
    <w:rsid w:val="000F1C68"/>
    <w:rsid w:val="000F2782"/>
    <w:rsid w:val="000F319F"/>
    <w:rsid w:val="000F6B0F"/>
    <w:rsid w:val="00102595"/>
    <w:rsid w:val="00115136"/>
    <w:rsid w:val="00137537"/>
    <w:rsid w:val="001427B0"/>
    <w:rsid w:val="00150582"/>
    <w:rsid w:val="0015574C"/>
    <w:rsid w:val="00161F7A"/>
    <w:rsid w:val="00177388"/>
    <w:rsid w:val="0017745F"/>
    <w:rsid w:val="001875F8"/>
    <w:rsid w:val="00190FBA"/>
    <w:rsid w:val="001959B6"/>
    <w:rsid w:val="001A40FF"/>
    <w:rsid w:val="001A5456"/>
    <w:rsid w:val="001C2573"/>
    <w:rsid w:val="001C7014"/>
    <w:rsid w:val="001D0FB5"/>
    <w:rsid w:val="001F52ED"/>
    <w:rsid w:val="001F683D"/>
    <w:rsid w:val="00200C57"/>
    <w:rsid w:val="00203A86"/>
    <w:rsid w:val="00203F11"/>
    <w:rsid w:val="0020580F"/>
    <w:rsid w:val="0021066C"/>
    <w:rsid w:val="00221A5D"/>
    <w:rsid w:val="002227A3"/>
    <w:rsid w:val="00230D1D"/>
    <w:rsid w:val="00232A87"/>
    <w:rsid w:val="00251EE3"/>
    <w:rsid w:val="0026094B"/>
    <w:rsid w:val="002771B9"/>
    <w:rsid w:val="00277D2E"/>
    <w:rsid w:val="00281F87"/>
    <w:rsid w:val="002829D6"/>
    <w:rsid w:val="00290C92"/>
    <w:rsid w:val="002A0340"/>
    <w:rsid w:val="002A0DA7"/>
    <w:rsid w:val="002A278E"/>
    <w:rsid w:val="002A3C60"/>
    <w:rsid w:val="002B6CD9"/>
    <w:rsid w:val="002C04B6"/>
    <w:rsid w:val="002D3A2B"/>
    <w:rsid w:val="002F616D"/>
    <w:rsid w:val="003049DA"/>
    <w:rsid w:val="00304F61"/>
    <w:rsid w:val="00333105"/>
    <w:rsid w:val="00342E5C"/>
    <w:rsid w:val="00353AA4"/>
    <w:rsid w:val="003578B7"/>
    <w:rsid w:val="00377BE9"/>
    <w:rsid w:val="0038391A"/>
    <w:rsid w:val="003844FE"/>
    <w:rsid w:val="00391B55"/>
    <w:rsid w:val="003928A8"/>
    <w:rsid w:val="003929D6"/>
    <w:rsid w:val="003A1034"/>
    <w:rsid w:val="003A66A1"/>
    <w:rsid w:val="003B51E5"/>
    <w:rsid w:val="003B537B"/>
    <w:rsid w:val="003B72A7"/>
    <w:rsid w:val="003C2F6A"/>
    <w:rsid w:val="003C5267"/>
    <w:rsid w:val="003E12E3"/>
    <w:rsid w:val="003F25A1"/>
    <w:rsid w:val="003F42C7"/>
    <w:rsid w:val="003F56DD"/>
    <w:rsid w:val="003F6519"/>
    <w:rsid w:val="00410190"/>
    <w:rsid w:val="00422FCE"/>
    <w:rsid w:val="00426ACC"/>
    <w:rsid w:val="0043140C"/>
    <w:rsid w:val="004459E8"/>
    <w:rsid w:val="0045619B"/>
    <w:rsid w:val="00464294"/>
    <w:rsid w:val="0046660F"/>
    <w:rsid w:val="00466CF0"/>
    <w:rsid w:val="00471137"/>
    <w:rsid w:val="00496F7C"/>
    <w:rsid w:val="004A3CBD"/>
    <w:rsid w:val="004C4F14"/>
    <w:rsid w:val="004D5842"/>
    <w:rsid w:val="004D5F2B"/>
    <w:rsid w:val="004D7A2B"/>
    <w:rsid w:val="004E0923"/>
    <w:rsid w:val="004E4A8C"/>
    <w:rsid w:val="004E718E"/>
    <w:rsid w:val="004E7B2B"/>
    <w:rsid w:val="00500351"/>
    <w:rsid w:val="0050271C"/>
    <w:rsid w:val="00511CC3"/>
    <w:rsid w:val="00514C9F"/>
    <w:rsid w:val="00523394"/>
    <w:rsid w:val="005315D9"/>
    <w:rsid w:val="00546EC1"/>
    <w:rsid w:val="005505E4"/>
    <w:rsid w:val="00551911"/>
    <w:rsid w:val="0056085F"/>
    <w:rsid w:val="005637FA"/>
    <w:rsid w:val="00571AD2"/>
    <w:rsid w:val="00574404"/>
    <w:rsid w:val="00593F48"/>
    <w:rsid w:val="00594DB3"/>
    <w:rsid w:val="005A48C1"/>
    <w:rsid w:val="005B47FB"/>
    <w:rsid w:val="005C60C0"/>
    <w:rsid w:val="005C7644"/>
    <w:rsid w:val="005D589F"/>
    <w:rsid w:val="005E495E"/>
    <w:rsid w:val="005E4DA8"/>
    <w:rsid w:val="005E71EB"/>
    <w:rsid w:val="005F1779"/>
    <w:rsid w:val="00601DBE"/>
    <w:rsid w:val="00607F7B"/>
    <w:rsid w:val="0061676E"/>
    <w:rsid w:val="0061738C"/>
    <w:rsid w:val="00630FE6"/>
    <w:rsid w:val="0063205D"/>
    <w:rsid w:val="00633058"/>
    <w:rsid w:val="0064192A"/>
    <w:rsid w:val="00644CFA"/>
    <w:rsid w:val="00646251"/>
    <w:rsid w:val="00646ECE"/>
    <w:rsid w:val="006471BD"/>
    <w:rsid w:val="0065106F"/>
    <w:rsid w:val="00656487"/>
    <w:rsid w:val="00666133"/>
    <w:rsid w:val="00666350"/>
    <w:rsid w:val="006677DB"/>
    <w:rsid w:val="0067073C"/>
    <w:rsid w:val="006707C6"/>
    <w:rsid w:val="00672F67"/>
    <w:rsid w:val="0067480D"/>
    <w:rsid w:val="00675778"/>
    <w:rsid w:val="00675B23"/>
    <w:rsid w:val="00676310"/>
    <w:rsid w:val="006854DE"/>
    <w:rsid w:val="006971D4"/>
    <w:rsid w:val="006B062C"/>
    <w:rsid w:val="006C0029"/>
    <w:rsid w:val="006C4541"/>
    <w:rsid w:val="006C6CE4"/>
    <w:rsid w:val="006D6C01"/>
    <w:rsid w:val="006D712E"/>
    <w:rsid w:val="006E1B7F"/>
    <w:rsid w:val="006F2B3F"/>
    <w:rsid w:val="006F41DD"/>
    <w:rsid w:val="00704331"/>
    <w:rsid w:val="007075EE"/>
    <w:rsid w:val="00762987"/>
    <w:rsid w:val="007658E8"/>
    <w:rsid w:val="00773BAD"/>
    <w:rsid w:val="00781021"/>
    <w:rsid w:val="007917D6"/>
    <w:rsid w:val="00795BF3"/>
    <w:rsid w:val="007A29EC"/>
    <w:rsid w:val="007B4A99"/>
    <w:rsid w:val="007B5DCB"/>
    <w:rsid w:val="007B6B4F"/>
    <w:rsid w:val="007C1EB0"/>
    <w:rsid w:val="007C6EE9"/>
    <w:rsid w:val="007D2164"/>
    <w:rsid w:val="007D4ECA"/>
    <w:rsid w:val="007D6CB2"/>
    <w:rsid w:val="007E1255"/>
    <w:rsid w:val="007E755E"/>
    <w:rsid w:val="00806B2B"/>
    <w:rsid w:val="00810311"/>
    <w:rsid w:val="00816AC9"/>
    <w:rsid w:val="0082109D"/>
    <w:rsid w:val="00822CB7"/>
    <w:rsid w:val="00825CA9"/>
    <w:rsid w:val="00835BF7"/>
    <w:rsid w:val="00837EE9"/>
    <w:rsid w:val="00842218"/>
    <w:rsid w:val="00863730"/>
    <w:rsid w:val="00875344"/>
    <w:rsid w:val="00880D9F"/>
    <w:rsid w:val="008814F9"/>
    <w:rsid w:val="008866A1"/>
    <w:rsid w:val="008908E5"/>
    <w:rsid w:val="00893026"/>
    <w:rsid w:val="0089341C"/>
    <w:rsid w:val="00897BB3"/>
    <w:rsid w:val="008A0ABE"/>
    <w:rsid w:val="008B2664"/>
    <w:rsid w:val="008B3063"/>
    <w:rsid w:val="008B4A4A"/>
    <w:rsid w:val="008E72D8"/>
    <w:rsid w:val="008F011F"/>
    <w:rsid w:val="008F5151"/>
    <w:rsid w:val="00907FF3"/>
    <w:rsid w:val="00914C06"/>
    <w:rsid w:val="00916503"/>
    <w:rsid w:val="00934A02"/>
    <w:rsid w:val="00940AD0"/>
    <w:rsid w:val="009420FA"/>
    <w:rsid w:val="009444B3"/>
    <w:rsid w:val="00944EAB"/>
    <w:rsid w:val="009478A3"/>
    <w:rsid w:val="00947D77"/>
    <w:rsid w:val="00960C33"/>
    <w:rsid w:val="00962465"/>
    <w:rsid w:val="00965990"/>
    <w:rsid w:val="00967D1A"/>
    <w:rsid w:val="00972859"/>
    <w:rsid w:val="00980863"/>
    <w:rsid w:val="009827A8"/>
    <w:rsid w:val="00994844"/>
    <w:rsid w:val="009A1891"/>
    <w:rsid w:val="009A3246"/>
    <w:rsid w:val="009A5079"/>
    <w:rsid w:val="009C7FC3"/>
    <w:rsid w:val="009D3FD4"/>
    <w:rsid w:val="009D5288"/>
    <w:rsid w:val="009E033F"/>
    <w:rsid w:val="009E1149"/>
    <w:rsid w:val="009F3155"/>
    <w:rsid w:val="009F513D"/>
    <w:rsid w:val="009F6642"/>
    <w:rsid w:val="00A06F3F"/>
    <w:rsid w:val="00A24E72"/>
    <w:rsid w:val="00A314F4"/>
    <w:rsid w:val="00A417C6"/>
    <w:rsid w:val="00A45878"/>
    <w:rsid w:val="00A5493A"/>
    <w:rsid w:val="00A615EF"/>
    <w:rsid w:val="00A66D7A"/>
    <w:rsid w:val="00A7016E"/>
    <w:rsid w:val="00A737F8"/>
    <w:rsid w:val="00A757E7"/>
    <w:rsid w:val="00A8279B"/>
    <w:rsid w:val="00A8413C"/>
    <w:rsid w:val="00A8452F"/>
    <w:rsid w:val="00A86C32"/>
    <w:rsid w:val="00AA0DEB"/>
    <w:rsid w:val="00AA1CC6"/>
    <w:rsid w:val="00AB1C7E"/>
    <w:rsid w:val="00AC6561"/>
    <w:rsid w:val="00AF3CDE"/>
    <w:rsid w:val="00AF5F83"/>
    <w:rsid w:val="00B00A27"/>
    <w:rsid w:val="00B1261F"/>
    <w:rsid w:val="00B13197"/>
    <w:rsid w:val="00B14184"/>
    <w:rsid w:val="00B16416"/>
    <w:rsid w:val="00B2594B"/>
    <w:rsid w:val="00B437D6"/>
    <w:rsid w:val="00BA563C"/>
    <w:rsid w:val="00BB15B2"/>
    <w:rsid w:val="00BB17C2"/>
    <w:rsid w:val="00BC2726"/>
    <w:rsid w:val="00BC6F56"/>
    <w:rsid w:val="00BE41A3"/>
    <w:rsid w:val="00BE73D8"/>
    <w:rsid w:val="00BE7C63"/>
    <w:rsid w:val="00BF153B"/>
    <w:rsid w:val="00C01BF2"/>
    <w:rsid w:val="00C04D47"/>
    <w:rsid w:val="00C06353"/>
    <w:rsid w:val="00C0757A"/>
    <w:rsid w:val="00C120E2"/>
    <w:rsid w:val="00C2006B"/>
    <w:rsid w:val="00C226FE"/>
    <w:rsid w:val="00C31E89"/>
    <w:rsid w:val="00C46CD8"/>
    <w:rsid w:val="00C4708F"/>
    <w:rsid w:val="00C7302E"/>
    <w:rsid w:val="00C739D1"/>
    <w:rsid w:val="00C7587C"/>
    <w:rsid w:val="00C84842"/>
    <w:rsid w:val="00C86520"/>
    <w:rsid w:val="00CB5E77"/>
    <w:rsid w:val="00D04EBB"/>
    <w:rsid w:val="00D20DF3"/>
    <w:rsid w:val="00D22645"/>
    <w:rsid w:val="00D237EF"/>
    <w:rsid w:val="00D25C0E"/>
    <w:rsid w:val="00D32675"/>
    <w:rsid w:val="00D42ABD"/>
    <w:rsid w:val="00D545CD"/>
    <w:rsid w:val="00D55A3C"/>
    <w:rsid w:val="00D663CF"/>
    <w:rsid w:val="00D66AFC"/>
    <w:rsid w:val="00D701A7"/>
    <w:rsid w:val="00D75D27"/>
    <w:rsid w:val="00D95701"/>
    <w:rsid w:val="00D96730"/>
    <w:rsid w:val="00DA68F9"/>
    <w:rsid w:val="00DB1A9A"/>
    <w:rsid w:val="00DB1AD8"/>
    <w:rsid w:val="00DC750F"/>
    <w:rsid w:val="00DD0EE5"/>
    <w:rsid w:val="00E01058"/>
    <w:rsid w:val="00E14135"/>
    <w:rsid w:val="00E144A6"/>
    <w:rsid w:val="00E211FB"/>
    <w:rsid w:val="00E4030D"/>
    <w:rsid w:val="00E51F25"/>
    <w:rsid w:val="00E61B5E"/>
    <w:rsid w:val="00E64BC7"/>
    <w:rsid w:val="00E7215C"/>
    <w:rsid w:val="00E74CD0"/>
    <w:rsid w:val="00E81D16"/>
    <w:rsid w:val="00E83B56"/>
    <w:rsid w:val="00E855E6"/>
    <w:rsid w:val="00EA7745"/>
    <w:rsid w:val="00EB208A"/>
    <w:rsid w:val="00EB2AA8"/>
    <w:rsid w:val="00EB43F5"/>
    <w:rsid w:val="00EC7CF7"/>
    <w:rsid w:val="00ED3ADD"/>
    <w:rsid w:val="00ED3B34"/>
    <w:rsid w:val="00ED78C8"/>
    <w:rsid w:val="00EE0F9A"/>
    <w:rsid w:val="00EE150C"/>
    <w:rsid w:val="00EE4C80"/>
    <w:rsid w:val="00EF0813"/>
    <w:rsid w:val="00EF2766"/>
    <w:rsid w:val="00EF622B"/>
    <w:rsid w:val="00EF70EE"/>
    <w:rsid w:val="00F014F2"/>
    <w:rsid w:val="00F03D9D"/>
    <w:rsid w:val="00F1435F"/>
    <w:rsid w:val="00F16E0C"/>
    <w:rsid w:val="00F221BB"/>
    <w:rsid w:val="00F274FA"/>
    <w:rsid w:val="00F35C2F"/>
    <w:rsid w:val="00F445E9"/>
    <w:rsid w:val="00F515F3"/>
    <w:rsid w:val="00F5641F"/>
    <w:rsid w:val="00F62658"/>
    <w:rsid w:val="00F71390"/>
    <w:rsid w:val="00F73DCE"/>
    <w:rsid w:val="00F74745"/>
    <w:rsid w:val="00F74CD6"/>
    <w:rsid w:val="00F764D0"/>
    <w:rsid w:val="00F83E27"/>
    <w:rsid w:val="00F918AA"/>
    <w:rsid w:val="00F919E1"/>
    <w:rsid w:val="00FA0278"/>
    <w:rsid w:val="00FB0B02"/>
    <w:rsid w:val="00FB31B8"/>
    <w:rsid w:val="00FB7C71"/>
    <w:rsid w:val="00FC0C01"/>
    <w:rsid w:val="00FC2162"/>
    <w:rsid w:val="00FD2BAE"/>
    <w:rsid w:val="00FE00BF"/>
    <w:rsid w:val="00FE0CC7"/>
    <w:rsid w:val="00FE2FD1"/>
    <w:rsid w:val="00FE3D41"/>
    <w:rsid w:val="00FF2FFC"/>
    <w:rsid w:val="00FF541D"/>
    <w:rsid w:val="00FF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4F7A50"/>
  <w15:chartTrackingRefBased/>
  <w15:docId w15:val="{D21864D4-53FF-4F7C-AB87-C89CAE2A6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F2B3F"/>
    <w:pPr>
      <w:spacing w:line="276" w:lineRule="auto"/>
    </w:pPr>
    <w:rPr>
      <w:rFonts w:ascii="Arial" w:hAnsi="Arial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2771B9"/>
    <w:pPr>
      <w:numPr>
        <w:numId w:val="10"/>
      </w:numPr>
      <w:spacing w:before="360" w:after="120" w:line="240" w:lineRule="auto"/>
      <w:outlineLvl w:val="0"/>
    </w:pPr>
    <w:rPr>
      <w:rFonts w:cs="Times New Roman (Body CS)"/>
      <w:b/>
      <w:bCs/>
      <w:caps/>
      <w:color w:val="FF6000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2771B9"/>
    <w:pPr>
      <w:numPr>
        <w:ilvl w:val="1"/>
        <w:numId w:val="10"/>
      </w:numPr>
      <w:spacing w:before="120" w:after="120" w:line="240" w:lineRule="auto"/>
      <w:outlineLvl w:val="1"/>
    </w:pPr>
    <w:rPr>
      <w:rFonts w:cs="Times New Roman (Body CS)"/>
      <w:color w:val="000000" w:themeColor="text1"/>
      <w:szCs w:val="20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rsid w:val="002771B9"/>
    <w:pPr>
      <w:keepNext/>
      <w:keepLines/>
      <w:spacing w:before="200" w:after="120" w:line="240" w:lineRule="auto"/>
      <w:outlineLvl w:val="2"/>
    </w:pPr>
    <w:rPr>
      <w:rFonts w:eastAsiaTheme="majorEastAsia" w:cstheme="majorBidi"/>
      <w:b/>
      <w:bCs/>
      <w:color w:val="FF6000"/>
      <w:sz w:val="18"/>
      <w:szCs w:val="18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1B9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FF6000"/>
      <w:sz w:val="18"/>
      <w:szCs w:val="1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2771B9"/>
    <w:pPr>
      <w:keepNext/>
      <w:keepLines/>
      <w:spacing w:before="80" w:after="40"/>
      <w:outlineLvl w:val="4"/>
    </w:pPr>
    <w:rPr>
      <w:rFonts w:eastAsiaTheme="majorEastAsia" w:cstheme="majorBidi"/>
      <w:color w:val="FF4F0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771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771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771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771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autoRedefine/>
    <w:uiPriority w:val="1"/>
    <w:rsid w:val="00F918AA"/>
    <w:pPr>
      <w:spacing w:line="240" w:lineRule="auto"/>
    </w:pPr>
    <w:rPr>
      <w:rFonts w:ascii="Arial" w:hAnsi="Arial" w:cs="Times New Roman (Body CS)"/>
      <w:sz w:val="20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2771B9"/>
    <w:rPr>
      <w:rFonts w:cs="Times New Roman (Body CS)"/>
      <w:b/>
      <w:bCs/>
      <w:caps/>
      <w:color w:val="FF6000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2771B9"/>
    <w:rPr>
      <w:rFonts w:cs="Times New Roman (Body CS)"/>
      <w:color w:val="000000" w:themeColor="text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2771B9"/>
    <w:pPr>
      <w:tabs>
        <w:tab w:val="center" w:pos="4680"/>
        <w:tab w:val="right" w:pos="9360"/>
      </w:tabs>
      <w:spacing w:line="240" w:lineRule="auto"/>
      <w:ind w:left="7088"/>
    </w:pPr>
    <w:rPr>
      <w:bCs/>
      <w:color w:val="FF4F00"/>
      <w:sz w:val="12"/>
    </w:rPr>
  </w:style>
  <w:style w:type="character" w:customStyle="1" w:styleId="KoptekstChar">
    <w:name w:val="Koptekst Char"/>
    <w:basedOn w:val="Standaardalinea-lettertype"/>
    <w:link w:val="Koptekst"/>
    <w:uiPriority w:val="99"/>
    <w:rsid w:val="002771B9"/>
    <w:rPr>
      <w:bCs/>
      <w:color w:val="FF4F00"/>
      <w:sz w:val="12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771B9"/>
    <w:pPr>
      <w:tabs>
        <w:tab w:val="center" w:pos="4680"/>
        <w:tab w:val="right" w:pos="9360"/>
      </w:tabs>
      <w:spacing w:line="240" w:lineRule="auto"/>
      <w:jc w:val="right"/>
    </w:pPr>
    <w:rPr>
      <w:noProof/>
      <w:color w:val="FF6000"/>
    </w:rPr>
  </w:style>
  <w:style w:type="character" w:customStyle="1" w:styleId="VoettekstChar">
    <w:name w:val="Voettekst Char"/>
    <w:basedOn w:val="Standaardalinea-lettertype"/>
    <w:link w:val="Voettekst"/>
    <w:uiPriority w:val="99"/>
    <w:rsid w:val="002771B9"/>
    <w:rPr>
      <w:noProof/>
      <w:color w:val="FF6000"/>
      <w:szCs w:val="24"/>
    </w:rPr>
  </w:style>
  <w:style w:type="paragraph" w:customStyle="1" w:styleId="Grotekop">
    <w:name w:val="Grote kop"/>
    <w:basedOn w:val="Standaard"/>
    <w:next w:val="Standaard"/>
    <w:qFormat/>
    <w:rsid w:val="002771B9"/>
    <w:pPr>
      <w:spacing w:before="480"/>
    </w:pPr>
    <w:rPr>
      <w:rFonts w:cs="Times New Roman (Hoofdtekst CS)"/>
      <w:b/>
      <w:caps/>
      <w:color w:val="FF6000"/>
      <w:sz w:val="52"/>
    </w:rPr>
  </w:style>
  <w:style w:type="paragraph" w:styleId="Inhopg1">
    <w:name w:val="toc 1"/>
    <w:basedOn w:val="Standaard"/>
    <w:next w:val="Standaard"/>
    <w:autoRedefine/>
    <w:uiPriority w:val="39"/>
    <w:unhideWhenUsed/>
    <w:rsid w:val="002771B9"/>
    <w:pPr>
      <w:tabs>
        <w:tab w:val="right" w:pos="9632"/>
      </w:tabs>
      <w:spacing w:before="240" w:after="120" w:line="240" w:lineRule="auto"/>
      <w:ind w:left="567" w:right="843" w:hanging="567"/>
    </w:pPr>
    <w:rPr>
      <w:rFonts w:cstheme="minorHAnsi"/>
      <w:b/>
      <w:bCs/>
      <w:noProof/>
      <w:color w:val="FF600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2771B9"/>
    <w:pPr>
      <w:tabs>
        <w:tab w:val="right" w:pos="9632"/>
      </w:tabs>
      <w:spacing w:before="60" w:line="240" w:lineRule="auto"/>
      <w:ind w:left="567" w:right="843" w:hanging="567"/>
    </w:pPr>
    <w:rPr>
      <w:rFonts w:cstheme="minorHAnsi"/>
      <w:noProof/>
      <w:szCs w:val="20"/>
    </w:rPr>
  </w:style>
  <w:style w:type="numbering" w:customStyle="1" w:styleId="KNVBList">
    <w:name w:val="KNVB List"/>
    <w:uiPriority w:val="99"/>
    <w:rsid w:val="002771B9"/>
    <w:pPr>
      <w:numPr>
        <w:numId w:val="1"/>
      </w:numPr>
    </w:pPr>
  </w:style>
  <w:style w:type="table" w:customStyle="1" w:styleId="KNVBTabelA">
    <w:name w:val="KNVB Tabel A"/>
    <w:basedOn w:val="Standaardtabel"/>
    <w:uiPriority w:val="99"/>
    <w:rsid w:val="002771B9"/>
    <w:pPr>
      <w:spacing w:line="240" w:lineRule="auto"/>
    </w:pPr>
    <w:rPr>
      <w:sz w:val="24"/>
      <w:szCs w:val="24"/>
      <w:lang w:val="en-ID"/>
    </w:rPr>
    <w:tblPr>
      <w:tblStyleRowBandSize w:val="1"/>
      <w:tblStyleColBandSize w:val="1"/>
      <w:tblBorders>
        <w:insideH w:val="single" w:sz="48" w:space="0" w:color="FFFFFF" w:themeColor="background1"/>
      </w:tblBorders>
      <w:tblCellMar>
        <w:top w:w="85" w:type="dxa"/>
        <w:bottom w:w="85" w:type="dxa"/>
      </w:tblCellMar>
    </w:tblPr>
    <w:tblStylePr w:type="firstRow">
      <w:rPr>
        <w:color w:val="FF6000"/>
      </w:rPr>
    </w:tblStylePr>
    <w:tblStylePr w:type="firstCol">
      <w:tblPr/>
      <w:tcPr>
        <w:shd w:val="clear" w:color="auto" w:fill="D8EBE6"/>
      </w:tcPr>
    </w:tblStylePr>
    <w:tblStylePr w:type="band1Vert">
      <w:tblPr/>
      <w:tcPr>
        <w:shd w:val="clear" w:color="auto" w:fill="F2F8F5"/>
      </w:tcPr>
    </w:tblStylePr>
    <w:tblStylePr w:type="band2Vert">
      <w:tblPr/>
      <w:tcPr>
        <w:shd w:val="clear" w:color="auto" w:fill="D8EBE6"/>
      </w:tcPr>
    </w:tblStylePr>
  </w:style>
  <w:style w:type="table" w:customStyle="1" w:styleId="KNVBTabelB">
    <w:name w:val="KNVB Tabel B"/>
    <w:basedOn w:val="Standaardtabel"/>
    <w:uiPriority w:val="99"/>
    <w:rsid w:val="002771B9"/>
    <w:pPr>
      <w:spacing w:line="240" w:lineRule="auto"/>
    </w:pPr>
    <w:rPr>
      <w:sz w:val="24"/>
      <w:szCs w:val="24"/>
      <w:lang w:val="en-ID"/>
    </w:rPr>
    <w:tblPr/>
    <w:tcPr>
      <w:shd w:val="clear" w:color="auto" w:fill="F2F8F5"/>
    </w:tcPr>
    <w:tblStylePr w:type="firstCol">
      <w:rPr>
        <w:color w:val="FF6000"/>
      </w:rPr>
      <w:tblPr>
        <w:tblCellMar>
          <w:top w:w="85" w:type="dxa"/>
          <w:left w:w="108" w:type="dxa"/>
          <w:bottom w:w="85" w:type="dxa"/>
          <w:right w:w="108" w:type="dxa"/>
        </w:tblCellMar>
      </w:tblPr>
    </w:tblStylePr>
  </w:style>
  <w:style w:type="paragraph" w:styleId="Kopvaninhoudsopgave">
    <w:name w:val="TOC Heading"/>
    <w:basedOn w:val="Kop1"/>
    <w:next w:val="Standaard"/>
    <w:uiPriority w:val="39"/>
    <w:unhideWhenUsed/>
    <w:rsid w:val="002771B9"/>
    <w:pPr>
      <w:keepNext/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="Times New Roman (Koppen CS)"/>
      <w:kern w:val="0"/>
      <w:sz w:val="52"/>
      <w:szCs w:val="28"/>
      <w:lang w:eastAsia="nl-NL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rsid w:val="002771B9"/>
    <w:pPr>
      <w:spacing w:before="1060" w:after="600" w:line="204" w:lineRule="auto"/>
      <w:ind w:left="3402"/>
      <w:contextualSpacing/>
    </w:pPr>
    <w:rPr>
      <w:rFonts w:cstheme="minorHAnsi"/>
      <w:b/>
      <w:bCs/>
      <w:caps/>
      <w:color w:val="FF4F00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771B9"/>
    <w:rPr>
      <w:rFonts w:cstheme="minorHAnsi"/>
      <w:b/>
      <w:bCs/>
      <w:caps/>
      <w:color w:val="FF4F00"/>
      <w:sz w:val="52"/>
      <w:szCs w:val="52"/>
    </w:rPr>
  </w:style>
  <w:style w:type="character" w:customStyle="1" w:styleId="Kop3Char">
    <w:name w:val="Kop 3 Char"/>
    <w:basedOn w:val="Standaardalinea-lettertype"/>
    <w:link w:val="Kop3"/>
    <w:uiPriority w:val="9"/>
    <w:rsid w:val="002771B9"/>
    <w:rPr>
      <w:rFonts w:eastAsiaTheme="majorEastAsia" w:cstheme="majorBidi"/>
      <w:b/>
      <w:bCs/>
      <w:color w:val="FF6000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2771B9"/>
    <w:rPr>
      <w:rFonts w:eastAsiaTheme="majorEastAsia" w:cstheme="majorBidi"/>
      <w:i/>
      <w:iCs/>
      <w:color w:val="FF6000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771B9"/>
    <w:rPr>
      <w:rFonts w:eastAsiaTheme="majorEastAsia" w:cstheme="majorBidi"/>
      <w:color w:val="FF4F00"/>
      <w:szCs w:val="24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771B9"/>
    <w:rPr>
      <w:rFonts w:eastAsiaTheme="majorEastAsia" w:cstheme="majorBidi"/>
      <w:i/>
      <w:iCs/>
      <w:color w:val="595959" w:themeColor="text1" w:themeTint="A6"/>
      <w:szCs w:val="24"/>
    </w:rPr>
  </w:style>
  <w:style w:type="paragraph" w:customStyle="1" w:styleId="Adresregels">
    <w:name w:val="Adresregels"/>
    <w:basedOn w:val="Standaard"/>
    <w:rsid w:val="002771B9"/>
    <w:pPr>
      <w:spacing w:before="1160" w:after="480"/>
      <w:contextualSpacing/>
    </w:pPr>
    <w:rPr>
      <w:color w:val="FF6000"/>
    </w:rPr>
  </w:style>
  <w:style w:type="paragraph" w:styleId="Bloktekst">
    <w:name w:val="Block Text"/>
    <w:basedOn w:val="Standaard"/>
    <w:uiPriority w:val="99"/>
    <w:semiHidden/>
    <w:unhideWhenUsed/>
    <w:rsid w:val="002771B9"/>
    <w:pPr>
      <w:pBdr>
        <w:top w:val="single" w:sz="2" w:space="10" w:color="FE6002" w:themeColor="accent1"/>
        <w:left w:val="single" w:sz="2" w:space="10" w:color="FE6002" w:themeColor="accent1"/>
        <w:bottom w:val="single" w:sz="2" w:space="10" w:color="FE6002" w:themeColor="accent1"/>
        <w:right w:val="single" w:sz="2" w:space="10" w:color="FE6002" w:themeColor="accent1"/>
      </w:pBdr>
      <w:ind w:left="1152" w:right="1152"/>
    </w:pPr>
    <w:rPr>
      <w:rFonts w:eastAsiaTheme="minorEastAsia"/>
      <w:i/>
      <w:iCs/>
      <w:color w:val="FF4F00"/>
    </w:rPr>
  </w:style>
  <w:style w:type="paragraph" w:styleId="Citaat">
    <w:name w:val="Quote"/>
    <w:basedOn w:val="Standaard"/>
    <w:next w:val="Standaard"/>
    <w:link w:val="CitaatChar"/>
    <w:uiPriority w:val="29"/>
    <w:rsid w:val="002771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771B9"/>
    <w:rPr>
      <w:i/>
      <w:iCs/>
      <w:color w:val="404040" w:themeColor="text1" w:themeTint="BF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2771B9"/>
    <w:pPr>
      <w:pBdr>
        <w:top w:val="single" w:sz="4" w:space="10" w:color="BE4700" w:themeColor="accent1" w:themeShade="BF"/>
        <w:bottom w:val="single" w:sz="4" w:space="10" w:color="BE4700" w:themeColor="accent1" w:themeShade="BF"/>
      </w:pBdr>
      <w:spacing w:before="360" w:after="360"/>
      <w:ind w:left="864" w:right="864"/>
      <w:jc w:val="center"/>
    </w:pPr>
    <w:rPr>
      <w:i/>
      <w:iCs/>
      <w:color w:val="FF4F0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1B9"/>
    <w:rPr>
      <w:i/>
      <w:iCs/>
      <w:color w:val="FF4F00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771B9"/>
    <w:rPr>
      <w:color w:val="FF4F00"/>
      <w:u w:val="single"/>
    </w:rPr>
  </w:style>
  <w:style w:type="character" w:styleId="Hyperlink">
    <w:name w:val="Hyperlink"/>
    <w:basedOn w:val="Standaardalinea-lettertype"/>
    <w:uiPriority w:val="99"/>
    <w:semiHidden/>
    <w:unhideWhenUsed/>
    <w:rsid w:val="002771B9"/>
    <w:rPr>
      <w:color w:val="FF4F00"/>
      <w:u w:val="single"/>
    </w:rPr>
  </w:style>
  <w:style w:type="character" w:styleId="Intensievebenadrukking">
    <w:name w:val="Intense Emphasis"/>
    <w:basedOn w:val="Standaardalinea-lettertype"/>
    <w:uiPriority w:val="21"/>
    <w:rsid w:val="002771B9"/>
    <w:rPr>
      <w:i/>
      <w:iCs/>
      <w:color w:val="FF4F00"/>
    </w:rPr>
  </w:style>
  <w:style w:type="character" w:styleId="Intensieveverwijzing">
    <w:name w:val="Intense Reference"/>
    <w:basedOn w:val="Standaardalinea-lettertype"/>
    <w:uiPriority w:val="32"/>
    <w:rsid w:val="002771B9"/>
    <w:rPr>
      <w:b/>
      <w:bCs/>
      <w:smallCaps/>
      <w:color w:val="FF4F00"/>
      <w:spacing w:val="5"/>
    </w:rPr>
  </w:style>
  <w:style w:type="paragraph" w:customStyle="1" w:styleId="Kenmerken">
    <w:name w:val="Kenmerken"/>
    <w:basedOn w:val="Standaard"/>
    <w:rsid w:val="002771B9"/>
    <w:pPr>
      <w:tabs>
        <w:tab w:val="left" w:pos="2127"/>
      </w:tabs>
      <w:spacing w:after="480"/>
      <w:contextualSpacing/>
    </w:pPr>
    <w:rPr>
      <w:color w:val="FF600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771B9"/>
    <w:rPr>
      <w:rFonts w:eastAsiaTheme="majorEastAsia" w:cstheme="majorBidi"/>
      <w:color w:val="595959" w:themeColor="text1" w:themeTint="A6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771B9"/>
    <w:rPr>
      <w:rFonts w:eastAsiaTheme="majorEastAsia" w:cstheme="majorBidi"/>
      <w:i/>
      <w:iCs/>
      <w:color w:val="272727" w:themeColor="text1" w:themeTint="D8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771B9"/>
    <w:rPr>
      <w:rFonts w:eastAsiaTheme="majorEastAsia" w:cstheme="majorBidi"/>
      <w:color w:val="272727" w:themeColor="text1" w:themeTint="D8"/>
      <w:szCs w:val="24"/>
    </w:rPr>
  </w:style>
  <w:style w:type="paragraph" w:styleId="Lijstalinea">
    <w:name w:val="List Paragraph"/>
    <w:basedOn w:val="Standaard"/>
    <w:uiPriority w:val="34"/>
    <w:rsid w:val="002771B9"/>
    <w:pPr>
      <w:ind w:left="720"/>
      <w:contextualSpacing/>
    </w:pPr>
  </w:style>
  <w:style w:type="paragraph" w:styleId="Ondertitel">
    <w:name w:val="Subtitle"/>
    <w:basedOn w:val="Standaard"/>
    <w:next w:val="Standaard"/>
    <w:link w:val="OndertitelChar"/>
    <w:uiPriority w:val="11"/>
    <w:rsid w:val="002771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raster">
    <w:name w:val="Table Grid"/>
    <w:basedOn w:val="Standaardtabel"/>
    <w:uiPriority w:val="39"/>
    <w:rsid w:val="002771B9"/>
    <w:pPr>
      <w:spacing w:line="240" w:lineRule="auto"/>
    </w:pPr>
    <w:rPr>
      <w:sz w:val="24"/>
      <w:szCs w:val="24"/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771B9"/>
    <w:rPr>
      <w:color w:val="666666"/>
    </w:rPr>
  </w:style>
  <w:style w:type="paragraph" w:customStyle="1" w:styleId="Invoertekst">
    <w:name w:val="Invoertekst"/>
    <w:basedOn w:val="Standaard"/>
    <w:link w:val="InvoertekstChar"/>
    <w:qFormat/>
    <w:rsid w:val="00773BAD"/>
    <w:pPr>
      <w:tabs>
        <w:tab w:val="left" w:pos="3464"/>
        <w:tab w:val="left" w:pos="4385"/>
      </w:tabs>
    </w:pPr>
    <w:rPr>
      <w:color w:val="FF6000"/>
      <w:sz w:val="20"/>
    </w:rPr>
  </w:style>
  <w:style w:type="character" w:customStyle="1" w:styleId="InvoertekstChar">
    <w:name w:val="Invoertekst Char"/>
    <w:basedOn w:val="Standaardalinea-lettertype"/>
    <w:link w:val="Invoertekst"/>
    <w:rsid w:val="00773BAD"/>
    <w:rPr>
      <w:rFonts w:ascii="Arial" w:hAnsi="Arial"/>
      <w:color w:val="FF6000"/>
      <w:sz w:val="20"/>
      <w:szCs w:val="24"/>
    </w:rPr>
  </w:style>
  <w:style w:type="character" w:customStyle="1" w:styleId="Invoertekst2">
    <w:name w:val="Invoertekst 2"/>
    <w:basedOn w:val="Standaardalinea-lettertype"/>
    <w:uiPriority w:val="1"/>
    <w:rsid w:val="00BC6F56"/>
    <w:rPr>
      <w:rFonts w:ascii="Arial" w:hAnsi="Arial"/>
      <w:color w:val="FF6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Demmink\AppData\Local\Temp\Templafy\WordVsto\ehppdyt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C9C997CF9334DDBAF356CEDE53C32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64E6536-7D41-43EF-9CA2-D7488E4974ED}"/>
      </w:docPartPr>
      <w:docPartBody>
        <w:p w:rsidR="00597ED5" w:rsidRDefault="001911D3" w:rsidP="001911D3">
          <w:pPr>
            <w:pStyle w:val="1C9C997CF9334DDBAF356CEDE53C3222"/>
          </w:pPr>
          <w:r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Pr="00A757E7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de wedstrijd in.</w:t>
          </w:r>
        </w:p>
      </w:docPartBody>
    </w:docPart>
    <w:docPart>
      <w:docPartPr>
        <w:name w:val="F9A99FC017D4415DA03E21805A7EDCE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3CCD34-58C8-45B2-B90D-11111B9CDAAC}"/>
      </w:docPartPr>
      <w:docPartBody>
        <w:p w:rsidR="00597ED5" w:rsidRDefault="001911D3" w:rsidP="001911D3">
          <w:pPr>
            <w:pStyle w:val="F9A99FC017D4415DA03E21805A7EDCE1"/>
          </w:pPr>
          <w:r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Pr="00A757E7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het wedstrijdnummer in.</w:t>
          </w:r>
        </w:p>
      </w:docPartBody>
    </w:docPart>
    <w:docPart>
      <w:docPartPr>
        <w:name w:val="26A2878B3CFA4F3FAD7023DAE0C48A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5B7059-A801-4E79-857D-4E9D8E65A3B7}"/>
      </w:docPartPr>
      <w:docPartBody>
        <w:p w:rsidR="00597ED5" w:rsidRDefault="001911D3" w:rsidP="001911D3">
          <w:pPr>
            <w:pStyle w:val="26A2878B3CFA4F3FAD7023DAE0C48A08"/>
          </w:pPr>
          <w:r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Pr="00A757E7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je naam in.</w:t>
          </w:r>
        </w:p>
      </w:docPartBody>
    </w:docPart>
    <w:docPart>
      <w:docPartPr>
        <w:name w:val="2ECE552AD41D4AE089CFD453783241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53BC7F-A96C-4FB3-9D34-7D9C8A112723}"/>
      </w:docPartPr>
      <w:docPartBody>
        <w:p w:rsidR="00597ED5" w:rsidRDefault="001911D3" w:rsidP="001911D3">
          <w:pPr>
            <w:pStyle w:val="2ECE552AD41D4AE089CFD453783241A4"/>
          </w:pPr>
          <w:r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Pr="00A757E7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jouw relatiecode in.</w:t>
          </w:r>
        </w:p>
      </w:docPartBody>
    </w:docPart>
    <w:docPart>
      <w:docPartPr>
        <w:name w:val="E6AAF891B74C4B26B96C6922477C11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DB9C12-B222-463B-83EF-0177C5C982A7}"/>
      </w:docPartPr>
      <w:docPartBody>
        <w:p w:rsidR="00597ED5" w:rsidRDefault="001911D3" w:rsidP="001911D3">
          <w:pPr>
            <w:pStyle w:val="E6AAF891B74C4B26B96C6922477C116C"/>
          </w:pPr>
          <w:r w:rsidRPr="00A757E7">
            <w:rPr>
              <w:rStyle w:val="Tekstvantijdelijkeaanduiding"/>
              <w:color w:val="FF6000"/>
              <w:sz w:val="20"/>
              <w:szCs w:val="20"/>
            </w:rPr>
            <w:t>Selecteer de datum van de wedstrijd.</w:t>
          </w:r>
        </w:p>
      </w:docPartBody>
    </w:docPart>
    <w:docPart>
      <w:docPartPr>
        <w:name w:val="512F4F3559D2487A8045ABDCA5E7F8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E423CC-F22B-4F45-BAD5-DFB65B0C275A}"/>
      </w:docPartPr>
      <w:docPartBody>
        <w:p w:rsidR="00E71A43" w:rsidRDefault="001911D3" w:rsidP="001911D3">
          <w:pPr>
            <w:pStyle w:val="512F4F3559D2487A8045ABDCA5E7F834"/>
          </w:pPr>
          <w:r>
            <w:rPr>
              <w:rFonts w:cs="Arial"/>
              <w:color w:val="FF6000"/>
              <w:sz w:val="20"/>
              <w:szCs w:val="20"/>
            </w:rPr>
            <w:t>Vul</w:t>
          </w:r>
          <w:r w:rsidRPr="00A757E7">
            <w:rPr>
              <w:rFonts w:cs="Arial"/>
              <w:color w:val="FF6000"/>
              <w:sz w:val="20"/>
              <w:szCs w:val="20"/>
            </w:rPr>
            <w:t xml:space="preserve"> de stand in</w:t>
          </w:r>
          <w:r>
            <w:rPr>
              <w:rFonts w:cs="Arial"/>
              <w:color w:val="FF6000"/>
              <w:sz w:val="20"/>
              <w:szCs w:val="20"/>
            </w:rPr>
            <w:t>.</w:t>
          </w:r>
        </w:p>
      </w:docPartBody>
    </w:docPart>
    <w:docPart>
      <w:docPartPr>
        <w:name w:val="898AC43647F948DA8E8DC70CFC7C02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5215B9-D7D6-481E-9641-C536B2429C0F}"/>
      </w:docPartPr>
      <w:docPartBody>
        <w:p w:rsidR="00E71A43" w:rsidRDefault="001911D3" w:rsidP="001911D3">
          <w:pPr>
            <w:pStyle w:val="898AC43647F948DA8E8DC70CFC7C0209"/>
          </w:pPr>
          <w:r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Pr="00333105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je naam in.</w:t>
          </w:r>
        </w:p>
      </w:docPartBody>
    </w:docPart>
    <w:docPart>
      <w:docPartPr>
        <w:name w:val="36ED985E64B843D1B0EFCED8E91BA7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C1D7E7-7FA7-46D3-8F6D-126DED8339B1}"/>
      </w:docPartPr>
      <w:docPartBody>
        <w:p w:rsidR="00E71A43" w:rsidRDefault="001911D3" w:rsidP="001911D3">
          <w:pPr>
            <w:pStyle w:val="36ED985E64B843D1B0EFCED8E91BA7F3"/>
          </w:pPr>
          <w:r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Pr="00333105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jouw relatiecode in.</w:t>
          </w:r>
        </w:p>
      </w:docPartBody>
    </w:docPart>
    <w:docPart>
      <w:docPartPr>
        <w:name w:val="248D16E0543745DC8AAD55A4D0E40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B3C14DE-1876-46D5-A1E5-E2FA820A64C0}"/>
      </w:docPartPr>
      <w:docPartBody>
        <w:p w:rsidR="00E71A43" w:rsidRDefault="00FD3D04" w:rsidP="00FD3D04">
          <w:pPr>
            <w:pStyle w:val="248D16E0543745DC8AAD55A4D0E40437"/>
          </w:pPr>
          <w:r w:rsidRPr="00FE4F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550A46D9C5A4AEDB6B04179C27D27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40DB83-F6BD-4208-8BB2-8F4E1457E803}"/>
      </w:docPartPr>
      <w:docPartBody>
        <w:p w:rsidR="00244C5F" w:rsidRDefault="001911D3" w:rsidP="001911D3">
          <w:pPr>
            <w:pStyle w:val="D550A46D9C5A4AEDB6B04179C27D270F"/>
          </w:pPr>
          <w:r>
            <w:rPr>
              <w:rStyle w:val="Tekstvantijdelijkeaanduiding"/>
              <w:color w:val="FF6000"/>
              <w:sz w:val="20"/>
              <w:szCs w:val="20"/>
            </w:rPr>
            <w:t>Vul</w:t>
          </w:r>
          <w:r w:rsidRPr="00A757E7">
            <w:rPr>
              <w:rStyle w:val="Tekstvantijdelijkeaanduiding"/>
              <w:color w:val="FF6000"/>
              <w:sz w:val="20"/>
              <w:szCs w:val="20"/>
            </w:rPr>
            <w:t xml:space="preserve"> de naam van je vereniging in</w:t>
          </w:r>
          <w:r w:rsidRPr="00A757E7">
            <w:rPr>
              <w:rStyle w:val="Tekstvantijdelijkeaanduiding"/>
              <w:color w:val="FF6000"/>
            </w:rPr>
            <w:t>.</w:t>
          </w:r>
        </w:p>
      </w:docPartBody>
    </w:docPart>
    <w:docPart>
      <w:docPartPr>
        <w:name w:val="83FE2027F4A04C219CA3A9B4878390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0450D2-EA15-44F5-B577-CE3858E4ADB8}"/>
      </w:docPartPr>
      <w:docPartBody>
        <w:p w:rsidR="00244C5F" w:rsidRDefault="001911D3" w:rsidP="001911D3">
          <w:pPr>
            <w:pStyle w:val="83FE2027F4A04C219CA3A9B487839095"/>
          </w:pPr>
          <w:r>
            <w:rPr>
              <w:rFonts w:cs="Arial"/>
              <w:color w:val="FF6000"/>
              <w:sz w:val="20"/>
              <w:szCs w:val="20"/>
            </w:rPr>
            <w:t>Vul</w:t>
          </w:r>
          <w:r w:rsidRPr="00333105">
            <w:rPr>
              <w:rFonts w:cs="Arial"/>
              <w:color w:val="FF6000"/>
              <w:sz w:val="20"/>
              <w:szCs w:val="20"/>
            </w:rPr>
            <w:t xml:space="preserve"> de naam van de vereniging in.</w:t>
          </w:r>
        </w:p>
      </w:docPartBody>
    </w:docPart>
    <w:docPart>
      <w:docPartPr>
        <w:name w:val="6692138367044968B9D8D58A727928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7CB881-AF52-4EC0-9042-9DD14DEBC915}"/>
      </w:docPartPr>
      <w:docPartBody>
        <w:p w:rsidR="00527350" w:rsidRDefault="001911D3" w:rsidP="001911D3">
          <w:pPr>
            <w:pStyle w:val="6692138367044968B9D8D58A727928C5"/>
          </w:pPr>
          <w:r w:rsidRPr="00FC0C01">
            <w:rPr>
              <w:rStyle w:val="Tekstvantijdelijkeaanduiding"/>
              <w:color w:val="FF6000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522B1E1826E5465188CD52A0384491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9DBE51-6A4D-477F-8931-0585D455D2D8}"/>
      </w:docPartPr>
      <w:docPartBody>
        <w:p w:rsidR="009A37F8" w:rsidRDefault="001911D3" w:rsidP="001911D3">
          <w:pPr>
            <w:pStyle w:val="522B1E1826E5465188CD52A038449114"/>
          </w:pPr>
          <w:r w:rsidRPr="00FC0C01">
            <w:rPr>
              <w:rStyle w:val="Tekstvantijdelijkeaanduiding"/>
              <w:color w:val="FF6000"/>
              <w:sz w:val="20"/>
              <w:szCs w:val="20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AEA"/>
    <w:rsid w:val="0005213D"/>
    <w:rsid w:val="001277A1"/>
    <w:rsid w:val="001911D3"/>
    <w:rsid w:val="00197A21"/>
    <w:rsid w:val="001C4E68"/>
    <w:rsid w:val="00230D1D"/>
    <w:rsid w:val="002364C5"/>
    <w:rsid w:val="00243DCA"/>
    <w:rsid w:val="00244C5F"/>
    <w:rsid w:val="002E570C"/>
    <w:rsid w:val="00497A05"/>
    <w:rsid w:val="004D5F2B"/>
    <w:rsid w:val="00527350"/>
    <w:rsid w:val="0059008B"/>
    <w:rsid w:val="00597ED5"/>
    <w:rsid w:val="005E4DA8"/>
    <w:rsid w:val="00607E09"/>
    <w:rsid w:val="00623ACF"/>
    <w:rsid w:val="006F6626"/>
    <w:rsid w:val="007C00FC"/>
    <w:rsid w:val="00944EAB"/>
    <w:rsid w:val="00965990"/>
    <w:rsid w:val="00972AEA"/>
    <w:rsid w:val="009A37F8"/>
    <w:rsid w:val="00A97019"/>
    <w:rsid w:val="00BD0F9E"/>
    <w:rsid w:val="00BE0CD1"/>
    <w:rsid w:val="00BF5078"/>
    <w:rsid w:val="00C7302E"/>
    <w:rsid w:val="00CF15F8"/>
    <w:rsid w:val="00D04EBB"/>
    <w:rsid w:val="00D75D27"/>
    <w:rsid w:val="00E35E23"/>
    <w:rsid w:val="00E71A43"/>
    <w:rsid w:val="00F1446D"/>
    <w:rsid w:val="00F277B4"/>
    <w:rsid w:val="00FA7753"/>
    <w:rsid w:val="00FD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067226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911D3"/>
    <w:rPr>
      <w:color w:val="666666"/>
    </w:rPr>
  </w:style>
  <w:style w:type="paragraph" w:customStyle="1" w:styleId="248D16E0543745DC8AAD55A4D0E40437">
    <w:name w:val="248D16E0543745DC8AAD55A4D0E40437"/>
    <w:rsid w:val="00FD3D04"/>
  </w:style>
  <w:style w:type="paragraph" w:customStyle="1" w:styleId="1C9C997CF9334DDBAF356CEDE53C3222">
    <w:name w:val="1C9C997CF9334DDBAF356CEDE53C3222"/>
    <w:rsid w:val="001911D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9A99FC017D4415DA03E21805A7EDCE1">
    <w:name w:val="F9A99FC017D4415DA03E21805A7EDCE1"/>
    <w:rsid w:val="001911D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6AAF891B74C4B26B96C6922477C116C">
    <w:name w:val="E6AAF891B74C4B26B96C6922477C116C"/>
    <w:rsid w:val="001911D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12F4F3559D2487A8045ABDCA5E7F834">
    <w:name w:val="512F4F3559D2487A8045ABDCA5E7F834"/>
    <w:rsid w:val="001911D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550A46D9C5A4AEDB6B04179C27D270F">
    <w:name w:val="D550A46D9C5A4AEDB6B04179C27D270F"/>
    <w:rsid w:val="001911D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6A2878B3CFA4F3FAD7023DAE0C48A08">
    <w:name w:val="26A2878B3CFA4F3FAD7023DAE0C48A08"/>
    <w:rsid w:val="001911D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ECE552AD41D4AE089CFD453783241A4">
    <w:name w:val="2ECE552AD41D4AE089CFD453783241A4"/>
    <w:rsid w:val="001911D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692138367044968B9D8D58A727928C5">
    <w:name w:val="6692138367044968B9D8D58A727928C5"/>
    <w:rsid w:val="001911D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3FE2027F4A04C219CA3A9B487839095">
    <w:name w:val="83FE2027F4A04C219CA3A9B487839095"/>
    <w:rsid w:val="001911D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98AC43647F948DA8E8DC70CFC7C0209">
    <w:name w:val="898AC43647F948DA8E8DC70CFC7C0209"/>
    <w:rsid w:val="001911D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6ED985E64B843D1B0EFCED8E91BA7F3">
    <w:name w:val="36ED985E64B843D1B0EFCED8E91BA7F3"/>
    <w:rsid w:val="001911D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22B1E1826E5465188CD52A038449114">
    <w:name w:val="522B1E1826E5465188CD52A038449114"/>
    <w:rsid w:val="001911D3"/>
    <w:pPr>
      <w:spacing w:after="0" w:line="276" w:lineRule="auto"/>
    </w:pPr>
    <w:rPr>
      <w:rFonts w:ascii="Arial" w:eastAsiaTheme="minorHAnsi" w:hAnsi="Arial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NBV Kleurenthema">
      <a:dk1>
        <a:srgbClr val="000000"/>
      </a:dk1>
      <a:lt1>
        <a:srgbClr val="FFFFFF"/>
      </a:lt1>
      <a:dk2>
        <a:srgbClr val="E6F1EB"/>
      </a:dk2>
      <a:lt2>
        <a:srgbClr val="FF6000"/>
      </a:lt2>
      <a:accent1>
        <a:srgbClr val="FE6002"/>
      </a:accent1>
      <a:accent2>
        <a:srgbClr val="F3711C"/>
      </a:accent2>
      <a:accent3>
        <a:srgbClr val="F1B386"/>
      </a:accent3>
      <a:accent4>
        <a:srgbClr val="E1D3BA"/>
      </a:accent4>
      <a:accent5>
        <a:srgbClr val="E3F1EA"/>
      </a:accent5>
      <a:accent6>
        <a:srgbClr val="D5ECE6"/>
      </a:accent6>
      <a:hlink>
        <a:srgbClr val="FE6001"/>
      </a:hlink>
      <a:folHlink>
        <a:srgbClr val="F1B38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646481710F2D47A143351E5975A13E" ma:contentTypeVersion="17" ma:contentTypeDescription="Een nieuw document maken." ma:contentTypeScope="" ma:versionID="7bf6190be5889ade8a21f77304e61efa">
  <xsd:schema xmlns:xsd="http://www.w3.org/2001/XMLSchema" xmlns:xs="http://www.w3.org/2001/XMLSchema" xmlns:p="http://schemas.microsoft.com/office/2006/metadata/properties" xmlns:ns2="45de520e-3be1-48f4-a6c0-5eb2a9caa01f" xmlns:ns3="aeb0b420-15b3-4b7b-935a-8d783852d96d" targetNamespace="http://schemas.microsoft.com/office/2006/metadata/properties" ma:root="true" ma:fieldsID="f0fcf6a97c5a2a2a36d36c7ef1f70a2a" ns2:_="" ns3:_="">
    <xsd:import namespace="45de520e-3be1-48f4-a6c0-5eb2a9caa01f"/>
    <xsd:import namespace="aeb0b420-15b3-4b7b-935a-8d783852d9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ocumentEigenaa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e520e-3be1-48f4-a6c0-5eb2a9caa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Eigenaar" ma:index="10" nillable="true" ma:displayName="Document Eigenaar" ma:format="Dropdown" ma:list="UserInfo" ma:SharePointGroup="0" ma:internalName="DocumentEigenaa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2312074-5451-4a96-bd86-1e695ef29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0b420-15b3-4b7b-935a-8d783852d96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857fb350-1b91-4882-b5a2-c76089cb3be4}" ma:internalName="TaxCatchAll" ma:showField="CatchAllData" ma:web="6c517450-a6fa-443d-b51d-e5f79e3b28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b0b420-15b3-4b7b-935a-8d783852d96d" xsi:nil="true"/>
    <lcf76f155ced4ddcb4097134ff3c332f xmlns="45de520e-3be1-48f4-a6c0-5eb2a9caa01f">
      <Terms xmlns="http://schemas.microsoft.com/office/infopath/2007/PartnerControls"/>
    </lcf76f155ced4ddcb4097134ff3c332f>
    <DocumentEigenaar xmlns="45de520e-3be1-48f4-a6c0-5eb2a9caa01f">
      <UserInfo>
        <DisplayName/>
        <AccountId xsi:nil="true"/>
        <AccountType/>
      </UserInfo>
    </DocumentEigenaar>
  </documentManagement>
</p:properties>
</file>

<file path=customXml/item3.xml><?xml version="1.0" encoding="utf-8"?>
<TemplafyFormConfiguration><![CDATA[{"formFields":[],"formDataEntries":[]}]]></TemplafyFormConfiguration>
</file>

<file path=customXml/item4.xml><?xml version="1.0" encoding="utf-8"?>
<TemplafyTemplateConfiguration><![CDATA[{"elementsMetadata":[],"transformationConfigurations":[],"templateName":"KNVB_horizontaal","templateDescription":"","enableDocumentContentUpdater":false,"version":"2.0"}]]></TemplafyTemplateConfiguratio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EBE7D6-CD55-4260-A7E1-5C5F4DB5D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e520e-3be1-48f4-a6c0-5eb2a9caa01f"/>
    <ds:schemaRef ds:uri="aeb0b420-15b3-4b7b-935a-8d783852d9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A7C7AC-CC89-4E0E-AAB6-50BC01F0398F}">
  <ds:schemaRefs>
    <ds:schemaRef ds:uri="http://schemas.microsoft.com/office/2006/metadata/properties"/>
    <ds:schemaRef ds:uri="http://schemas.microsoft.com/office/infopath/2007/PartnerControls"/>
    <ds:schemaRef ds:uri="aeb0b420-15b3-4b7b-935a-8d783852d96d"/>
    <ds:schemaRef ds:uri="45de520e-3be1-48f4-a6c0-5eb2a9caa01f"/>
  </ds:schemaRefs>
</ds:datastoreItem>
</file>

<file path=customXml/itemProps3.xml><?xml version="1.0" encoding="utf-8"?>
<ds:datastoreItem xmlns:ds="http://schemas.openxmlformats.org/officeDocument/2006/customXml" ds:itemID="{DE4255B4-CFDB-456B-A29F-DF12A1C7C06C}">
  <ds:schemaRefs/>
</ds:datastoreItem>
</file>

<file path=customXml/itemProps4.xml><?xml version="1.0" encoding="utf-8"?>
<ds:datastoreItem xmlns:ds="http://schemas.openxmlformats.org/officeDocument/2006/customXml" ds:itemID="{DBBA5B47-7B36-4782-AA46-6D7E7AEB8FE0}">
  <ds:schemaRefs/>
</ds:datastoreItem>
</file>

<file path=customXml/itemProps5.xml><?xml version="1.0" encoding="utf-8"?>
<ds:datastoreItem xmlns:ds="http://schemas.openxmlformats.org/officeDocument/2006/customXml" ds:itemID="{45D534E9-6B70-407B-A50B-604FE91D6D4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5d9b777-8709-4e69-9b11-86e91ff18fb5}" enabled="0" method="" siteId="{65d9b777-8709-4e69-9b11-86e91ff18f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ehppdyta</Template>
  <TotalTime>13</TotalTime>
  <Pages>1</Pages>
  <Words>169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Demmink, Linda</dc:creator>
  <cp:keywords/>
  <dc:description/>
  <cp:lastModifiedBy>Demmink, Linda</cp:lastModifiedBy>
  <cp:revision>9</cp:revision>
  <dcterms:created xsi:type="dcterms:W3CDTF">2026-08-31T12:13:00Z</dcterms:created>
  <dcterms:modified xsi:type="dcterms:W3CDTF">2026-09-16T08:12:00Z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TemplafyTenantId">
    <vt:lpwstr>knvb</vt:lpwstr>
  </property>
  <property fmtid="{D5CDD505-2E9C-101B-9397-08002B2CF9AE}" pid="4" name="TemplafyTemplateId">
    <vt:lpwstr>1177293898762682372</vt:lpwstr>
  </property>
  <property fmtid="{D5CDD505-2E9C-101B-9397-08002B2CF9AE}" pid="5" name="TemplafyUserProfileId">
    <vt:lpwstr>1053642778102726683</vt:lpwstr>
  </property>
  <property fmtid="{D5CDD505-2E9C-101B-9397-08002B2CF9AE}" pid="6" name="TemplafyLanguageCode">
    <vt:lpwstr>nl-NL</vt:lpwstr>
  </property>
  <property fmtid="{D5CDD505-2E9C-101B-9397-08002B2CF9AE}" pid="7" name="TemplafyFromBlank">
    <vt:bool>true</vt:bool>
  </property>
  <property fmtid="{D5CDD505-2E9C-101B-9397-08002B2CF9AE}" pid="8" name="ContentTypeId">
    <vt:lpwstr>0x0101001B646481710F2D47A143351E5975A13E</vt:lpwstr>
  </property>
</Properties>
</file>