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BDB12" w14:textId="77777777" w:rsidR="00C7587C" w:rsidRDefault="00C7587C" w:rsidP="00BE7C63"/>
    <w:p w14:paraId="2B64FE3A" w14:textId="4297C39A" w:rsidR="004C1B96" w:rsidRPr="00CD64CE" w:rsidRDefault="004C1B96" w:rsidP="00BE7C63">
      <w:pPr>
        <w:rPr>
          <w:sz w:val="18"/>
          <w:szCs w:val="18"/>
        </w:rPr>
      </w:pPr>
      <w:r w:rsidRPr="004C1B96">
        <w:rPr>
          <w:b/>
          <w:bCs/>
          <w:sz w:val="20"/>
          <w:szCs w:val="20"/>
        </w:rPr>
        <w:t>Algemene gegevens</w:t>
      </w:r>
      <w:r>
        <w:rPr>
          <w:b/>
          <w:bCs/>
          <w:sz w:val="20"/>
          <w:szCs w:val="20"/>
        </w:rPr>
        <w:br/>
      </w:r>
      <w:r w:rsidRPr="00CD64CE">
        <w:rPr>
          <w:sz w:val="18"/>
          <w:szCs w:val="18"/>
        </w:rPr>
        <w:t>Wedstrijd:</w:t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sdt>
        <w:sdtPr>
          <w:rPr>
            <w:rStyle w:val="Invoertekst"/>
          </w:rPr>
          <w:id w:val="-1567021613"/>
          <w:lock w:val="sdtLocked"/>
          <w:placeholder>
            <w:docPart w:val="7EC020AF7F2C4D69866214F6CB5F2CCD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866ED8">
            <w:rPr>
              <w:rStyle w:val="Tekstvantijdelijkeaanduiding"/>
              <w:color w:val="FF6000"/>
              <w:sz w:val="18"/>
              <w:szCs w:val="18"/>
            </w:rPr>
            <w:t>Vul de wedstrijd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1DC44891" w14:textId="3BD0DE3E" w:rsidR="004C1B96" w:rsidRPr="00CD64CE" w:rsidRDefault="004C1B96" w:rsidP="00BE7C63">
      <w:pPr>
        <w:rPr>
          <w:sz w:val="18"/>
          <w:szCs w:val="18"/>
        </w:rPr>
      </w:pPr>
      <w:r w:rsidRPr="00CD64CE">
        <w:rPr>
          <w:sz w:val="18"/>
          <w:szCs w:val="18"/>
        </w:rPr>
        <w:t>Wedstrijdnummer:</w:t>
      </w:r>
      <w:r w:rsidRPr="00CD64CE">
        <w:rPr>
          <w:sz w:val="18"/>
          <w:szCs w:val="18"/>
        </w:rPr>
        <w:tab/>
      </w:r>
      <w:sdt>
        <w:sdtPr>
          <w:rPr>
            <w:rStyle w:val="Invoertekst"/>
          </w:rPr>
          <w:id w:val="1801876581"/>
          <w:lock w:val="sdtLocked"/>
          <w:placeholder>
            <w:docPart w:val="C3F370FCBDD244BA8E570C71E70B28CB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866ED8">
            <w:rPr>
              <w:rStyle w:val="Tekstvantijdelijkeaanduiding"/>
              <w:color w:val="FF6000"/>
              <w:sz w:val="18"/>
              <w:szCs w:val="18"/>
            </w:rPr>
            <w:t>Vul het wedstrijdnummer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283FC768" w14:textId="76D35622" w:rsidR="004C1B96" w:rsidRPr="00CD64CE" w:rsidRDefault="004C1B96" w:rsidP="00BE7C63">
      <w:pPr>
        <w:rPr>
          <w:sz w:val="18"/>
          <w:szCs w:val="18"/>
        </w:rPr>
      </w:pPr>
      <w:r w:rsidRPr="00CD64CE">
        <w:rPr>
          <w:sz w:val="18"/>
          <w:szCs w:val="18"/>
        </w:rPr>
        <w:t>Datum:</w:t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sdt>
        <w:sdtPr>
          <w:rPr>
            <w:rStyle w:val="Invoertekst"/>
          </w:rPr>
          <w:id w:val="-248203505"/>
          <w:lock w:val="sdtLocked"/>
          <w:placeholder>
            <w:docPart w:val="AAAB2C13B6D94073A69A878A6E485B07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866ED8">
            <w:rPr>
              <w:rStyle w:val="Tekstvantijdelijkeaanduiding"/>
              <w:color w:val="FF6000"/>
              <w:sz w:val="18"/>
              <w:szCs w:val="18"/>
            </w:rPr>
            <w:t>Selecteer de datum van de wedstrijd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327BA451" w14:textId="77777777" w:rsidR="004C1B96" w:rsidRDefault="004C1B96" w:rsidP="00BE7C63">
      <w:pPr>
        <w:rPr>
          <w:sz w:val="18"/>
          <w:szCs w:val="18"/>
        </w:rPr>
      </w:pPr>
    </w:p>
    <w:p w14:paraId="6C03DBDC" w14:textId="25A3BD49" w:rsidR="004C1B96" w:rsidRPr="00CD64CE" w:rsidRDefault="004C1B96" w:rsidP="00BE7C63">
      <w:pPr>
        <w:rPr>
          <w:sz w:val="18"/>
          <w:szCs w:val="18"/>
        </w:rPr>
      </w:pPr>
      <w:r w:rsidRPr="00CD64CE">
        <w:rPr>
          <w:sz w:val="18"/>
          <w:szCs w:val="18"/>
        </w:rPr>
        <w:t>Naam:</w:t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sdt>
        <w:sdtPr>
          <w:rPr>
            <w:rStyle w:val="Invoertekst"/>
          </w:rPr>
          <w:id w:val="-1830897060"/>
          <w:lock w:val="sdtLocked"/>
          <w:placeholder>
            <w:docPart w:val="3EB521D0D897493F8FAF9C0578DCAC4D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866ED8">
            <w:rPr>
              <w:rStyle w:val="Tekstvantijdelijkeaanduiding"/>
              <w:color w:val="FF6000"/>
              <w:sz w:val="18"/>
              <w:szCs w:val="18"/>
            </w:rPr>
            <w:t>Vul je naam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29E015C7" w14:textId="20930C90" w:rsidR="004C1B96" w:rsidRPr="00CD64CE" w:rsidRDefault="004C1B96" w:rsidP="00BE7C63">
      <w:pPr>
        <w:rPr>
          <w:sz w:val="18"/>
          <w:szCs w:val="18"/>
        </w:rPr>
      </w:pPr>
      <w:r w:rsidRPr="00CD64CE">
        <w:rPr>
          <w:sz w:val="18"/>
          <w:szCs w:val="18"/>
        </w:rPr>
        <w:t>Relatiecode:</w:t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sdt>
        <w:sdtPr>
          <w:rPr>
            <w:rStyle w:val="Invoertekst"/>
          </w:rPr>
          <w:id w:val="-1178351717"/>
          <w:lock w:val="sdtLocked"/>
          <w:placeholder>
            <w:docPart w:val="7C540267BDB14C56817821D3AA6D5C0C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866ED8">
            <w:rPr>
              <w:rStyle w:val="Tekstvantijdelijkeaanduiding"/>
              <w:color w:val="FF6000"/>
              <w:sz w:val="18"/>
              <w:szCs w:val="18"/>
            </w:rPr>
            <w:t>Vul je relatiecode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53C66B9A" w14:textId="6BDEAE66" w:rsidR="004C1B96" w:rsidRPr="00CD64CE" w:rsidRDefault="004C1B96" w:rsidP="00BE7C63">
      <w:pPr>
        <w:rPr>
          <w:sz w:val="18"/>
          <w:szCs w:val="18"/>
        </w:rPr>
      </w:pPr>
      <w:r w:rsidRPr="00CD64CE">
        <w:rPr>
          <w:sz w:val="18"/>
          <w:szCs w:val="18"/>
        </w:rPr>
        <w:t>Functie:</w:t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sdt>
        <w:sdtPr>
          <w:rPr>
            <w:rStyle w:val="Invoertekst"/>
          </w:rPr>
          <w:id w:val="-2070868425"/>
          <w:lock w:val="sdtLocked"/>
          <w:placeholder>
            <w:docPart w:val="AF7751A131C34F57BDFAF7FC5EFC4A99"/>
          </w:placeholder>
          <w:showingPlcHdr/>
          <w:dropDownList>
            <w:listItem w:value="Kies een item."/>
            <w:listItem w:displayText="Scheidsrechter" w:value="Scheidsrechter"/>
            <w:listItem w:displayText="Assistent-scheidsrechter" w:value="Assistent-scheidsrechter"/>
            <w:listItem w:displayText="Waarnemer" w:value="Waarnemer"/>
            <w:listItem w:displayText="Rapporteur" w:value="Rapporteur"/>
            <w:listItem w:displayText="Secretaris of tijdwaarnemer" w:value="Secretaris of tijdwaarnemer"/>
            <w:listItem w:displayText="Scheidsrechtersbegeleider of -coach" w:value="Scheidsrechtersbegeleider of -coach"/>
            <w:listItem w:displayText="Andere functie" w:value="Andere functie"/>
          </w:dropDownList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866ED8">
            <w:rPr>
              <w:rStyle w:val="Tekstvantijdelijkeaanduiding"/>
              <w:color w:val="FF6000"/>
              <w:sz w:val="18"/>
              <w:szCs w:val="18"/>
            </w:rPr>
            <w:t>Mijn functie bij deze wedstrijd was:</w:t>
          </w:r>
        </w:sdtContent>
      </w:sdt>
    </w:p>
    <w:p w14:paraId="7B9A03E3" w14:textId="77777777" w:rsidR="004C1B96" w:rsidRDefault="004C1B96" w:rsidP="00BE7C63">
      <w:pPr>
        <w:rPr>
          <w:sz w:val="18"/>
          <w:szCs w:val="18"/>
        </w:rPr>
      </w:pPr>
    </w:p>
    <w:p w14:paraId="7967DD43" w14:textId="094A0CB0" w:rsidR="004C1B96" w:rsidRPr="004C1B96" w:rsidRDefault="004C1B96" w:rsidP="00BE7C63">
      <w:pPr>
        <w:rPr>
          <w:b/>
          <w:bCs/>
          <w:sz w:val="20"/>
          <w:szCs w:val="20"/>
        </w:rPr>
      </w:pPr>
      <w:r w:rsidRPr="004C1B96">
        <w:rPr>
          <w:b/>
          <w:bCs/>
          <w:sz w:val="20"/>
          <w:szCs w:val="20"/>
        </w:rPr>
        <w:t>Gegevens van de speler of teamofficial die een directe rode kaart kreeg</w:t>
      </w:r>
    </w:p>
    <w:p w14:paraId="324D8295" w14:textId="6CBA34B9" w:rsidR="004C1B96" w:rsidRPr="00CD64CE" w:rsidRDefault="004C1B96" w:rsidP="00BE7C63">
      <w:pPr>
        <w:rPr>
          <w:sz w:val="18"/>
          <w:szCs w:val="18"/>
        </w:rPr>
      </w:pPr>
      <w:r w:rsidRPr="00CD64CE">
        <w:rPr>
          <w:sz w:val="18"/>
          <w:szCs w:val="18"/>
        </w:rPr>
        <w:t>Naam:</w:t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sdt>
        <w:sdtPr>
          <w:rPr>
            <w:rStyle w:val="Invoertekst"/>
          </w:rPr>
          <w:id w:val="-1269616727"/>
          <w:lock w:val="sdtLocked"/>
          <w:placeholder>
            <w:docPart w:val="C51FBCC016D04A679932F40235A8218B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20720B">
            <w:rPr>
              <w:rStyle w:val="Tekstvantijdelijkeaanduiding"/>
              <w:color w:val="FF6000"/>
              <w:sz w:val="18"/>
              <w:szCs w:val="18"/>
            </w:rPr>
            <w:t>Vul de naam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3A0FF4B3" w14:textId="016613AD" w:rsidR="004C1B96" w:rsidRPr="00CD64CE" w:rsidRDefault="004C1B96" w:rsidP="00BE7C63">
      <w:pPr>
        <w:rPr>
          <w:sz w:val="18"/>
          <w:szCs w:val="18"/>
        </w:rPr>
      </w:pPr>
      <w:r w:rsidRPr="00CD64CE">
        <w:rPr>
          <w:sz w:val="18"/>
          <w:szCs w:val="18"/>
        </w:rPr>
        <w:t>Relatiecode:</w:t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sdt>
        <w:sdtPr>
          <w:rPr>
            <w:rStyle w:val="Invoertekst"/>
          </w:rPr>
          <w:id w:val="-1890637157"/>
          <w:lock w:val="sdtLocked"/>
          <w:placeholder>
            <w:docPart w:val="87EB0408D7A343EC94D971FE23B28467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20720B">
            <w:rPr>
              <w:rStyle w:val="Tekstvantijdelijkeaanduiding"/>
              <w:color w:val="FF6000"/>
              <w:sz w:val="18"/>
              <w:szCs w:val="18"/>
            </w:rPr>
            <w:t>Vul de relatiecode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5704A34B" w14:textId="6D80DFC5" w:rsidR="004C1B96" w:rsidRPr="00CD64CE" w:rsidRDefault="004C1B96" w:rsidP="00BE7C63">
      <w:pPr>
        <w:rPr>
          <w:sz w:val="18"/>
          <w:szCs w:val="18"/>
        </w:rPr>
      </w:pPr>
      <w:r w:rsidRPr="00CD64CE">
        <w:rPr>
          <w:sz w:val="18"/>
          <w:szCs w:val="18"/>
        </w:rPr>
        <w:t>Vereniging:</w:t>
      </w:r>
      <w:r w:rsidRPr="00CD64CE">
        <w:rPr>
          <w:sz w:val="18"/>
          <w:szCs w:val="18"/>
        </w:rPr>
        <w:tab/>
      </w:r>
      <w:r w:rsidRPr="00CD64CE">
        <w:rPr>
          <w:sz w:val="18"/>
          <w:szCs w:val="18"/>
        </w:rPr>
        <w:tab/>
      </w:r>
      <w:sdt>
        <w:sdtPr>
          <w:rPr>
            <w:rStyle w:val="Invoertekst"/>
          </w:rPr>
          <w:id w:val="-491023436"/>
          <w:lock w:val="sdtLocked"/>
          <w:placeholder>
            <w:docPart w:val="57D2F6CED13A45F2BB396DBC8F08EC76"/>
          </w:placeholder>
          <w:showingPlcHdr/>
          <w:text/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="0020720B">
            <w:rPr>
              <w:rStyle w:val="Tekstvantijdelijkeaanduiding"/>
              <w:color w:val="FF6000"/>
              <w:sz w:val="18"/>
              <w:szCs w:val="18"/>
            </w:rPr>
            <w:t>Vul de vereniging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sdtContent>
      </w:sdt>
    </w:p>
    <w:p w14:paraId="3312EA00" w14:textId="77777777" w:rsidR="004C1B96" w:rsidRDefault="004C1B96" w:rsidP="00BE7C63">
      <w:pPr>
        <w:rPr>
          <w:sz w:val="18"/>
          <w:szCs w:val="18"/>
        </w:rPr>
      </w:pPr>
    </w:p>
    <w:p w14:paraId="7AD5395D" w14:textId="4FDF6879" w:rsidR="004C1B96" w:rsidRDefault="004C1B96" w:rsidP="00BE7C6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Welke overtreding(en) beging de speler of teamofficial?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075"/>
        <w:gridCol w:w="851"/>
      </w:tblGrid>
      <w:tr w:rsidR="00EE44F5" w14:paraId="07384347" w14:textId="77777777" w:rsidTr="00964126">
        <w:tc>
          <w:tcPr>
            <w:tcW w:w="8075" w:type="dxa"/>
          </w:tcPr>
          <w:p w14:paraId="7FA0369A" w14:textId="05C343A3" w:rsidR="00EE44F5" w:rsidRPr="004C1B96" w:rsidRDefault="00EE44F5" w:rsidP="003569F9">
            <w:pPr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Strafcode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overtreding</w:t>
            </w:r>
            <w:proofErr w:type="spellEnd"/>
          </w:p>
        </w:tc>
        <w:tc>
          <w:tcPr>
            <w:tcW w:w="851" w:type="dxa"/>
          </w:tcPr>
          <w:p w14:paraId="405BBCA3" w14:textId="77777777" w:rsidR="00EE44F5" w:rsidRDefault="00EE44F5" w:rsidP="003569F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E44F5" w14:paraId="6303A67C" w14:textId="77777777" w:rsidTr="00964126">
        <w:tc>
          <w:tcPr>
            <w:tcW w:w="8075" w:type="dxa"/>
          </w:tcPr>
          <w:p w14:paraId="1479ACA0" w14:textId="5B5CC991" w:rsidR="00EE44F5" w:rsidRPr="00CD64CE" w:rsidRDefault="00EE44F5" w:rsidP="003569F9">
            <w:pPr>
              <w:rPr>
                <w:b/>
                <w:bCs/>
                <w:sz w:val="18"/>
                <w:szCs w:val="18"/>
                <w:lang w:val="nl-NL"/>
              </w:rPr>
            </w:pPr>
            <w:r w:rsidRPr="00CD64CE">
              <w:rPr>
                <w:b/>
                <w:bCs/>
                <w:sz w:val="18"/>
                <w:szCs w:val="18"/>
                <w:lang w:val="nl-NL"/>
              </w:rPr>
              <w:t xml:space="preserve">2: </w:t>
            </w:r>
            <w:r w:rsidRPr="00CD64CE">
              <w:rPr>
                <w:sz w:val="18"/>
                <w:szCs w:val="18"/>
                <w:lang w:val="nl-NL"/>
              </w:rPr>
              <w:t>Onreglementair voorkomen van doelpunt of scoringskans</w:t>
            </w:r>
          </w:p>
        </w:tc>
        <w:tc>
          <w:tcPr>
            <w:tcW w:w="851" w:type="dxa"/>
          </w:tcPr>
          <w:p w14:paraId="1AE02196" w14:textId="00EBAC65" w:rsidR="00EE44F5" w:rsidRPr="00094692" w:rsidRDefault="00EE44F5" w:rsidP="003569F9">
            <w:pPr>
              <w:rPr>
                <w:b/>
                <w:bCs/>
                <w:color w:val="FF6000"/>
                <w:sz w:val="18"/>
                <w:szCs w:val="18"/>
                <w:lang w:val="nl-NL"/>
              </w:rPr>
            </w:pPr>
            <w:r>
              <w:rPr>
                <w:rFonts w:ascii="MS Gothic" w:eastAsia="MS Gothic" w:hAnsi="MS Gothic" w:hint="eastAsia"/>
                <w:b/>
                <w:bCs/>
                <w:color w:val="FF6000"/>
                <w:sz w:val="18"/>
                <w:szCs w:val="18"/>
                <w:lang w:val="nl-NL"/>
              </w:rPr>
              <w:t>☐</w:t>
            </w:r>
          </w:p>
        </w:tc>
      </w:tr>
      <w:tr w:rsidR="00EE44F5" w14:paraId="50D9E7D5" w14:textId="77777777" w:rsidTr="00964126">
        <w:tc>
          <w:tcPr>
            <w:tcW w:w="8075" w:type="dxa"/>
          </w:tcPr>
          <w:p w14:paraId="1E16D5EA" w14:textId="694BEDB0" w:rsidR="00EE44F5" w:rsidRPr="00CD64CE" w:rsidRDefault="00EE44F5" w:rsidP="003569F9">
            <w:pPr>
              <w:rPr>
                <w:b/>
                <w:bCs/>
                <w:sz w:val="18"/>
                <w:szCs w:val="18"/>
                <w:lang w:val="nl-NL"/>
              </w:rPr>
            </w:pPr>
            <w:r w:rsidRPr="00CD64CE">
              <w:rPr>
                <w:b/>
                <w:bCs/>
                <w:sz w:val="18"/>
                <w:szCs w:val="18"/>
                <w:lang w:val="nl-NL"/>
              </w:rPr>
              <w:t xml:space="preserve">3: </w:t>
            </w:r>
            <w:r w:rsidRPr="00CD64CE">
              <w:rPr>
                <w:sz w:val="18"/>
                <w:szCs w:val="18"/>
                <w:lang w:val="nl-NL"/>
              </w:rPr>
              <w:t xml:space="preserve">Ernstig gemeen spel (tijdens een duel om de bal) </w:t>
            </w:r>
          </w:p>
        </w:tc>
        <w:tc>
          <w:tcPr>
            <w:tcW w:w="851" w:type="dxa"/>
          </w:tcPr>
          <w:p w14:paraId="6D1936F0" w14:textId="1E34AAF7" w:rsidR="00EE44F5" w:rsidRPr="00094692" w:rsidRDefault="00EE44F5" w:rsidP="003569F9">
            <w:pPr>
              <w:rPr>
                <w:b/>
                <w:bCs/>
                <w:color w:val="FF6000"/>
                <w:sz w:val="18"/>
                <w:szCs w:val="18"/>
                <w:lang w:val="nl-NL"/>
              </w:rPr>
            </w:pPr>
            <w:r w:rsidRPr="00094692">
              <w:rPr>
                <w:rFonts w:ascii="MS Gothic" w:eastAsia="MS Gothic" w:hAnsi="MS Gothic" w:hint="eastAsia"/>
                <w:b/>
                <w:bCs/>
                <w:color w:val="FF6000"/>
                <w:sz w:val="18"/>
                <w:szCs w:val="18"/>
                <w:lang w:val="nl-NL"/>
              </w:rPr>
              <w:t>☐</w:t>
            </w:r>
          </w:p>
        </w:tc>
      </w:tr>
      <w:tr w:rsidR="00EE44F5" w14:paraId="1AF87CEB" w14:textId="77777777" w:rsidTr="00964126">
        <w:tc>
          <w:tcPr>
            <w:tcW w:w="8075" w:type="dxa"/>
          </w:tcPr>
          <w:p w14:paraId="529FB636" w14:textId="394D00D2" w:rsidR="00EE44F5" w:rsidRPr="00CD64CE" w:rsidRDefault="00EE44F5" w:rsidP="003569F9">
            <w:pPr>
              <w:rPr>
                <w:b/>
                <w:bCs/>
                <w:sz w:val="18"/>
                <w:szCs w:val="18"/>
                <w:lang w:val="nl-NL"/>
              </w:rPr>
            </w:pPr>
            <w:r w:rsidRPr="00CD64CE">
              <w:rPr>
                <w:b/>
                <w:bCs/>
                <w:sz w:val="18"/>
                <w:szCs w:val="18"/>
                <w:lang w:val="nl-NL"/>
              </w:rPr>
              <w:t xml:space="preserve">4: </w:t>
            </w:r>
            <w:r w:rsidRPr="00CD64CE">
              <w:rPr>
                <w:sz w:val="18"/>
                <w:szCs w:val="18"/>
                <w:lang w:val="nl-NL"/>
              </w:rPr>
              <w:t>Een gewelddadige handeling (buiten een duel om de bal)</w:t>
            </w:r>
          </w:p>
        </w:tc>
        <w:tc>
          <w:tcPr>
            <w:tcW w:w="851" w:type="dxa"/>
          </w:tcPr>
          <w:p w14:paraId="541E1BAB" w14:textId="18E623D6" w:rsidR="00EE44F5" w:rsidRPr="00094692" w:rsidRDefault="00EE44F5" w:rsidP="003569F9">
            <w:pPr>
              <w:rPr>
                <w:b/>
                <w:bCs/>
                <w:color w:val="FF6000"/>
                <w:sz w:val="18"/>
                <w:szCs w:val="18"/>
                <w:lang w:val="nl-NL"/>
              </w:rPr>
            </w:pPr>
            <w:r w:rsidRPr="00094692">
              <w:rPr>
                <w:rFonts w:ascii="MS Gothic" w:eastAsia="MS Gothic" w:hAnsi="MS Gothic" w:hint="eastAsia"/>
                <w:b/>
                <w:bCs/>
                <w:color w:val="FF6000"/>
                <w:sz w:val="18"/>
                <w:szCs w:val="18"/>
                <w:lang w:val="nl-NL"/>
              </w:rPr>
              <w:t>☐</w:t>
            </w:r>
          </w:p>
        </w:tc>
      </w:tr>
      <w:tr w:rsidR="00EE44F5" w14:paraId="7150F3D8" w14:textId="77777777" w:rsidTr="00964126">
        <w:tc>
          <w:tcPr>
            <w:tcW w:w="8075" w:type="dxa"/>
          </w:tcPr>
          <w:p w14:paraId="49DD01F0" w14:textId="285643DF" w:rsidR="00EE44F5" w:rsidRPr="00CD64CE" w:rsidRDefault="00EE44F5" w:rsidP="003569F9">
            <w:pPr>
              <w:rPr>
                <w:b/>
                <w:bCs/>
                <w:sz w:val="18"/>
                <w:szCs w:val="18"/>
                <w:lang w:val="nl-NL"/>
              </w:rPr>
            </w:pPr>
            <w:r w:rsidRPr="00CD64CE">
              <w:rPr>
                <w:b/>
                <w:bCs/>
                <w:sz w:val="18"/>
                <w:szCs w:val="18"/>
                <w:lang w:val="nl-NL"/>
              </w:rPr>
              <w:t xml:space="preserve">5: </w:t>
            </w:r>
            <w:r w:rsidRPr="00CD64CE">
              <w:rPr>
                <w:sz w:val="18"/>
                <w:szCs w:val="18"/>
                <w:lang w:val="nl-NL"/>
              </w:rPr>
              <w:t>Beledigen</w:t>
            </w:r>
          </w:p>
        </w:tc>
        <w:tc>
          <w:tcPr>
            <w:tcW w:w="851" w:type="dxa"/>
          </w:tcPr>
          <w:p w14:paraId="3EA0215D" w14:textId="1EBD04A4" w:rsidR="00EE44F5" w:rsidRPr="00094692" w:rsidRDefault="00EE44F5" w:rsidP="003569F9">
            <w:pPr>
              <w:rPr>
                <w:b/>
                <w:bCs/>
                <w:color w:val="FF6000"/>
                <w:sz w:val="18"/>
                <w:szCs w:val="18"/>
                <w:lang w:val="nl-NL"/>
              </w:rPr>
            </w:pPr>
            <w:r w:rsidRPr="00094692">
              <w:rPr>
                <w:rFonts w:ascii="MS Gothic" w:eastAsia="MS Gothic" w:hAnsi="MS Gothic" w:hint="eastAsia"/>
                <w:b/>
                <w:bCs/>
                <w:color w:val="FF6000"/>
                <w:sz w:val="18"/>
                <w:szCs w:val="18"/>
                <w:lang w:val="nl-NL"/>
              </w:rPr>
              <w:t>☐</w:t>
            </w:r>
          </w:p>
        </w:tc>
      </w:tr>
      <w:tr w:rsidR="00EE44F5" w14:paraId="1A13C6B8" w14:textId="77777777" w:rsidTr="00964126">
        <w:tc>
          <w:tcPr>
            <w:tcW w:w="8075" w:type="dxa"/>
          </w:tcPr>
          <w:p w14:paraId="49A7A778" w14:textId="3D06DD7D" w:rsidR="00EE44F5" w:rsidRPr="00CD64CE" w:rsidRDefault="00EE44F5" w:rsidP="003569F9">
            <w:pPr>
              <w:rPr>
                <w:b/>
                <w:bCs/>
                <w:sz w:val="18"/>
                <w:szCs w:val="18"/>
                <w:lang w:val="nl-NL"/>
              </w:rPr>
            </w:pPr>
            <w:r w:rsidRPr="00CD64CE">
              <w:rPr>
                <w:b/>
                <w:bCs/>
                <w:sz w:val="18"/>
                <w:szCs w:val="18"/>
                <w:lang w:val="nl-NL"/>
              </w:rPr>
              <w:t xml:space="preserve">6: </w:t>
            </w:r>
            <w:r w:rsidRPr="00CD64CE">
              <w:rPr>
                <w:sz w:val="18"/>
                <w:szCs w:val="18"/>
                <w:lang w:val="nl-NL"/>
              </w:rPr>
              <w:t>Bedreigen</w:t>
            </w:r>
          </w:p>
        </w:tc>
        <w:tc>
          <w:tcPr>
            <w:tcW w:w="851" w:type="dxa"/>
          </w:tcPr>
          <w:p w14:paraId="3FD08621" w14:textId="7D3369B4" w:rsidR="00EE44F5" w:rsidRPr="00094692" w:rsidRDefault="00EE44F5" w:rsidP="003569F9">
            <w:pPr>
              <w:rPr>
                <w:b/>
                <w:bCs/>
                <w:color w:val="FF6000"/>
                <w:sz w:val="18"/>
                <w:szCs w:val="18"/>
                <w:lang w:val="nl-NL"/>
              </w:rPr>
            </w:pPr>
            <w:r w:rsidRPr="00094692">
              <w:rPr>
                <w:rFonts w:ascii="MS Gothic" w:eastAsia="MS Gothic" w:hAnsi="MS Gothic" w:hint="eastAsia"/>
                <w:b/>
                <w:bCs/>
                <w:color w:val="FF6000"/>
                <w:sz w:val="18"/>
                <w:szCs w:val="18"/>
                <w:lang w:val="nl-NL"/>
              </w:rPr>
              <w:t>☐</w:t>
            </w:r>
          </w:p>
        </w:tc>
      </w:tr>
      <w:tr w:rsidR="00EE44F5" w14:paraId="3D89CB8F" w14:textId="77777777" w:rsidTr="00964126">
        <w:tc>
          <w:tcPr>
            <w:tcW w:w="8075" w:type="dxa"/>
          </w:tcPr>
          <w:p w14:paraId="15FF3D17" w14:textId="07FD712C" w:rsidR="00EE44F5" w:rsidRPr="00CD64CE" w:rsidRDefault="00EE44F5" w:rsidP="003569F9">
            <w:pPr>
              <w:rPr>
                <w:b/>
                <w:bCs/>
                <w:sz w:val="18"/>
                <w:szCs w:val="18"/>
                <w:lang w:val="nl-NL"/>
              </w:rPr>
            </w:pPr>
            <w:r w:rsidRPr="00CD64CE">
              <w:rPr>
                <w:b/>
                <w:bCs/>
                <w:sz w:val="18"/>
                <w:szCs w:val="18"/>
                <w:lang w:val="nl-NL"/>
              </w:rPr>
              <w:t xml:space="preserve">7: </w:t>
            </w:r>
            <w:r w:rsidRPr="00CD64CE">
              <w:rPr>
                <w:sz w:val="18"/>
                <w:szCs w:val="18"/>
                <w:lang w:val="nl-NL"/>
              </w:rPr>
              <w:t>Spuwen</w:t>
            </w:r>
          </w:p>
        </w:tc>
        <w:tc>
          <w:tcPr>
            <w:tcW w:w="851" w:type="dxa"/>
          </w:tcPr>
          <w:p w14:paraId="7BD76322" w14:textId="1DFAFE5F" w:rsidR="00EE44F5" w:rsidRPr="00094692" w:rsidRDefault="00EE44F5" w:rsidP="003569F9">
            <w:pPr>
              <w:rPr>
                <w:b/>
                <w:bCs/>
                <w:color w:val="FF6000"/>
                <w:sz w:val="18"/>
                <w:szCs w:val="18"/>
                <w:lang w:val="nl-NL"/>
              </w:rPr>
            </w:pPr>
            <w:r>
              <w:rPr>
                <w:rFonts w:ascii="MS Gothic" w:eastAsia="MS Gothic" w:hAnsi="MS Gothic" w:hint="eastAsia"/>
                <w:b/>
                <w:bCs/>
                <w:color w:val="FF6000"/>
                <w:sz w:val="18"/>
                <w:szCs w:val="18"/>
              </w:rPr>
              <w:t>☐</w:t>
            </w:r>
          </w:p>
        </w:tc>
      </w:tr>
      <w:tr w:rsidR="00EE44F5" w14:paraId="1BF8D655" w14:textId="77777777" w:rsidTr="00964126">
        <w:tc>
          <w:tcPr>
            <w:tcW w:w="8075" w:type="dxa"/>
          </w:tcPr>
          <w:p w14:paraId="36280C46" w14:textId="5C1CB360" w:rsidR="00EE44F5" w:rsidRPr="00CD64CE" w:rsidRDefault="00EE44F5" w:rsidP="003569F9">
            <w:pPr>
              <w:rPr>
                <w:b/>
                <w:bCs/>
                <w:sz w:val="18"/>
                <w:szCs w:val="18"/>
                <w:lang w:val="nl-NL"/>
              </w:rPr>
            </w:pPr>
            <w:r w:rsidRPr="00CD64CE">
              <w:rPr>
                <w:b/>
                <w:bCs/>
                <w:sz w:val="18"/>
                <w:szCs w:val="18"/>
                <w:lang w:val="nl-NL"/>
              </w:rPr>
              <w:t xml:space="preserve">8: </w:t>
            </w:r>
            <w:r w:rsidRPr="00CD64CE">
              <w:rPr>
                <w:sz w:val="18"/>
                <w:szCs w:val="18"/>
                <w:lang w:val="nl-NL"/>
              </w:rPr>
              <w:t>Overtreding door teamofficial</w:t>
            </w:r>
          </w:p>
        </w:tc>
        <w:tc>
          <w:tcPr>
            <w:tcW w:w="851" w:type="dxa"/>
          </w:tcPr>
          <w:p w14:paraId="396BB106" w14:textId="6CBBA3F8" w:rsidR="00EE44F5" w:rsidRPr="00094692" w:rsidRDefault="00EE44F5" w:rsidP="003569F9">
            <w:pPr>
              <w:rPr>
                <w:b/>
                <w:bCs/>
                <w:color w:val="FF6000"/>
                <w:sz w:val="18"/>
                <w:szCs w:val="18"/>
                <w:lang w:val="nl-NL"/>
              </w:rPr>
            </w:pPr>
            <w:r>
              <w:rPr>
                <w:rFonts w:ascii="MS Gothic" w:eastAsia="MS Gothic" w:hAnsi="MS Gothic" w:hint="eastAsia"/>
                <w:b/>
                <w:bCs/>
                <w:color w:val="FF6000"/>
                <w:sz w:val="18"/>
                <w:szCs w:val="18"/>
              </w:rPr>
              <w:t>☐</w:t>
            </w:r>
          </w:p>
        </w:tc>
      </w:tr>
    </w:tbl>
    <w:p w14:paraId="4D4C75DE" w14:textId="77777777" w:rsidR="004C1B96" w:rsidRDefault="004C1B96" w:rsidP="00BE7C63">
      <w:pPr>
        <w:rPr>
          <w:b/>
          <w:bCs/>
          <w:sz w:val="20"/>
          <w:szCs w:val="20"/>
        </w:rPr>
      </w:pPr>
    </w:p>
    <w:p w14:paraId="4E78276F" w14:textId="74215B26" w:rsidR="005F29D2" w:rsidRDefault="005F29D2" w:rsidP="003569F9">
      <w:pPr>
        <w:pStyle w:val="Lijstalinea"/>
        <w:numPr>
          <w:ilvl w:val="0"/>
          <w:numId w:val="11"/>
        </w:numPr>
        <w:rPr>
          <w:b/>
          <w:bCs/>
          <w:sz w:val="18"/>
          <w:szCs w:val="18"/>
        </w:rPr>
      </w:pPr>
      <w:r w:rsidRPr="005F29D2">
        <w:rPr>
          <w:b/>
          <w:bCs/>
          <w:sz w:val="18"/>
          <w:szCs w:val="18"/>
        </w:rPr>
        <w:t xml:space="preserve">Leg hieronder uit wat er precies gebeurde. </w:t>
      </w:r>
    </w:p>
    <w:sdt>
      <w:sdtPr>
        <w:rPr>
          <w:rStyle w:val="Invoertekst"/>
        </w:rPr>
        <w:id w:val="380376931"/>
        <w:lock w:val="sdtLocked"/>
        <w:placeholder>
          <w:docPart w:val="99B42274B4574103B9FCC50BDA0A0E55"/>
        </w:placeholder>
        <w:showingPlcHdr/>
      </w:sdtPr>
      <w:sdtEndPr>
        <w:rPr>
          <w:rStyle w:val="Standaardalinea-lettertype"/>
          <w:color w:val="auto"/>
          <w:sz w:val="22"/>
        </w:rPr>
      </w:sdtEndPr>
      <w:sdtContent>
        <w:p w14:paraId="245767B3" w14:textId="10574BB5" w:rsidR="009A1CC3" w:rsidRPr="009A1CC3" w:rsidRDefault="009A1CC3" w:rsidP="0006376A">
          <w:pPr>
            <w:pStyle w:val="Lijstalinea"/>
            <w:rPr>
              <w:color w:val="FF6000"/>
              <w:sz w:val="18"/>
            </w:rPr>
          </w:pPr>
          <w:r w:rsidRPr="0006376A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sdtContent>
    </w:sdt>
    <w:p w14:paraId="497D662B" w14:textId="77777777" w:rsidR="005F29D2" w:rsidRPr="009A1CC3" w:rsidRDefault="005F29D2" w:rsidP="005F29D2">
      <w:pPr>
        <w:pStyle w:val="Lijstalinea"/>
        <w:rPr>
          <w:sz w:val="18"/>
          <w:szCs w:val="18"/>
        </w:rPr>
      </w:pPr>
    </w:p>
    <w:p w14:paraId="1020C457" w14:textId="1DD6A4AC" w:rsidR="003569F9" w:rsidRPr="005F29D2" w:rsidRDefault="003569F9" w:rsidP="003569F9">
      <w:pPr>
        <w:pStyle w:val="Lijstalinea"/>
        <w:numPr>
          <w:ilvl w:val="0"/>
          <w:numId w:val="11"/>
        </w:numPr>
        <w:rPr>
          <w:rStyle w:val="Invoertekst"/>
          <w:color w:val="auto"/>
          <w:szCs w:val="18"/>
        </w:rPr>
      </w:pPr>
      <w:r w:rsidRPr="00CD64CE">
        <w:rPr>
          <w:b/>
          <w:bCs/>
          <w:sz w:val="18"/>
          <w:szCs w:val="18"/>
        </w:rPr>
        <w:t xml:space="preserve">Op wie werd de </w:t>
      </w:r>
      <w:r w:rsidR="00EE44F5">
        <w:rPr>
          <w:b/>
          <w:bCs/>
          <w:sz w:val="18"/>
          <w:szCs w:val="18"/>
        </w:rPr>
        <w:t>ov</w:t>
      </w:r>
      <w:r w:rsidRPr="00CD64CE">
        <w:rPr>
          <w:b/>
          <w:bCs/>
          <w:sz w:val="18"/>
          <w:szCs w:val="18"/>
        </w:rPr>
        <w:t>ertreding(en) begaan?</w:t>
      </w:r>
      <w:r w:rsidRPr="00CD64CE">
        <w:rPr>
          <w:sz w:val="18"/>
          <w:szCs w:val="18"/>
        </w:rPr>
        <w:t xml:space="preserve"> </w:t>
      </w:r>
      <w:sdt>
        <w:sdtPr>
          <w:rPr>
            <w:rStyle w:val="Invoertekst"/>
          </w:rPr>
          <w:id w:val="-942765504"/>
          <w:lock w:val="sdtLocked"/>
          <w:placeholder>
            <w:docPart w:val="56B6201B3C24420F80709C1D17725259"/>
          </w:placeholder>
          <w:showingPlcHdr/>
          <w:dropDownList>
            <w:listItem w:value="Kies een item."/>
            <w:listItem w:displayText="Scheidsrechter" w:value="Scheidsrechter"/>
            <w:listItem w:displayText="Assistent-scheidsrechter" w:value="Assistent-scheidsrechter"/>
            <w:listItem w:displayText="Teamofficial" w:value="Teamofficial"/>
            <w:listItem w:displayText="Secretaris of tijdwaarnemer" w:value="Secretaris of tijdwaarnemer"/>
            <w:listItem w:displayText="Toeschouwer" w:value="Toeschouwer"/>
            <w:listItem w:displayText="Meerdere personen" w:value="Meerdere personen"/>
          </w:dropDownList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Pr="00094692">
            <w:rPr>
              <w:rStyle w:val="Tekstvantijdelijkeaanduiding"/>
              <w:color w:val="FF6000"/>
              <w:sz w:val="18"/>
              <w:szCs w:val="18"/>
            </w:rPr>
            <w:t>Kies een item.</w:t>
          </w:r>
        </w:sdtContent>
      </w:sdt>
    </w:p>
    <w:p w14:paraId="2D5AE760" w14:textId="77777777" w:rsidR="005F29D2" w:rsidRPr="005F29D2" w:rsidRDefault="005F29D2" w:rsidP="005F29D2">
      <w:pPr>
        <w:pStyle w:val="Lijstalinea"/>
        <w:rPr>
          <w:sz w:val="18"/>
          <w:szCs w:val="18"/>
        </w:rPr>
      </w:pPr>
    </w:p>
    <w:p w14:paraId="6049D0CE" w14:textId="256635B2" w:rsidR="003569F9" w:rsidRPr="00CD64CE" w:rsidRDefault="003569F9" w:rsidP="003569F9">
      <w:pPr>
        <w:pStyle w:val="Lijstalinea"/>
        <w:numPr>
          <w:ilvl w:val="0"/>
          <w:numId w:val="11"/>
        </w:numPr>
        <w:rPr>
          <w:sz w:val="18"/>
          <w:szCs w:val="18"/>
        </w:rPr>
      </w:pPr>
      <w:r w:rsidRPr="00CD64CE">
        <w:rPr>
          <w:b/>
          <w:bCs/>
          <w:sz w:val="18"/>
          <w:szCs w:val="18"/>
        </w:rPr>
        <w:t>Was er een directe aanleiding voor de overtreding(en)?</w:t>
      </w:r>
      <w:r w:rsidRPr="00CD64CE">
        <w:rPr>
          <w:sz w:val="18"/>
          <w:szCs w:val="18"/>
        </w:rPr>
        <w:t xml:space="preserve"> </w:t>
      </w:r>
      <w:sdt>
        <w:sdtPr>
          <w:rPr>
            <w:rStyle w:val="Invoertekst"/>
          </w:rPr>
          <w:id w:val="-992023335"/>
          <w:lock w:val="sdtLocked"/>
          <w:placeholder>
            <w:docPart w:val="06542C2252C44B63943E402CD80FE346"/>
          </w:placeholder>
          <w:showingPlcHdr/>
          <w:dropDownList>
            <w:listItem w:value="Kies een item."/>
            <w:listItem w:displayText="Ja" w:value="Ja"/>
            <w:listItem w:displayText="Nee" w:value="Nee"/>
          </w:dropDownList>
        </w:sdtPr>
        <w:sdtEndPr>
          <w:rPr>
            <w:rStyle w:val="Standaardalinea-lettertype"/>
            <w:color w:val="auto"/>
            <w:sz w:val="22"/>
            <w:szCs w:val="18"/>
          </w:rPr>
        </w:sdtEndPr>
        <w:sdtContent>
          <w:r w:rsidRPr="00094692">
            <w:rPr>
              <w:rStyle w:val="Tekstvantijdelijkeaanduiding"/>
              <w:color w:val="FF6000"/>
              <w:sz w:val="18"/>
              <w:szCs w:val="18"/>
            </w:rPr>
            <w:t>Kies een item.</w:t>
          </w:r>
        </w:sdtContent>
      </w:sdt>
    </w:p>
    <w:p w14:paraId="4C57420C" w14:textId="77777777" w:rsidR="00CD64CE" w:rsidRDefault="00CD64CE" w:rsidP="00CD64CE">
      <w:pPr>
        <w:pStyle w:val="Lijstalinea"/>
        <w:rPr>
          <w:sz w:val="18"/>
          <w:szCs w:val="18"/>
        </w:rPr>
      </w:pPr>
    </w:p>
    <w:p w14:paraId="536E7DDB" w14:textId="2ED56A2E" w:rsidR="003569F9" w:rsidRPr="00CD64CE" w:rsidRDefault="003569F9" w:rsidP="003569F9">
      <w:pPr>
        <w:pStyle w:val="Lijstalinea"/>
        <w:numPr>
          <w:ilvl w:val="0"/>
          <w:numId w:val="11"/>
        </w:numPr>
        <w:rPr>
          <w:b/>
          <w:bCs/>
          <w:sz w:val="18"/>
          <w:szCs w:val="18"/>
        </w:rPr>
      </w:pPr>
      <w:r w:rsidRPr="00CD64CE">
        <w:rPr>
          <w:b/>
          <w:bCs/>
          <w:sz w:val="18"/>
          <w:szCs w:val="18"/>
        </w:rPr>
        <w:t>Werd het slachtoffer geraakt?</w:t>
      </w:r>
    </w:p>
    <w:sdt>
      <w:sdtPr>
        <w:rPr>
          <w:rStyle w:val="Invoertekst"/>
        </w:rPr>
        <w:id w:val="-1720426397"/>
        <w:lock w:val="sdtLocked"/>
        <w:placeholder>
          <w:docPart w:val="8E418F8E432740E6912BC905368643B5"/>
        </w:placeholder>
        <w:showingPlcHdr/>
        <w:dropDownList>
          <w:listItem w:value="Kies een item."/>
          <w:listItem w:displayText="Ja" w:value="Ja"/>
          <w:listItem w:displayText="Nee" w:value="Nee"/>
          <w:listItem w:displayText="Niet van toepassing" w:value="Niet van toepassing"/>
        </w:dropDownList>
      </w:sdtPr>
      <w:sdtEndPr>
        <w:rPr>
          <w:rStyle w:val="Standaardalinea-lettertype"/>
          <w:color w:val="auto"/>
          <w:sz w:val="22"/>
          <w:szCs w:val="18"/>
        </w:rPr>
      </w:sdtEndPr>
      <w:sdtContent>
        <w:p w14:paraId="76C5E368" w14:textId="037D8776" w:rsidR="003569F9" w:rsidRPr="00CD64CE" w:rsidRDefault="003569F9" w:rsidP="003569F9">
          <w:pPr>
            <w:pStyle w:val="Lijstalinea"/>
            <w:rPr>
              <w:sz w:val="18"/>
              <w:szCs w:val="18"/>
            </w:rPr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Kies een item.</w:t>
          </w:r>
        </w:p>
      </w:sdtContent>
    </w:sdt>
    <w:p w14:paraId="3AD432E9" w14:textId="56244E6F" w:rsidR="003569F9" w:rsidRPr="00BC1E55" w:rsidRDefault="003569F9" w:rsidP="003569F9">
      <w:pPr>
        <w:pStyle w:val="Lijstalinea"/>
        <w:rPr>
          <w:sz w:val="18"/>
          <w:szCs w:val="18"/>
        </w:rPr>
      </w:pPr>
      <w:r w:rsidRPr="00BC1E55">
        <w:rPr>
          <w:sz w:val="18"/>
          <w:szCs w:val="18"/>
        </w:rPr>
        <w:t>Zo ja: waar werd diegene geraakt?</w:t>
      </w:r>
    </w:p>
    <w:sdt>
      <w:sdtPr>
        <w:rPr>
          <w:rStyle w:val="Invoertekst"/>
        </w:rPr>
        <w:id w:val="-224452951"/>
        <w:lock w:val="sdtLocked"/>
        <w:placeholder>
          <w:docPart w:val="6713C75FC9F543F99659367E24CB3F86"/>
        </w:placeholder>
        <w:showingPlcHdr/>
        <w:text/>
      </w:sdtPr>
      <w:sdtEndPr>
        <w:rPr>
          <w:rStyle w:val="Standaardalinea-lettertype"/>
          <w:color w:val="auto"/>
          <w:sz w:val="22"/>
          <w:szCs w:val="18"/>
        </w:rPr>
      </w:sdtEndPr>
      <w:sdtContent>
        <w:p w14:paraId="7850DB07" w14:textId="44360CD6" w:rsidR="003569F9" w:rsidRPr="00CD64CE" w:rsidRDefault="003569F9" w:rsidP="003569F9">
          <w:pPr>
            <w:pStyle w:val="Lijstalinea"/>
            <w:rPr>
              <w:sz w:val="18"/>
              <w:szCs w:val="18"/>
            </w:rPr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sdtContent>
    </w:sdt>
    <w:p w14:paraId="099213F5" w14:textId="744E18C0" w:rsidR="003569F9" w:rsidRPr="00BC1E55" w:rsidRDefault="003569F9" w:rsidP="003569F9">
      <w:pPr>
        <w:pStyle w:val="Lijstalinea"/>
        <w:rPr>
          <w:sz w:val="18"/>
          <w:szCs w:val="18"/>
        </w:rPr>
      </w:pPr>
      <w:r w:rsidRPr="00BC1E55">
        <w:rPr>
          <w:sz w:val="18"/>
          <w:szCs w:val="18"/>
        </w:rPr>
        <w:t>Wat was de intensiteit van de overtreding(en)?</w:t>
      </w:r>
    </w:p>
    <w:sdt>
      <w:sdtPr>
        <w:rPr>
          <w:rStyle w:val="Invoertekst"/>
        </w:rPr>
        <w:id w:val="1079096342"/>
        <w:lock w:val="sdtLocked"/>
        <w:placeholder>
          <w:docPart w:val="17F83CD011224A07BF56C5078DC161F8"/>
        </w:placeholder>
        <w:showingPlcHdr/>
        <w:dropDownList>
          <w:listItem w:value="Kies een item."/>
          <w:listItem w:displayText="Hard (bijvoorbeeld vuistslag)" w:value="Hard (bijvoorbeeld vuistslag)"/>
          <w:listItem w:displayText="Gemiddeld" w:value="Gemiddeld"/>
          <w:listItem w:displayText="Zacht" w:value="Zacht"/>
        </w:dropDownList>
      </w:sdtPr>
      <w:sdtEndPr>
        <w:rPr>
          <w:rStyle w:val="Standaardalinea-lettertype"/>
          <w:color w:val="auto"/>
          <w:sz w:val="22"/>
          <w:szCs w:val="18"/>
        </w:rPr>
      </w:sdtEndPr>
      <w:sdtContent>
        <w:p w14:paraId="0EC9FE33" w14:textId="089D3F1C" w:rsidR="003569F9" w:rsidRPr="00CD64CE" w:rsidRDefault="003569F9" w:rsidP="003569F9">
          <w:pPr>
            <w:pStyle w:val="Lijstalinea"/>
            <w:rPr>
              <w:sz w:val="18"/>
              <w:szCs w:val="18"/>
            </w:rPr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Kies een item.</w:t>
          </w:r>
        </w:p>
      </w:sdtContent>
    </w:sdt>
    <w:p w14:paraId="30B9E012" w14:textId="77777777" w:rsidR="00CD64CE" w:rsidRDefault="00CD64CE" w:rsidP="00CD64CE">
      <w:pPr>
        <w:pStyle w:val="Lijstalinea"/>
        <w:rPr>
          <w:sz w:val="18"/>
          <w:szCs w:val="18"/>
        </w:rPr>
      </w:pPr>
    </w:p>
    <w:p w14:paraId="7D519BF4" w14:textId="134DF4ED" w:rsidR="003569F9" w:rsidRPr="00CD64CE" w:rsidRDefault="003569F9" w:rsidP="003569F9">
      <w:pPr>
        <w:pStyle w:val="Lijstalinea"/>
        <w:numPr>
          <w:ilvl w:val="0"/>
          <w:numId w:val="11"/>
        </w:numPr>
        <w:rPr>
          <w:b/>
          <w:bCs/>
          <w:sz w:val="18"/>
          <w:szCs w:val="18"/>
        </w:rPr>
      </w:pPr>
      <w:r w:rsidRPr="00CD64CE">
        <w:rPr>
          <w:b/>
          <w:bCs/>
          <w:sz w:val="18"/>
          <w:szCs w:val="18"/>
        </w:rPr>
        <w:t>Heeft de tegenspeler als gevolg van de overtreding de wedstrijd niet uit kunnen spelen?</w:t>
      </w:r>
    </w:p>
    <w:sdt>
      <w:sdtPr>
        <w:rPr>
          <w:rStyle w:val="Invoertekst"/>
        </w:rPr>
        <w:id w:val="1667432111"/>
        <w:lock w:val="sdtLocked"/>
        <w:placeholder>
          <w:docPart w:val="159B69686B584B64A9D59F84A2120914"/>
        </w:placeholder>
        <w:showingPlcHdr/>
        <w:dropDownList>
          <w:listItem w:value="Kies een item."/>
          <w:listItem w:displayText="Ja" w:value="Ja"/>
          <w:listItem w:displayText="Nee" w:value="Nee"/>
          <w:listItem w:displayText="Niet van toepassing" w:value="Niet van toepassing"/>
        </w:dropDownList>
      </w:sdtPr>
      <w:sdtEndPr>
        <w:rPr>
          <w:rStyle w:val="Standaardalinea-lettertype"/>
          <w:color w:val="auto"/>
          <w:sz w:val="22"/>
          <w:szCs w:val="18"/>
        </w:rPr>
      </w:sdtEndPr>
      <w:sdtContent>
        <w:p w14:paraId="4D69E5B7" w14:textId="01164CE9" w:rsidR="003569F9" w:rsidRPr="00CD64CE" w:rsidRDefault="003569F9" w:rsidP="003569F9">
          <w:pPr>
            <w:pStyle w:val="Lijstalinea"/>
            <w:rPr>
              <w:sz w:val="18"/>
              <w:szCs w:val="18"/>
            </w:rPr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Kies een item.</w:t>
          </w:r>
        </w:p>
      </w:sdtContent>
    </w:sdt>
    <w:p w14:paraId="590B4BBB" w14:textId="77777777" w:rsidR="00CD64CE" w:rsidRDefault="00CD64CE" w:rsidP="00CD64CE">
      <w:pPr>
        <w:pStyle w:val="Lijstalinea"/>
        <w:rPr>
          <w:sz w:val="18"/>
          <w:szCs w:val="18"/>
        </w:rPr>
      </w:pPr>
    </w:p>
    <w:p w14:paraId="52F10449" w14:textId="65D5E050" w:rsidR="00CD64CE" w:rsidRPr="00CD64CE" w:rsidRDefault="00CD64CE" w:rsidP="00CD64CE">
      <w:pPr>
        <w:pStyle w:val="Lijstalinea"/>
        <w:numPr>
          <w:ilvl w:val="0"/>
          <w:numId w:val="11"/>
        </w:numPr>
        <w:rPr>
          <w:sz w:val="18"/>
          <w:szCs w:val="18"/>
        </w:rPr>
      </w:pPr>
      <w:r w:rsidRPr="00CD64CE">
        <w:rPr>
          <w:b/>
          <w:bCs/>
          <w:sz w:val="18"/>
          <w:szCs w:val="18"/>
        </w:rPr>
        <w:t>Als er sprake was van commentaar, beledigen, of bedreigen: wat is er gezegd</w:t>
      </w:r>
      <w:r w:rsidRPr="00CD64CE">
        <w:rPr>
          <w:sz w:val="18"/>
          <w:szCs w:val="18"/>
        </w:rPr>
        <w:t>?</w:t>
      </w:r>
    </w:p>
    <w:p w14:paraId="0F45FD42" w14:textId="2E96B33B" w:rsidR="00CD64CE" w:rsidRPr="00CD64CE" w:rsidRDefault="00CD64CE" w:rsidP="00CD64CE">
      <w:pPr>
        <w:pStyle w:val="Lijstalinea"/>
        <w:rPr>
          <w:sz w:val="18"/>
          <w:szCs w:val="18"/>
        </w:rPr>
      </w:pPr>
      <w:r w:rsidRPr="00CD64CE">
        <w:rPr>
          <w:sz w:val="18"/>
          <w:szCs w:val="18"/>
        </w:rPr>
        <w:t>Schrijf de exacte woorden op.</w:t>
      </w:r>
    </w:p>
    <w:sdt>
      <w:sdtPr>
        <w:rPr>
          <w:rStyle w:val="Invoertekst"/>
        </w:rPr>
        <w:id w:val="1274907973"/>
        <w:lock w:val="sdtLocked"/>
        <w:placeholder>
          <w:docPart w:val="7D4C079CFE344247B208F223BF84C815"/>
        </w:placeholder>
        <w:showingPlcHdr/>
      </w:sdtPr>
      <w:sdtEndPr>
        <w:rPr>
          <w:rStyle w:val="Standaardalinea-lettertype"/>
          <w:color w:val="auto"/>
          <w:sz w:val="22"/>
          <w:szCs w:val="18"/>
        </w:rPr>
      </w:sdtEndPr>
      <w:sdtContent>
        <w:p w14:paraId="0C92F44C" w14:textId="783D0AFA" w:rsidR="00CD64CE" w:rsidRPr="00CD64CE" w:rsidRDefault="00CD64CE" w:rsidP="00CD64CE">
          <w:pPr>
            <w:pStyle w:val="Lijstalinea"/>
            <w:rPr>
              <w:sz w:val="18"/>
              <w:szCs w:val="18"/>
            </w:rPr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sdtContent>
    </w:sdt>
    <w:p w14:paraId="40FB30D9" w14:textId="77777777" w:rsidR="00CD64CE" w:rsidRDefault="00CD64CE" w:rsidP="00CD64CE">
      <w:pPr>
        <w:pStyle w:val="Lijstalinea"/>
        <w:rPr>
          <w:sz w:val="18"/>
          <w:szCs w:val="18"/>
        </w:rPr>
      </w:pPr>
    </w:p>
    <w:p w14:paraId="6707B0AF" w14:textId="216529A4" w:rsidR="00CD64CE" w:rsidRPr="00CD64CE" w:rsidRDefault="00CD64CE" w:rsidP="00CD64CE">
      <w:pPr>
        <w:pStyle w:val="Lijstalinea"/>
        <w:numPr>
          <w:ilvl w:val="0"/>
          <w:numId w:val="11"/>
        </w:numPr>
        <w:rPr>
          <w:b/>
          <w:bCs/>
          <w:sz w:val="18"/>
          <w:szCs w:val="18"/>
        </w:rPr>
      </w:pPr>
      <w:r w:rsidRPr="00CD64CE">
        <w:rPr>
          <w:b/>
          <w:bCs/>
          <w:sz w:val="18"/>
          <w:szCs w:val="18"/>
        </w:rPr>
        <w:t>Op welke afstand heb je de overtreding(en) waargenomen?</w:t>
      </w:r>
    </w:p>
    <w:sdt>
      <w:sdtPr>
        <w:rPr>
          <w:rStyle w:val="Invoertekst"/>
        </w:rPr>
        <w:id w:val="278619676"/>
        <w:lock w:val="sdtLocked"/>
        <w:placeholder>
          <w:docPart w:val="B49EB3B081F8485CAF64D2D46B8D6C80"/>
        </w:placeholder>
        <w:showingPlcHdr/>
        <w:text/>
      </w:sdtPr>
      <w:sdtEndPr>
        <w:rPr>
          <w:rStyle w:val="Standaardalinea-lettertype"/>
          <w:color w:val="auto"/>
          <w:sz w:val="22"/>
          <w:szCs w:val="18"/>
        </w:rPr>
      </w:sdtEndPr>
      <w:sdtContent>
        <w:p w14:paraId="43C8D3E5" w14:textId="4E69948D" w:rsidR="00CD64CE" w:rsidRPr="00CD64CE" w:rsidRDefault="00CD64CE" w:rsidP="00CD64CE">
          <w:pPr>
            <w:pStyle w:val="Lijstalinea"/>
            <w:rPr>
              <w:sz w:val="18"/>
              <w:szCs w:val="18"/>
            </w:rPr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sdtContent>
    </w:sdt>
    <w:p w14:paraId="3C2258D5" w14:textId="77777777" w:rsidR="00CD64CE" w:rsidRPr="00CD64CE" w:rsidRDefault="00CD64CE" w:rsidP="00CD64CE">
      <w:pPr>
        <w:rPr>
          <w:sz w:val="18"/>
          <w:szCs w:val="18"/>
        </w:rPr>
      </w:pPr>
    </w:p>
    <w:p w14:paraId="34D06C31" w14:textId="3CFE801D" w:rsidR="002014F7" w:rsidRDefault="002014F7" w:rsidP="00CD64CE">
      <w:pPr>
        <w:rPr>
          <w:rStyle w:val="Invoertekst"/>
        </w:rPr>
      </w:pPr>
    </w:p>
    <w:p w14:paraId="14D9FD8C" w14:textId="77777777" w:rsidR="00EE44F5" w:rsidRPr="00CD64CE" w:rsidRDefault="00EE44F5" w:rsidP="00CD64CE">
      <w:pPr>
        <w:rPr>
          <w:sz w:val="18"/>
          <w:szCs w:val="18"/>
        </w:rPr>
      </w:pPr>
    </w:p>
    <w:sectPr w:rsidR="00EE44F5" w:rsidRPr="00CD64CE" w:rsidSect="00656487">
      <w:headerReference w:type="default" r:id="rId12"/>
      <w:footerReference w:type="default" r:id="rId13"/>
      <w:headerReference w:type="first" r:id="rId14"/>
      <w:pgSz w:w="11906" w:h="16838"/>
      <w:pgMar w:top="1985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08127" w14:textId="77777777" w:rsidR="0067173A" w:rsidRDefault="0067173A" w:rsidP="00FE3D41">
      <w:r>
        <w:separator/>
      </w:r>
    </w:p>
  </w:endnote>
  <w:endnote w:type="continuationSeparator" w:id="0">
    <w:p w14:paraId="1EE8B834" w14:textId="77777777" w:rsidR="0067173A" w:rsidRDefault="0067173A" w:rsidP="00FE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CDF6E" w14:textId="77777777" w:rsidR="00656487" w:rsidRDefault="00656487" w:rsidP="00FE3D41">
    <w:pPr>
      <w:pStyle w:val="Voettekst"/>
    </w:pP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07C16" w14:textId="77777777" w:rsidR="0067173A" w:rsidRDefault="0067173A" w:rsidP="00FE3D41">
      <w:r>
        <w:separator/>
      </w:r>
    </w:p>
  </w:footnote>
  <w:footnote w:type="continuationSeparator" w:id="0">
    <w:p w14:paraId="63D87012" w14:textId="77777777" w:rsidR="0067173A" w:rsidRDefault="0067173A" w:rsidP="00FE3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09C58" w14:textId="77777777" w:rsidR="00A314F4" w:rsidRDefault="00A314F4" w:rsidP="00FE3D41">
    <w:pPr>
      <w:pStyle w:val="Koptekst"/>
    </w:pPr>
    <w:r w:rsidRPr="00CC2772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840DE9D" wp14:editId="5BA8F5C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21348" cy="7573645"/>
              <wp:effectExtent l="0" t="9208" r="0" b="0"/>
              <wp:wrapNone/>
              <wp:docPr id="646887297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1348" cy="7573645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C4A625" id="Rectangle 2" o:spid="_x0000_s1026" style="position:absolute;margin-left:-2.25pt;margin-top:0;width:48.95pt;height:596.35pt;rotation:90;z-index:2516643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0B6F7" w14:textId="18CF9034" w:rsidR="00A314F4" w:rsidRPr="004C1B96" w:rsidRDefault="00A314F4" w:rsidP="004C1B96">
    <w:pPr>
      <w:pStyle w:val="Koptekst"/>
      <w:ind w:left="0"/>
      <w:rPr>
        <w:b/>
        <w:bCs w:val="0"/>
        <w:color w:val="auto"/>
        <w:sz w:val="28"/>
        <w:szCs w:val="28"/>
      </w:rPr>
    </w:pPr>
    <w:r w:rsidRPr="004C1B96">
      <w:rPr>
        <w:b/>
        <w:bCs w:val="0"/>
        <w:noProof/>
        <w:color w:val="auto"/>
        <w:sz w:val="28"/>
        <w:szCs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0" wp14:anchorId="7BEA2E88" wp14:editId="620803AD">
              <wp:simplePos x="0" y="0"/>
              <wp:positionH relativeFrom="page">
                <wp:align>center</wp:align>
              </wp:positionH>
              <wp:positionV relativeFrom="page">
                <wp:posOffset>-3474720</wp:posOffset>
              </wp:positionV>
              <wp:extent cx="622800" cy="7574400"/>
              <wp:effectExtent l="0" t="8890" r="0" b="0"/>
              <wp:wrapNone/>
              <wp:docPr id="105251992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2800" cy="7574400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D5A5B5" id="Rectangle 2" o:spid="_x0000_s1026" style="position:absolute;margin-left:0;margin-top:-273.6pt;width:49.05pt;height:596.4pt;rotation:90;z-index:2516684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" o:allowoverlap="f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  <w:r w:rsidRPr="004C1B96">
      <w:rPr>
        <w:b/>
        <w:bCs w:val="0"/>
        <w:noProof/>
        <w:color w:val="auto"/>
        <w:sz w:val="28"/>
        <w:szCs w:val="28"/>
      </w:rPr>
      <w:drawing>
        <wp:anchor distT="0" distB="0" distL="114300" distR="114300" simplePos="0" relativeHeight="251669504" behindDoc="0" locked="1" layoutInCell="1" allowOverlap="1" wp14:anchorId="6881EFD1" wp14:editId="5BDA1B50">
          <wp:simplePos x="0" y="0"/>
          <wp:positionH relativeFrom="page">
            <wp:posOffset>158115</wp:posOffset>
          </wp:positionH>
          <wp:positionV relativeFrom="page">
            <wp:posOffset>125730</wp:posOffset>
          </wp:positionV>
          <wp:extent cx="997200" cy="997200"/>
          <wp:effectExtent l="0" t="0" r="6350" b="6350"/>
          <wp:wrapTopAndBottom/>
          <wp:docPr id="1282899243" name="Afbeelding 1282899243" descr="Afbeelding met teken, Verkeersbord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564701" name="Afbeelding 2112564701" descr="Afbeelding met teken, Verkeersbord, ontwerp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200" cy="99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1B96" w:rsidRPr="004C1B96">
      <w:rPr>
        <w:b/>
        <w:bCs w:val="0"/>
        <w:color w:val="auto"/>
        <w:sz w:val="28"/>
        <w:szCs w:val="28"/>
      </w:rPr>
      <w:t>Rapport (assistent)scheidsrechter/(KNVB)official rode kaart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95735"/>
    <w:multiLevelType w:val="hybridMultilevel"/>
    <w:tmpl w:val="2968D440"/>
    <w:lvl w:ilvl="0" w:tplc="2188A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14631"/>
    <w:multiLevelType w:val="multilevel"/>
    <w:tmpl w:val="4B7C5730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32F2797"/>
    <w:multiLevelType w:val="multilevel"/>
    <w:tmpl w:val="0409001D"/>
    <w:styleLink w:val="KNVB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E6002" w:themeColor="accent1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E6002" w:themeColor="accent1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E6002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E6002" w:themeColor="accent1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FE6002" w:themeColor="accent1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E6002" w:themeColor="accent1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FE6002" w:themeColor="accent1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E6002" w:themeColor="accent1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FE6002" w:themeColor="accent1"/>
      </w:rPr>
    </w:lvl>
  </w:abstractNum>
  <w:num w:numId="1" w16cid:durableId="2122604038">
    <w:abstractNumId w:val="2"/>
  </w:num>
  <w:num w:numId="2" w16cid:durableId="1200170342">
    <w:abstractNumId w:val="2"/>
  </w:num>
  <w:num w:numId="3" w16cid:durableId="2121755796">
    <w:abstractNumId w:val="1"/>
  </w:num>
  <w:num w:numId="4" w16cid:durableId="55399872">
    <w:abstractNumId w:val="1"/>
  </w:num>
  <w:num w:numId="5" w16cid:durableId="436607380">
    <w:abstractNumId w:val="1"/>
  </w:num>
  <w:num w:numId="6" w16cid:durableId="2107769579">
    <w:abstractNumId w:val="1"/>
  </w:num>
  <w:num w:numId="7" w16cid:durableId="1403602929">
    <w:abstractNumId w:val="2"/>
  </w:num>
  <w:num w:numId="8" w16cid:durableId="305935986">
    <w:abstractNumId w:val="2"/>
  </w:num>
  <w:num w:numId="9" w16cid:durableId="1607347552">
    <w:abstractNumId w:val="1"/>
  </w:num>
  <w:num w:numId="10" w16cid:durableId="2044944074">
    <w:abstractNumId w:val="1"/>
  </w:num>
  <w:num w:numId="11" w16cid:durableId="2030791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vRHOh8L6yUKJGN5F1tX2HcoUrYLyTrC8N2nvmxvhqwlXv2LZ5qE5iIypOB8XSCGb1MCkkFBzGXq4oOq/CvMb4Q==" w:salt="J2uyh3IMPBsw75r0vlWSjg=="/>
  <w:defaultTabStop w:val="708"/>
  <w:hyphenationZone w:val="425"/>
  <w:drawingGridHorizontalSpacing w:val="8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96"/>
    <w:rsid w:val="0000590A"/>
    <w:rsid w:val="000272CE"/>
    <w:rsid w:val="00031628"/>
    <w:rsid w:val="0006376A"/>
    <w:rsid w:val="000919FE"/>
    <w:rsid w:val="00094692"/>
    <w:rsid w:val="000B7904"/>
    <w:rsid w:val="000C5EAE"/>
    <w:rsid w:val="000C7FEA"/>
    <w:rsid w:val="000D75CC"/>
    <w:rsid w:val="00102595"/>
    <w:rsid w:val="00161F7A"/>
    <w:rsid w:val="0017745F"/>
    <w:rsid w:val="001959B6"/>
    <w:rsid w:val="001C2573"/>
    <w:rsid w:val="001C7014"/>
    <w:rsid w:val="002014F7"/>
    <w:rsid w:val="00203F11"/>
    <w:rsid w:val="0020720B"/>
    <w:rsid w:val="00240491"/>
    <w:rsid w:val="002771B9"/>
    <w:rsid w:val="002829D6"/>
    <w:rsid w:val="002A0DA7"/>
    <w:rsid w:val="002D3A2B"/>
    <w:rsid w:val="00304F61"/>
    <w:rsid w:val="003216C4"/>
    <w:rsid w:val="003270D7"/>
    <w:rsid w:val="003569F9"/>
    <w:rsid w:val="003661B8"/>
    <w:rsid w:val="00377BE9"/>
    <w:rsid w:val="0038391A"/>
    <w:rsid w:val="00387500"/>
    <w:rsid w:val="003D58B8"/>
    <w:rsid w:val="003F56DD"/>
    <w:rsid w:val="003F6519"/>
    <w:rsid w:val="00464291"/>
    <w:rsid w:val="00496F7C"/>
    <w:rsid w:val="004A3CBD"/>
    <w:rsid w:val="004C1B96"/>
    <w:rsid w:val="004E7B2B"/>
    <w:rsid w:val="004F3B9D"/>
    <w:rsid w:val="00511CC3"/>
    <w:rsid w:val="00523394"/>
    <w:rsid w:val="00551911"/>
    <w:rsid w:val="00593F48"/>
    <w:rsid w:val="005E495E"/>
    <w:rsid w:val="005F29D2"/>
    <w:rsid w:val="00656487"/>
    <w:rsid w:val="0067173A"/>
    <w:rsid w:val="00676310"/>
    <w:rsid w:val="00686FC3"/>
    <w:rsid w:val="006971D4"/>
    <w:rsid w:val="006C0029"/>
    <w:rsid w:val="006F2B3F"/>
    <w:rsid w:val="00704331"/>
    <w:rsid w:val="007075EE"/>
    <w:rsid w:val="00762987"/>
    <w:rsid w:val="007658E8"/>
    <w:rsid w:val="0079609F"/>
    <w:rsid w:val="007E1255"/>
    <w:rsid w:val="00866ED8"/>
    <w:rsid w:val="008866A1"/>
    <w:rsid w:val="008908E5"/>
    <w:rsid w:val="008B2664"/>
    <w:rsid w:val="008B4A4A"/>
    <w:rsid w:val="00907FF3"/>
    <w:rsid w:val="00914C06"/>
    <w:rsid w:val="00934A02"/>
    <w:rsid w:val="00962465"/>
    <w:rsid w:val="00964126"/>
    <w:rsid w:val="00980863"/>
    <w:rsid w:val="009A1CC3"/>
    <w:rsid w:val="009E1149"/>
    <w:rsid w:val="009F513D"/>
    <w:rsid w:val="00A314F4"/>
    <w:rsid w:val="00A615EF"/>
    <w:rsid w:val="00A8279B"/>
    <w:rsid w:val="00A8413C"/>
    <w:rsid w:val="00AC6561"/>
    <w:rsid w:val="00B1261F"/>
    <w:rsid w:val="00B16416"/>
    <w:rsid w:val="00BA563C"/>
    <w:rsid w:val="00BB15B2"/>
    <w:rsid w:val="00BC1E55"/>
    <w:rsid w:val="00BE7C63"/>
    <w:rsid w:val="00C01BF2"/>
    <w:rsid w:val="00C7587C"/>
    <w:rsid w:val="00C84842"/>
    <w:rsid w:val="00C86520"/>
    <w:rsid w:val="00CD64CE"/>
    <w:rsid w:val="00D55A3C"/>
    <w:rsid w:val="00D663CF"/>
    <w:rsid w:val="00D66AFC"/>
    <w:rsid w:val="00D701A7"/>
    <w:rsid w:val="00D903BC"/>
    <w:rsid w:val="00DD0EE5"/>
    <w:rsid w:val="00E021BB"/>
    <w:rsid w:val="00E137F8"/>
    <w:rsid w:val="00E144A6"/>
    <w:rsid w:val="00E51F25"/>
    <w:rsid w:val="00E74CD0"/>
    <w:rsid w:val="00EB2AA8"/>
    <w:rsid w:val="00ED3ADD"/>
    <w:rsid w:val="00EE44F5"/>
    <w:rsid w:val="00EF622B"/>
    <w:rsid w:val="00F014F2"/>
    <w:rsid w:val="00F32743"/>
    <w:rsid w:val="00F35C2F"/>
    <w:rsid w:val="00F71390"/>
    <w:rsid w:val="00F83D45"/>
    <w:rsid w:val="00F918AA"/>
    <w:rsid w:val="00F919E1"/>
    <w:rsid w:val="00FA0278"/>
    <w:rsid w:val="00FB0B02"/>
    <w:rsid w:val="00FB31B8"/>
    <w:rsid w:val="00FC2162"/>
    <w:rsid w:val="00FE3D41"/>
    <w:rsid w:val="00FF2FFC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6F89A"/>
  <w15:chartTrackingRefBased/>
  <w15:docId w15:val="{F930344B-5E25-4E96-A608-B35CF124F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2B3F"/>
    <w:pPr>
      <w:spacing w:line="276" w:lineRule="auto"/>
    </w:pPr>
    <w:rPr>
      <w:rFonts w:ascii="Arial" w:hAnsi="Arial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771B9"/>
    <w:pPr>
      <w:numPr>
        <w:numId w:val="10"/>
      </w:numPr>
      <w:spacing w:before="360" w:after="120" w:line="240" w:lineRule="auto"/>
      <w:outlineLvl w:val="0"/>
    </w:pPr>
    <w:rPr>
      <w:rFonts w:cs="Times New Roman (Body CS)"/>
      <w:b/>
      <w:bCs/>
      <w:caps/>
      <w:color w:val="FF6000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2771B9"/>
    <w:pPr>
      <w:numPr>
        <w:ilvl w:val="1"/>
        <w:numId w:val="10"/>
      </w:numPr>
      <w:spacing w:before="120" w:after="120" w:line="240" w:lineRule="auto"/>
      <w:outlineLvl w:val="1"/>
    </w:pPr>
    <w:rPr>
      <w:rFonts w:cs="Times New Roman (Body CS)"/>
      <w:color w:val="000000" w:themeColor="text1"/>
      <w:szCs w:val="20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rsid w:val="002771B9"/>
    <w:pPr>
      <w:keepNext/>
      <w:keepLines/>
      <w:spacing w:before="200" w:after="120" w:line="240" w:lineRule="auto"/>
      <w:outlineLvl w:val="2"/>
    </w:pPr>
    <w:rPr>
      <w:rFonts w:eastAsiaTheme="majorEastAsia" w:cstheme="majorBidi"/>
      <w:b/>
      <w:bCs/>
      <w:color w:val="FF6000"/>
      <w:sz w:val="18"/>
      <w:szCs w:val="1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1B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FF6000"/>
      <w:sz w:val="18"/>
      <w:szCs w:val="1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2771B9"/>
    <w:pPr>
      <w:keepNext/>
      <w:keepLines/>
      <w:spacing w:before="80" w:after="40"/>
      <w:outlineLvl w:val="4"/>
    </w:pPr>
    <w:rPr>
      <w:rFonts w:eastAsiaTheme="majorEastAsia" w:cstheme="majorBidi"/>
      <w:color w:val="FF4F0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771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771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771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771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utoRedefine/>
    <w:uiPriority w:val="1"/>
    <w:rsid w:val="00F918AA"/>
    <w:pPr>
      <w:spacing w:line="240" w:lineRule="auto"/>
    </w:pPr>
    <w:rPr>
      <w:rFonts w:ascii="Arial" w:hAnsi="Arial" w:cs="Times New Roman (Body CS)"/>
      <w:sz w:val="20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2771B9"/>
    <w:rPr>
      <w:rFonts w:cs="Times New Roman (Body CS)"/>
      <w:b/>
      <w:bCs/>
      <w:caps/>
      <w:color w:val="FF6000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2771B9"/>
    <w:rPr>
      <w:rFonts w:cs="Times New Roman (Body CS)"/>
      <w:color w:val="000000" w:themeColor="text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ind w:left="7088"/>
    </w:pPr>
    <w:rPr>
      <w:bCs/>
      <w:color w:val="FF4F00"/>
      <w:sz w:val="12"/>
    </w:rPr>
  </w:style>
  <w:style w:type="character" w:customStyle="1" w:styleId="KoptekstChar">
    <w:name w:val="Koptekst Char"/>
    <w:basedOn w:val="Standaardalinea-lettertype"/>
    <w:link w:val="Koptekst"/>
    <w:uiPriority w:val="99"/>
    <w:rsid w:val="002771B9"/>
    <w:rPr>
      <w:bCs/>
      <w:color w:val="FF4F00"/>
      <w:sz w:val="1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jc w:val="right"/>
    </w:pPr>
    <w:rPr>
      <w:noProof/>
      <w:color w:val="FF6000"/>
    </w:rPr>
  </w:style>
  <w:style w:type="character" w:customStyle="1" w:styleId="VoettekstChar">
    <w:name w:val="Voettekst Char"/>
    <w:basedOn w:val="Standaardalinea-lettertype"/>
    <w:link w:val="Voettekst"/>
    <w:uiPriority w:val="99"/>
    <w:rsid w:val="002771B9"/>
    <w:rPr>
      <w:noProof/>
      <w:color w:val="FF6000"/>
      <w:szCs w:val="24"/>
    </w:rPr>
  </w:style>
  <w:style w:type="paragraph" w:customStyle="1" w:styleId="Grotekop">
    <w:name w:val="Grote kop"/>
    <w:basedOn w:val="Standaard"/>
    <w:next w:val="Standaard"/>
    <w:qFormat/>
    <w:rsid w:val="002771B9"/>
    <w:pPr>
      <w:spacing w:before="480"/>
    </w:pPr>
    <w:rPr>
      <w:rFonts w:cs="Times New Roman (Hoofdtekst CS)"/>
      <w:b/>
      <w:caps/>
      <w:color w:val="FF6000"/>
      <w:sz w:val="52"/>
    </w:rPr>
  </w:style>
  <w:style w:type="paragraph" w:styleId="Inhopg1">
    <w:name w:val="toc 1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240" w:after="120" w:line="240" w:lineRule="auto"/>
      <w:ind w:left="567" w:right="843" w:hanging="567"/>
    </w:pPr>
    <w:rPr>
      <w:rFonts w:cstheme="minorHAnsi"/>
      <w:b/>
      <w:bCs/>
      <w:noProof/>
      <w:color w:val="FF600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60" w:line="240" w:lineRule="auto"/>
      <w:ind w:left="567" w:right="843" w:hanging="567"/>
    </w:pPr>
    <w:rPr>
      <w:rFonts w:cstheme="minorHAnsi"/>
      <w:noProof/>
      <w:szCs w:val="20"/>
    </w:rPr>
  </w:style>
  <w:style w:type="numbering" w:customStyle="1" w:styleId="KNVBList">
    <w:name w:val="KNVB List"/>
    <w:uiPriority w:val="99"/>
    <w:rsid w:val="002771B9"/>
    <w:pPr>
      <w:numPr>
        <w:numId w:val="1"/>
      </w:numPr>
    </w:pPr>
  </w:style>
  <w:style w:type="table" w:customStyle="1" w:styleId="KNVBTabelA">
    <w:name w:val="KNVB Tabel A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>
      <w:tblStyleRowBandSize w:val="1"/>
      <w:tblStyleColBandSize w:val="1"/>
      <w:tblBorders>
        <w:insideH w:val="single" w:sz="48" w:space="0" w:color="FFFFFF" w:themeColor="background1"/>
      </w:tblBorders>
      <w:tblCellMar>
        <w:top w:w="85" w:type="dxa"/>
        <w:bottom w:w="85" w:type="dxa"/>
      </w:tblCellMar>
    </w:tblPr>
    <w:tblStylePr w:type="firstRow">
      <w:rPr>
        <w:color w:val="FF6000"/>
      </w:rPr>
    </w:tblStylePr>
    <w:tblStylePr w:type="firstCol">
      <w:tblPr/>
      <w:tcPr>
        <w:shd w:val="clear" w:color="auto" w:fill="D8EBE6"/>
      </w:tcPr>
    </w:tblStylePr>
    <w:tblStylePr w:type="band1Vert">
      <w:tblPr/>
      <w:tcPr>
        <w:shd w:val="clear" w:color="auto" w:fill="F2F8F5"/>
      </w:tcPr>
    </w:tblStylePr>
    <w:tblStylePr w:type="band2Vert">
      <w:tblPr/>
      <w:tcPr>
        <w:shd w:val="clear" w:color="auto" w:fill="D8EBE6"/>
      </w:tcPr>
    </w:tblStylePr>
  </w:style>
  <w:style w:type="table" w:customStyle="1" w:styleId="KNVBTabelB">
    <w:name w:val="KNVB Tabel B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/>
    <w:tcPr>
      <w:shd w:val="clear" w:color="auto" w:fill="F2F8F5"/>
    </w:tcPr>
    <w:tblStylePr w:type="firstCol">
      <w:rPr>
        <w:color w:val="FF6000"/>
      </w:rPr>
      <w:tblPr>
        <w:tblCellMar>
          <w:top w:w="85" w:type="dxa"/>
          <w:left w:w="108" w:type="dxa"/>
          <w:bottom w:w="85" w:type="dxa"/>
          <w:right w:w="108" w:type="dxa"/>
        </w:tblCellMar>
      </w:tblPr>
    </w:tblStylePr>
  </w:style>
  <w:style w:type="paragraph" w:styleId="Kopvaninhoudsopgave">
    <w:name w:val="TOC Heading"/>
    <w:basedOn w:val="Kop1"/>
    <w:next w:val="Standaard"/>
    <w:uiPriority w:val="39"/>
    <w:unhideWhenUsed/>
    <w:rsid w:val="002771B9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="Times New Roman (Koppen CS)"/>
      <w:kern w:val="0"/>
      <w:sz w:val="52"/>
      <w:szCs w:val="28"/>
      <w:lang w:eastAsia="nl-NL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rsid w:val="002771B9"/>
    <w:pPr>
      <w:spacing w:before="1060" w:after="600" w:line="204" w:lineRule="auto"/>
      <w:ind w:left="3402"/>
      <w:contextualSpacing/>
    </w:pPr>
    <w:rPr>
      <w:rFonts w:cstheme="minorHAnsi"/>
      <w:b/>
      <w:bCs/>
      <w:caps/>
      <w:color w:val="FF4F0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771B9"/>
    <w:rPr>
      <w:rFonts w:cstheme="minorHAnsi"/>
      <w:b/>
      <w:bCs/>
      <w:caps/>
      <w:color w:val="FF4F00"/>
      <w:sz w:val="52"/>
      <w:szCs w:val="52"/>
    </w:rPr>
  </w:style>
  <w:style w:type="character" w:customStyle="1" w:styleId="Kop3Char">
    <w:name w:val="Kop 3 Char"/>
    <w:basedOn w:val="Standaardalinea-lettertype"/>
    <w:link w:val="Kop3"/>
    <w:uiPriority w:val="9"/>
    <w:rsid w:val="002771B9"/>
    <w:rPr>
      <w:rFonts w:eastAsiaTheme="majorEastAsia" w:cstheme="majorBidi"/>
      <w:b/>
      <w:bCs/>
      <w:color w:val="FF6000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2771B9"/>
    <w:rPr>
      <w:rFonts w:eastAsiaTheme="majorEastAsia" w:cstheme="majorBidi"/>
      <w:i/>
      <w:iCs/>
      <w:color w:val="FF6000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771B9"/>
    <w:rPr>
      <w:rFonts w:eastAsiaTheme="majorEastAsia" w:cstheme="majorBidi"/>
      <w:color w:val="FF4F00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771B9"/>
    <w:rPr>
      <w:rFonts w:eastAsiaTheme="majorEastAsia" w:cstheme="majorBidi"/>
      <w:i/>
      <w:iCs/>
      <w:color w:val="595959" w:themeColor="text1" w:themeTint="A6"/>
      <w:szCs w:val="24"/>
    </w:rPr>
  </w:style>
  <w:style w:type="paragraph" w:customStyle="1" w:styleId="Adresregels">
    <w:name w:val="Adresregels"/>
    <w:basedOn w:val="Standaard"/>
    <w:rsid w:val="002771B9"/>
    <w:pPr>
      <w:spacing w:before="1160" w:after="480"/>
      <w:contextualSpacing/>
    </w:pPr>
    <w:rPr>
      <w:color w:val="FF6000"/>
    </w:rPr>
  </w:style>
  <w:style w:type="paragraph" w:styleId="Bloktekst">
    <w:name w:val="Block Text"/>
    <w:basedOn w:val="Standaard"/>
    <w:uiPriority w:val="99"/>
    <w:semiHidden/>
    <w:unhideWhenUsed/>
    <w:rsid w:val="002771B9"/>
    <w:pPr>
      <w:pBdr>
        <w:top w:val="single" w:sz="2" w:space="10" w:color="FE6002" w:themeColor="accent1"/>
        <w:left w:val="single" w:sz="2" w:space="10" w:color="FE6002" w:themeColor="accent1"/>
        <w:bottom w:val="single" w:sz="2" w:space="10" w:color="FE6002" w:themeColor="accent1"/>
        <w:right w:val="single" w:sz="2" w:space="10" w:color="FE6002" w:themeColor="accent1"/>
      </w:pBdr>
      <w:ind w:left="1152" w:right="1152"/>
    </w:pPr>
    <w:rPr>
      <w:rFonts w:eastAsiaTheme="minorEastAsia"/>
      <w:i/>
      <w:iCs/>
      <w:color w:val="FF4F00"/>
    </w:rPr>
  </w:style>
  <w:style w:type="paragraph" w:styleId="Citaat">
    <w:name w:val="Quote"/>
    <w:basedOn w:val="Standaard"/>
    <w:next w:val="Standaard"/>
    <w:link w:val="CitaatChar"/>
    <w:uiPriority w:val="29"/>
    <w:rsid w:val="002771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771B9"/>
    <w:rPr>
      <w:i/>
      <w:iCs/>
      <w:color w:val="404040" w:themeColor="text1" w:themeTint="BF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771B9"/>
    <w:pPr>
      <w:pBdr>
        <w:top w:val="single" w:sz="4" w:space="10" w:color="BE4700" w:themeColor="accent1" w:themeShade="BF"/>
        <w:bottom w:val="single" w:sz="4" w:space="10" w:color="BE4700" w:themeColor="accent1" w:themeShade="BF"/>
      </w:pBdr>
      <w:spacing w:before="360" w:after="360"/>
      <w:ind w:left="864" w:right="864"/>
      <w:jc w:val="center"/>
    </w:pPr>
    <w:rPr>
      <w:i/>
      <w:iCs/>
      <w:color w:val="FF4F0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1B9"/>
    <w:rPr>
      <w:i/>
      <w:iCs/>
      <w:color w:val="FF4F00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Hyperlink">
    <w:name w:val="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Intensievebenadrukking">
    <w:name w:val="Intense Emphasis"/>
    <w:basedOn w:val="Standaardalinea-lettertype"/>
    <w:uiPriority w:val="21"/>
    <w:rsid w:val="002771B9"/>
    <w:rPr>
      <w:i/>
      <w:iCs/>
      <w:color w:val="FF4F00"/>
    </w:rPr>
  </w:style>
  <w:style w:type="character" w:styleId="Intensieveverwijzing">
    <w:name w:val="Intense Reference"/>
    <w:basedOn w:val="Standaardalinea-lettertype"/>
    <w:uiPriority w:val="32"/>
    <w:rsid w:val="002771B9"/>
    <w:rPr>
      <w:b/>
      <w:bCs/>
      <w:smallCaps/>
      <w:color w:val="FF4F00"/>
      <w:spacing w:val="5"/>
    </w:rPr>
  </w:style>
  <w:style w:type="paragraph" w:customStyle="1" w:styleId="Kenmerken">
    <w:name w:val="Kenmerken"/>
    <w:basedOn w:val="Standaard"/>
    <w:rsid w:val="002771B9"/>
    <w:pPr>
      <w:tabs>
        <w:tab w:val="left" w:pos="2127"/>
      </w:tabs>
      <w:spacing w:after="480"/>
      <w:contextualSpacing/>
    </w:pPr>
    <w:rPr>
      <w:color w:val="FF600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771B9"/>
    <w:rPr>
      <w:rFonts w:eastAsiaTheme="majorEastAsia" w:cstheme="majorBidi"/>
      <w:color w:val="595959" w:themeColor="text1" w:themeTint="A6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771B9"/>
    <w:rPr>
      <w:rFonts w:eastAsiaTheme="majorEastAsia" w:cstheme="majorBidi"/>
      <w:i/>
      <w:iCs/>
      <w:color w:val="272727" w:themeColor="text1" w:themeTint="D8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771B9"/>
    <w:rPr>
      <w:rFonts w:eastAsiaTheme="majorEastAsia" w:cstheme="majorBidi"/>
      <w:color w:val="272727" w:themeColor="text1" w:themeTint="D8"/>
      <w:szCs w:val="24"/>
    </w:rPr>
  </w:style>
  <w:style w:type="paragraph" w:styleId="Lijstalinea">
    <w:name w:val="List Paragraph"/>
    <w:basedOn w:val="Standaard"/>
    <w:uiPriority w:val="34"/>
    <w:rsid w:val="002771B9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rsid w:val="002771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raster">
    <w:name w:val="Table Grid"/>
    <w:basedOn w:val="Standaardtabel"/>
    <w:uiPriority w:val="39"/>
    <w:rsid w:val="002771B9"/>
    <w:pPr>
      <w:spacing w:line="240" w:lineRule="auto"/>
    </w:pPr>
    <w:rPr>
      <w:sz w:val="24"/>
      <w:szCs w:val="24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771B9"/>
    <w:rPr>
      <w:color w:val="666666"/>
    </w:rPr>
  </w:style>
  <w:style w:type="character" w:customStyle="1" w:styleId="Invoertekst">
    <w:name w:val="Invoertekst"/>
    <w:basedOn w:val="Standaardalinea-lettertype"/>
    <w:uiPriority w:val="1"/>
    <w:rsid w:val="00F83D45"/>
    <w:rPr>
      <w:rFonts w:ascii="Arial" w:hAnsi="Arial"/>
      <w:color w:val="FF6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Demmink\AppData\Local\Temp\Templafy\WordVsto\3ozc1ws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C020AF7F2C4D69866214F6CB5F2C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AF20C5-EE4C-4400-86C5-71F2870E2752}"/>
      </w:docPartPr>
      <w:docPartBody>
        <w:p w:rsidR="0076256A" w:rsidRDefault="008B1D86" w:rsidP="008B1D86">
          <w:pPr>
            <w:pStyle w:val="7EC020AF7F2C4D69866214F6CB5F2CCD2"/>
          </w:pPr>
          <w:r>
            <w:rPr>
              <w:rStyle w:val="Tekstvantijdelijkeaanduiding"/>
              <w:color w:val="FF6000"/>
              <w:sz w:val="18"/>
              <w:szCs w:val="18"/>
            </w:rPr>
            <w:t>Vul de wedstrijd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C3F370FCBDD244BA8E570C71E70B28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0E4323-ADFA-4B61-BA4A-B1F6E0E9007C}"/>
      </w:docPartPr>
      <w:docPartBody>
        <w:p w:rsidR="0076256A" w:rsidRDefault="008B1D86" w:rsidP="008B1D86">
          <w:pPr>
            <w:pStyle w:val="C3F370FCBDD244BA8E570C71E70B28CB2"/>
          </w:pPr>
          <w:r>
            <w:rPr>
              <w:rStyle w:val="Tekstvantijdelijkeaanduiding"/>
              <w:color w:val="FF6000"/>
              <w:sz w:val="18"/>
              <w:szCs w:val="18"/>
            </w:rPr>
            <w:t>Vul het wedstrijdnummer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AAAB2C13B6D94073A69A878A6E485B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A25B1B-9133-456E-BD84-4A42CA8727F2}"/>
      </w:docPartPr>
      <w:docPartBody>
        <w:p w:rsidR="0076256A" w:rsidRDefault="008B1D86" w:rsidP="008B1D86">
          <w:pPr>
            <w:pStyle w:val="AAAB2C13B6D94073A69A878A6E485B072"/>
          </w:pPr>
          <w:r>
            <w:rPr>
              <w:rStyle w:val="Tekstvantijdelijkeaanduiding"/>
              <w:color w:val="FF6000"/>
              <w:sz w:val="18"/>
              <w:szCs w:val="18"/>
            </w:rPr>
            <w:t>Selecteer de datum van de wedstrijd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3EB521D0D897493F8FAF9C0578DCAC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D5DD34-033C-40AF-96C3-F2BDCB62C138}"/>
      </w:docPartPr>
      <w:docPartBody>
        <w:p w:rsidR="0076256A" w:rsidRDefault="008B1D86" w:rsidP="008B1D86">
          <w:pPr>
            <w:pStyle w:val="3EB521D0D897493F8FAF9C0578DCAC4D2"/>
          </w:pPr>
          <w:r>
            <w:rPr>
              <w:rStyle w:val="Tekstvantijdelijkeaanduiding"/>
              <w:color w:val="FF6000"/>
              <w:sz w:val="18"/>
              <w:szCs w:val="18"/>
            </w:rPr>
            <w:t>Vul je naam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7C540267BDB14C56817821D3AA6D5C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D95943-5EC8-4CC6-89B5-06BB3C8DE5F1}"/>
      </w:docPartPr>
      <w:docPartBody>
        <w:p w:rsidR="0076256A" w:rsidRDefault="008B1D86" w:rsidP="008B1D86">
          <w:pPr>
            <w:pStyle w:val="7C540267BDB14C56817821D3AA6D5C0C2"/>
          </w:pPr>
          <w:r>
            <w:rPr>
              <w:rStyle w:val="Tekstvantijdelijkeaanduiding"/>
              <w:color w:val="FF6000"/>
              <w:sz w:val="18"/>
              <w:szCs w:val="18"/>
            </w:rPr>
            <w:t>Vul je relatiecode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AF7751A131C34F57BDFAF7FC5EFC4A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F41D81-E1C5-4F0A-8EF5-77A4E3ACDB1E}"/>
      </w:docPartPr>
      <w:docPartBody>
        <w:p w:rsidR="0076256A" w:rsidRDefault="008B1D86" w:rsidP="008B1D86">
          <w:pPr>
            <w:pStyle w:val="AF7751A131C34F57BDFAF7FC5EFC4A992"/>
          </w:pPr>
          <w:r>
            <w:rPr>
              <w:rStyle w:val="Tekstvantijdelijkeaanduiding"/>
              <w:color w:val="FF6000"/>
              <w:sz w:val="18"/>
              <w:szCs w:val="18"/>
            </w:rPr>
            <w:t>Mijn functie bij deze wedstrijd was:</w:t>
          </w:r>
        </w:p>
      </w:docPartBody>
    </w:docPart>
    <w:docPart>
      <w:docPartPr>
        <w:name w:val="C51FBCC016D04A679932F40235A821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B32823-9A9B-41C8-A209-9CEA91E2FD0B}"/>
      </w:docPartPr>
      <w:docPartBody>
        <w:p w:rsidR="0076256A" w:rsidRDefault="008B1D86" w:rsidP="008B1D86">
          <w:pPr>
            <w:pStyle w:val="C51FBCC016D04A679932F40235A8218B2"/>
          </w:pPr>
          <w:r>
            <w:rPr>
              <w:rStyle w:val="Tekstvantijdelijkeaanduiding"/>
              <w:color w:val="FF6000"/>
              <w:sz w:val="18"/>
              <w:szCs w:val="18"/>
            </w:rPr>
            <w:t>Vul de naam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87EB0408D7A343EC94D971FE23B284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561C27-1266-4BE2-8318-D71493945437}"/>
      </w:docPartPr>
      <w:docPartBody>
        <w:p w:rsidR="0076256A" w:rsidRDefault="008B1D86" w:rsidP="008B1D86">
          <w:pPr>
            <w:pStyle w:val="87EB0408D7A343EC94D971FE23B284672"/>
          </w:pPr>
          <w:r>
            <w:rPr>
              <w:rStyle w:val="Tekstvantijdelijkeaanduiding"/>
              <w:color w:val="FF6000"/>
              <w:sz w:val="18"/>
              <w:szCs w:val="18"/>
            </w:rPr>
            <w:t>Vul de relatiecode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57D2F6CED13A45F2BB396DBC8F08EC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B92C56-8065-48C3-B154-DA5B746F4B72}"/>
      </w:docPartPr>
      <w:docPartBody>
        <w:p w:rsidR="0076256A" w:rsidRDefault="008B1D86" w:rsidP="008B1D86">
          <w:pPr>
            <w:pStyle w:val="57D2F6CED13A45F2BB396DBC8F08EC762"/>
          </w:pPr>
          <w:r>
            <w:rPr>
              <w:rStyle w:val="Tekstvantijdelijkeaanduiding"/>
              <w:color w:val="FF6000"/>
              <w:sz w:val="18"/>
              <w:szCs w:val="18"/>
            </w:rPr>
            <w:t>Vul de vereniging in</w:t>
          </w:r>
          <w:r w:rsidRPr="00094692">
            <w:rPr>
              <w:rStyle w:val="Tekstvantijdelijkeaanduiding"/>
              <w:color w:val="FF6000"/>
              <w:sz w:val="18"/>
              <w:szCs w:val="18"/>
            </w:rPr>
            <w:t>.</w:t>
          </w:r>
        </w:p>
      </w:docPartBody>
    </w:docPart>
    <w:docPart>
      <w:docPartPr>
        <w:name w:val="56B6201B3C24420F80709C1D177252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53E9C8-6576-4E2C-BCFD-6C6F88548C99}"/>
      </w:docPartPr>
      <w:docPartBody>
        <w:p w:rsidR="0076256A" w:rsidRDefault="008B1D86" w:rsidP="008B1D86">
          <w:pPr>
            <w:pStyle w:val="56B6201B3C24420F80709C1D177252592"/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Kies een item.</w:t>
          </w:r>
        </w:p>
      </w:docPartBody>
    </w:docPart>
    <w:docPart>
      <w:docPartPr>
        <w:name w:val="06542C2252C44B63943E402CD80FE3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685835-EB67-4F34-9621-94702157B1A7}"/>
      </w:docPartPr>
      <w:docPartBody>
        <w:p w:rsidR="0076256A" w:rsidRDefault="008B1D86" w:rsidP="008B1D86">
          <w:pPr>
            <w:pStyle w:val="06542C2252C44B63943E402CD80FE3462"/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Kies een item.</w:t>
          </w:r>
        </w:p>
      </w:docPartBody>
    </w:docPart>
    <w:docPart>
      <w:docPartPr>
        <w:name w:val="8E418F8E432740E6912BC905368643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5128A5-C7BC-4E02-A0B0-89CCD6575610}"/>
      </w:docPartPr>
      <w:docPartBody>
        <w:p w:rsidR="0076256A" w:rsidRDefault="008B1D86" w:rsidP="008B1D86">
          <w:pPr>
            <w:pStyle w:val="8E418F8E432740E6912BC905368643B52"/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Kies een item.</w:t>
          </w:r>
        </w:p>
      </w:docPartBody>
    </w:docPart>
    <w:docPart>
      <w:docPartPr>
        <w:name w:val="6713C75FC9F543F99659367E24CB3F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498EA3-29BF-4009-8E6C-007EF341CADA}"/>
      </w:docPartPr>
      <w:docPartBody>
        <w:p w:rsidR="0076256A" w:rsidRDefault="008B1D86" w:rsidP="008B1D86">
          <w:pPr>
            <w:pStyle w:val="6713C75FC9F543F99659367E24CB3F862"/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17F83CD011224A07BF56C5078DC161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F908B7-F0F0-4A20-8CD4-03DC5C36E65C}"/>
      </w:docPartPr>
      <w:docPartBody>
        <w:p w:rsidR="0076256A" w:rsidRDefault="008B1D86" w:rsidP="008B1D86">
          <w:pPr>
            <w:pStyle w:val="17F83CD011224A07BF56C5078DC161F82"/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Kies een item.</w:t>
          </w:r>
        </w:p>
      </w:docPartBody>
    </w:docPart>
    <w:docPart>
      <w:docPartPr>
        <w:name w:val="159B69686B584B64A9D59F84A21209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B48193-C732-4616-B78B-4376613178E5}"/>
      </w:docPartPr>
      <w:docPartBody>
        <w:p w:rsidR="0076256A" w:rsidRDefault="008B1D86" w:rsidP="008B1D86">
          <w:pPr>
            <w:pStyle w:val="159B69686B584B64A9D59F84A21209142"/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Kies een item.</w:t>
          </w:r>
        </w:p>
      </w:docPartBody>
    </w:docPart>
    <w:docPart>
      <w:docPartPr>
        <w:name w:val="7D4C079CFE344247B208F223BF84C8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824290-F26C-451E-9B3D-D78C4A53AC8E}"/>
      </w:docPartPr>
      <w:docPartBody>
        <w:p w:rsidR="0076256A" w:rsidRDefault="008B1D86" w:rsidP="008B1D86">
          <w:pPr>
            <w:pStyle w:val="7D4C079CFE344247B208F223BF84C8152"/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B49EB3B081F8485CAF64D2D46B8D6C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4AB791-8A84-4644-8AB7-B223CB20FBD8}"/>
      </w:docPartPr>
      <w:docPartBody>
        <w:p w:rsidR="0076256A" w:rsidRDefault="008B1D86" w:rsidP="008B1D86">
          <w:pPr>
            <w:pStyle w:val="B49EB3B081F8485CAF64D2D46B8D6C802"/>
          </w:pPr>
          <w:r w:rsidRPr="00094692">
            <w:rPr>
              <w:rStyle w:val="Tekstvantijdelijkeaanduiding"/>
              <w:color w:val="FF6000"/>
              <w:sz w:val="18"/>
              <w:szCs w:val="18"/>
            </w:rPr>
            <w:t>Klik of tik om tekst in te voeren.</w:t>
          </w:r>
        </w:p>
      </w:docPartBody>
    </w:docPart>
    <w:docPart>
      <w:docPartPr>
        <w:name w:val="99B42274B4574103B9FCC50BDA0A0E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234459-3344-4B08-B1B5-BD7EAB4FD15C}"/>
      </w:docPartPr>
      <w:docPartBody>
        <w:p w:rsidR="006675FA" w:rsidRDefault="008B1D86" w:rsidP="008B1D86">
          <w:pPr>
            <w:pStyle w:val="99B42274B4574103B9FCC50BDA0A0E55"/>
          </w:pPr>
          <w:r w:rsidRPr="0006376A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812"/>
    <w:rsid w:val="003216C4"/>
    <w:rsid w:val="003661B8"/>
    <w:rsid w:val="005B1812"/>
    <w:rsid w:val="006675FA"/>
    <w:rsid w:val="0076256A"/>
    <w:rsid w:val="0079609F"/>
    <w:rsid w:val="008B1D86"/>
    <w:rsid w:val="00C4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B1D86"/>
    <w:rPr>
      <w:color w:val="666666"/>
    </w:rPr>
  </w:style>
  <w:style w:type="paragraph" w:customStyle="1" w:styleId="7EC020AF7F2C4D69866214F6CB5F2CCD">
    <w:name w:val="7EC020AF7F2C4D69866214F6CB5F2CCD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3F370FCBDD244BA8E570C71E70B28CB">
    <w:name w:val="C3F370FCBDD244BA8E570C71E70B28CB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AAB2C13B6D94073A69A878A6E485B07">
    <w:name w:val="AAAB2C13B6D94073A69A878A6E485B07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EB521D0D897493F8FAF9C0578DCAC4D">
    <w:name w:val="3EB521D0D897493F8FAF9C0578DCAC4D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C540267BDB14C56817821D3AA6D5C0C">
    <w:name w:val="7C540267BDB14C56817821D3AA6D5C0C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F7751A131C34F57BDFAF7FC5EFC4A99">
    <w:name w:val="AF7751A131C34F57BDFAF7FC5EFC4A99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51FBCC016D04A679932F40235A8218B">
    <w:name w:val="C51FBCC016D04A679932F40235A8218B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7EB0408D7A343EC94D971FE23B28467">
    <w:name w:val="87EB0408D7A343EC94D971FE23B28467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7D2F6CED13A45F2BB396DBC8F08EC76">
    <w:name w:val="57D2F6CED13A45F2BB396DBC8F08EC76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00CD9958E33248F5A937EF7BB1C98E16">
    <w:name w:val="00CD9958E33248F5A937EF7BB1C98E16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24393B7357D4CE6BD88EFF77F25CEEB">
    <w:name w:val="C24393B7357D4CE6BD88EFF77F25CEEB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B303048286C49139FD44EBDC96ABCCA">
    <w:name w:val="DB303048286C49139FD44EBDC96ABCCA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B34F117F1AD422C84E397EFA8E468BC">
    <w:name w:val="DB34F117F1AD422C84E397EFA8E468BC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FAAF4C51B3D45498AC71A986469E49A">
    <w:name w:val="6FAAF4C51B3D45498AC71A986469E49A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6B6201B3C24420F80709C1D17725259">
    <w:name w:val="56B6201B3C24420F80709C1D17725259"/>
    <w:rsid w:val="005B181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06542C2252C44B63943E402CD80FE346">
    <w:name w:val="06542C2252C44B63943E402CD80FE346"/>
    <w:rsid w:val="005B181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8E418F8E432740E6912BC905368643B5">
    <w:name w:val="8E418F8E432740E6912BC905368643B5"/>
    <w:rsid w:val="005B181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6713C75FC9F543F99659367E24CB3F86">
    <w:name w:val="6713C75FC9F543F99659367E24CB3F86"/>
    <w:rsid w:val="005B181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7F83CD011224A07BF56C5078DC161F8">
    <w:name w:val="17F83CD011224A07BF56C5078DC161F8"/>
    <w:rsid w:val="005B181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59B69686B584B64A9D59F84A2120914">
    <w:name w:val="159B69686B584B64A9D59F84A2120914"/>
    <w:rsid w:val="005B181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7D4C079CFE344247B208F223BF84C815">
    <w:name w:val="7D4C079CFE344247B208F223BF84C815"/>
    <w:rsid w:val="005B181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B49EB3B081F8485CAF64D2D46B8D6C80">
    <w:name w:val="B49EB3B081F8485CAF64D2D46B8D6C80"/>
    <w:rsid w:val="005B1812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8B9EFBB258F04EABA35AE7D635456427">
    <w:name w:val="8B9EFBB258F04EABA35AE7D635456427"/>
    <w:rsid w:val="005B1812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EC020AF7F2C4D69866214F6CB5F2CCD1">
    <w:name w:val="7EC020AF7F2C4D69866214F6CB5F2CCD1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3F370FCBDD244BA8E570C71E70B28CB1">
    <w:name w:val="C3F370FCBDD244BA8E570C71E70B28CB1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AAB2C13B6D94073A69A878A6E485B071">
    <w:name w:val="AAAB2C13B6D94073A69A878A6E485B071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EB521D0D897493F8FAF9C0578DCAC4D1">
    <w:name w:val="3EB521D0D897493F8FAF9C0578DCAC4D1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C540267BDB14C56817821D3AA6D5C0C1">
    <w:name w:val="7C540267BDB14C56817821D3AA6D5C0C1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F7751A131C34F57BDFAF7FC5EFC4A991">
    <w:name w:val="AF7751A131C34F57BDFAF7FC5EFC4A991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51FBCC016D04A679932F40235A8218B1">
    <w:name w:val="C51FBCC016D04A679932F40235A8218B1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7EB0408D7A343EC94D971FE23B284671">
    <w:name w:val="87EB0408D7A343EC94D971FE23B284671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7D2F6CED13A45F2BB396DBC8F08EC761">
    <w:name w:val="57D2F6CED13A45F2BB396DBC8F08EC761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6B6201B3C24420F80709C1D177252591">
    <w:name w:val="56B6201B3C24420F80709C1D177252591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06542C2252C44B63943E402CD80FE3461">
    <w:name w:val="06542C2252C44B63943E402CD80FE3461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8E418F8E432740E6912BC905368643B51">
    <w:name w:val="8E418F8E432740E6912BC905368643B51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6713C75FC9F543F99659367E24CB3F861">
    <w:name w:val="6713C75FC9F543F99659367E24CB3F861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7F83CD011224A07BF56C5078DC161F81">
    <w:name w:val="17F83CD011224A07BF56C5078DC161F81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59B69686B584B64A9D59F84A21209141">
    <w:name w:val="159B69686B584B64A9D59F84A21209141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7D4C079CFE344247B208F223BF84C8151">
    <w:name w:val="7D4C079CFE344247B208F223BF84C8151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B49EB3B081F8485CAF64D2D46B8D6C801">
    <w:name w:val="B49EB3B081F8485CAF64D2D46B8D6C801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8B9EFBB258F04EABA35AE7D6354564271">
    <w:name w:val="8B9EFBB258F04EABA35AE7D6354564271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EC020AF7F2C4D69866214F6CB5F2CCD2">
    <w:name w:val="7EC020AF7F2C4D69866214F6CB5F2CCD2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3F370FCBDD244BA8E570C71E70B28CB2">
    <w:name w:val="C3F370FCBDD244BA8E570C71E70B28CB2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AAB2C13B6D94073A69A878A6E485B072">
    <w:name w:val="AAAB2C13B6D94073A69A878A6E485B072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EB521D0D897493F8FAF9C0578DCAC4D2">
    <w:name w:val="3EB521D0D897493F8FAF9C0578DCAC4D2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C540267BDB14C56817821D3AA6D5C0C2">
    <w:name w:val="7C540267BDB14C56817821D3AA6D5C0C2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AF7751A131C34F57BDFAF7FC5EFC4A992">
    <w:name w:val="AF7751A131C34F57BDFAF7FC5EFC4A992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C51FBCC016D04A679932F40235A8218B2">
    <w:name w:val="C51FBCC016D04A679932F40235A8218B2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7EB0408D7A343EC94D971FE23B284672">
    <w:name w:val="87EB0408D7A343EC94D971FE23B284672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7D2F6CED13A45F2BB396DBC8F08EC762">
    <w:name w:val="57D2F6CED13A45F2BB396DBC8F08EC762"/>
    <w:rsid w:val="008B1D86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99B42274B4574103B9FCC50BDA0A0E55">
    <w:name w:val="99B42274B4574103B9FCC50BDA0A0E55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56B6201B3C24420F80709C1D177252592">
    <w:name w:val="56B6201B3C24420F80709C1D177252592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06542C2252C44B63943E402CD80FE3462">
    <w:name w:val="06542C2252C44B63943E402CD80FE3462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8E418F8E432740E6912BC905368643B52">
    <w:name w:val="8E418F8E432740E6912BC905368643B52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6713C75FC9F543F99659367E24CB3F862">
    <w:name w:val="6713C75FC9F543F99659367E24CB3F862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7F83CD011224A07BF56C5078DC161F82">
    <w:name w:val="17F83CD011224A07BF56C5078DC161F82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159B69686B584B64A9D59F84A21209142">
    <w:name w:val="159B69686B584B64A9D59F84A21209142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7D4C079CFE344247B208F223BF84C8152">
    <w:name w:val="7D4C079CFE344247B208F223BF84C8152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  <w:style w:type="paragraph" w:customStyle="1" w:styleId="B49EB3B081F8485CAF64D2D46B8D6C802">
    <w:name w:val="B49EB3B081F8485CAF64D2D46B8D6C802"/>
    <w:rsid w:val="008B1D86"/>
    <w:pPr>
      <w:spacing w:after="0" w:line="276" w:lineRule="auto"/>
      <w:ind w:left="720"/>
      <w:contextualSpacing/>
    </w:pPr>
    <w:rPr>
      <w:rFonts w:ascii="Arial" w:eastAsiaTheme="minorHAnsi" w:hAnsi="Arial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NBV Kleurenthema">
      <a:dk1>
        <a:srgbClr val="000000"/>
      </a:dk1>
      <a:lt1>
        <a:srgbClr val="FFFFFF"/>
      </a:lt1>
      <a:dk2>
        <a:srgbClr val="E6F1EB"/>
      </a:dk2>
      <a:lt2>
        <a:srgbClr val="FF6000"/>
      </a:lt2>
      <a:accent1>
        <a:srgbClr val="FE6002"/>
      </a:accent1>
      <a:accent2>
        <a:srgbClr val="F3711C"/>
      </a:accent2>
      <a:accent3>
        <a:srgbClr val="F1B386"/>
      </a:accent3>
      <a:accent4>
        <a:srgbClr val="E1D3BA"/>
      </a:accent4>
      <a:accent5>
        <a:srgbClr val="E3F1EA"/>
      </a:accent5>
      <a:accent6>
        <a:srgbClr val="D5ECE6"/>
      </a:accent6>
      <a:hlink>
        <a:srgbClr val="FE6001"/>
      </a:hlink>
      <a:folHlink>
        <a:srgbClr val="F1B38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646481710F2D47A143351E5975A13E" ma:contentTypeVersion="17" ma:contentTypeDescription="Een nieuw document maken." ma:contentTypeScope="" ma:versionID="7bf6190be5889ade8a21f77304e61efa">
  <xsd:schema xmlns:xsd="http://www.w3.org/2001/XMLSchema" xmlns:xs="http://www.w3.org/2001/XMLSchema" xmlns:p="http://schemas.microsoft.com/office/2006/metadata/properties" xmlns:ns2="45de520e-3be1-48f4-a6c0-5eb2a9caa01f" xmlns:ns3="aeb0b420-15b3-4b7b-935a-8d783852d96d" targetNamespace="http://schemas.microsoft.com/office/2006/metadata/properties" ma:root="true" ma:fieldsID="f0fcf6a97c5a2a2a36d36c7ef1f70a2a" ns2:_="" ns3:_="">
    <xsd:import namespace="45de520e-3be1-48f4-a6c0-5eb2a9caa01f"/>
    <xsd:import namespace="aeb0b420-15b3-4b7b-935a-8d783852d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Eigenaa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e520e-3be1-48f4-a6c0-5eb2a9caa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Eigenaar" ma:index="10" nillable="true" ma:displayName="Document Eigenaar" ma:format="Dropdown" ma:list="UserInfo" ma:SharePointGroup="0" ma:internalName="Document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2312074-5451-4a96-bd86-1e695ef29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0b420-15b3-4b7b-935a-8d783852d96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57fb350-1b91-4882-b5a2-c76089cb3be4}" ma:internalName="TaxCatchAll" ma:showField="CatchAllData" ma:web="6c517450-a6fa-443d-b51d-e5f79e3b28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b0b420-15b3-4b7b-935a-8d783852d96d" xsi:nil="true"/>
    <lcf76f155ced4ddcb4097134ff3c332f xmlns="45de520e-3be1-48f4-a6c0-5eb2a9caa01f">
      <Terms xmlns="http://schemas.microsoft.com/office/infopath/2007/PartnerControls"/>
    </lcf76f155ced4ddcb4097134ff3c332f>
    <DocumentEigenaar xmlns="45de520e-3be1-48f4-a6c0-5eb2a9caa01f">
      <UserInfo>
        <DisplayName/>
        <AccountId xsi:nil="true"/>
        <AccountType/>
      </UserInfo>
    </DocumentEigenaa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TemplafyTemplateConfiguration><![CDATA[{"elementsMetadata":[],"transformationConfigurations":[],"templateName":"KNVB_horizontaal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DE4255B4-CFDB-456B-A29F-DF12A1C7C06C}">
  <ds:schemaRefs/>
</ds:datastoreItem>
</file>

<file path=customXml/itemProps2.xml><?xml version="1.0" encoding="utf-8"?>
<ds:datastoreItem xmlns:ds="http://schemas.openxmlformats.org/officeDocument/2006/customXml" ds:itemID="{B83217C0-83B4-4825-8B66-7ECF9E4DC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e520e-3be1-48f4-a6c0-5eb2a9caa01f"/>
    <ds:schemaRef ds:uri="aeb0b420-15b3-4b7b-935a-8d783852d9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A7C7AC-CC89-4E0E-AAB6-50BC01F0398F}">
  <ds:schemaRefs>
    <ds:schemaRef ds:uri="http://schemas.microsoft.com/office/2006/metadata/properties"/>
    <ds:schemaRef ds:uri="http://schemas.microsoft.com/office/infopath/2007/PartnerControls"/>
    <ds:schemaRef ds:uri="aeb0b420-15b3-4b7b-935a-8d783852d96d"/>
    <ds:schemaRef ds:uri="45de520e-3be1-48f4-a6c0-5eb2a9caa01f"/>
  </ds:schemaRefs>
</ds:datastoreItem>
</file>

<file path=customXml/itemProps4.xml><?xml version="1.0" encoding="utf-8"?>
<ds:datastoreItem xmlns:ds="http://schemas.openxmlformats.org/officeDocument/2006/customXml" ds:itemID="{45D534E9-6B70-407B-A50B-604FE91D6D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BA5B47-7B36-4782-AA46-6D7E7AEB8FE0}">
  <ds:schemaRefs/>
</ds:datastoreItem>
</file>

<file path=docMetadata/LabelInfo.xml><?xml version="1.0" encoding="utf-8"?>
<clbl:labelList xmlns:clbl="http://schemas.microsoft.com/office/2020/mipLabelMetadata">
  <clbl:label id="{65d9b777-8709-4e69-9b11-86e91ff18fb5}" enabled="0" method="" siteId="{65d9b777-8709-4e69-9b11-86e91ff18f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3ozc1wsg</Template>
  <TotalTime>58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Demmink, Linda</dc:creator>
  <cp:keywords/>
  <dc:description/>
  <cp:lastModifiedBy>Demmink, Linda</cp:lastModifiedBy>
  <cp:revision>22</cp:revision>
  <dcterms:created xsi:type="dcterms:W3CDTF">2026-09-02T09:25:00Z</dcterms:created>
  <dcterms:modified xsi:type="dcterms:W3CDTF">2026-09-07T09:44:00Z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0x0101001B646481710F2D47A143351E5975A13E</vt:lpwstr>
  </property>
  <property fmtid="{D5CDD505-2E9C-101B-9397-08002B2CF9AE}" pid="3" name="MediaServiceImageTags">
    <vt:lpwstr/>
  </property>
  <property fmtid="{D5CDD505-2E9C-101B-9397-08002B2CF9AE}" pid="4" name="TemplafyTenantId">
    <vt:lpwstr>knvb</vt:lpwstr>
  </property>
  <property fmtid="{D5CDD505-2E9C-101B-9397-08002B2CF9AE}" pid="5" name="TemplafyTemplateId">
    <vt:lpwstr>1177293898762682372</vt:lpwstr>
  </property>
  <property fmtid="{D5CDD505-2E9C-101B-9397-08002B2CF9AE}" pid="6" name="TemplafyUserProfileId">
    <vt:lpwstr>1053642778102726683</vt:lpwstr>
  </property>
  <property fmtid="{D5CDD505-2E9C-101B-9397-08002B2CF9AE}" pid="7" name="TemplafyLanguageCode">
    <vt:lpwstr>nl-NL</vt:lpwstr>
  </property>
  <property fmtid="{D5CDD505-2E9C-101B-9397-08002B2CF9AE}" pid="8" name="TemplafyFromBlank">
    <vt:bool>true</vt:bool>
  </property>
</Properties>
</file>