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A7623" w14:textId="77777777" w:rsidR="00471180" w:rsidRDefault="00471180" w:rsidP="00471180">
      <w:pPr>
        <w:rPr>
          <w:rFonts w:cs="Arial"/>
          <w:b/>
          <w:bCs/>
          <w:szCs w:val="22"/>
        </w:rPr>
      </w:pPr>
    </w:p>
    <w:p w14:paraId="2E0B4CCD" w14:textId="7347E6B4" w:rsidR="00471180" w:rsidRPr="002B6CD9" w:rsidRDefault="00471180" w:rsidP="00471180">
      <w:pPr>
        <w:rPr>
          <w:rFonts w:cs="Arial"/>
          <w:b/>
          <w:bCs/>
          <w:szCs w:val="22"/>
        </w:rPr>
      </w:pPr>
      <w:r w:rsidRPr="002B6CD9">
        <w:rPr>
          <w:rFonts w:cs="Arial"/>
          <w:b/>
          <w:bCs/>
          <w:szCs w:val="22"/>
        </w:rPr>
        <w:t>Algemene gegevens</w:t>
      </w:r>
    </w:p>
    <w:p w14:paraId="028E14D7" w14:textId="77777777" w:rsidR="00471180" w:rsidRPr="00EB2DB5" w:rsidRDefault="00471180" w:rsidP="00471180">
      <w:pPr>
        <w:rPr>
          <w:rFonts w:cs="Arial"/>
          <w:sz w:val="20"/>
          <w:szCs w:val="20"/>
        </w:rPr>
      </w:pPr>
      <w:r w:rsidRPr="00EB2DB5">
        <w:rPr>
          <w:rFonts w:cs="Arial"/>
          <w:sz w:val="20"/>
          <w:szCs w:val="20"/>
        </w:rPr>
        <w:t>Wedstrijd:</w:t>
      </w:r>
      <w:r w:rsidRPr="00EB2DB5">
        <w:rPr>
          <w:rFonts w:cs="Arial"/>
          <w:sz w:val="20"/>
          <w:szCs w:val="20"/>
        </w:rPr>
        <w:tab/>
      </w:r>
      <w:r w:rsidRPr="00EB2DB5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729272990"/>
          <w:lock w:val="sdtLocked"/>
          <w:placeholder>
            <w:docPart w:val="8F893F707F214524AF7CAC88E8A3B9AF"/>
          </w:placeholder>
          <w:showingPlcHdr/>
          <w:text w:multiLine="1"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Vul hier</w:t>
          </w:r>
          <w:r w:rsidRPr="00EB2DB5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 xml:space="preserve"> de wedstrijd in.</w:t>
          </w:r>
        </w:sdtContent>
      </w:sdt>
    </w:p>
    <w:p w14:paraId="1FC230B5" w14:textId="77777777" w:rsidR="00471180" w:rsidRPr="00EB2DB5" w:rsidRDefault="00471180" w:rsidP="00471180">
      <w:pPr>
        <w:rPr>
          <w:rFonts w:cs="Arial"/>
          <w:sz w:val="20"/>
          <w:szCs w:val="20"/>
        </w:rPr>
      </w:pPr>
      <w:r w:rsidRPr="00EB2DB5">
        <w:rPr>
          <w:rFonts w:cs="Arial"/>
          <w:sz w:val="20"/>
          <w:szCs w:val="20"/>
        </w:rPr>
        <w:t>Wedstrijdnummer:</w:t>
      </w:r>
      <w:r w:rsidRPr="00EB2DB5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1130285249"/>
          <w:lock w:val="sdtLocked"/>
          <w:placeholder>
            <w:docPart w:val="0061D962A42646B7B5BB136998BD4978"/>
          </w:placeholder>
          <w:showingPlcHdr/>
          <w:text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Vul</w:t>
          </w:r>
          <w:r w:rsidRPr="00EB2DB5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 xml:space="preserve"> het wedstrijdnummer in.</w:t>
          </w:r>
        </w:sdtContent>
      </w:sdt>
    </w:p>
    <w:p w14:paraId="77D356DC" w14:textId="77777777" w:rsidR="00471180" w:rsidRPr="00EB2DB5" w:rsidRDefault="00471180" w:rsidP="00471180">
      <w:pPr>
        <w:rPr>
          <w:rFonts w:cs="Arial"/>
          <w:sz w:val="20"/>
          <w:szCs w:val="20"/>
        </w:rPr>
      </w:pPr>
      <w:r w:rsidRPr="00EB2DB5">
        <w:rPr>
          <w:rFonts w:cs="Arial"/>
          <w:sz w:val="20"/>
          <w:szCs w:val="20"/>
        </w:rPr>
        <w:t>Datum:</w:t>
      </w:r>
      <w:r w:rsidRPr="00EB2DB5">
        <w:rPr>
          <w:rFonts w:cs="Arial"/>
          <w:sz w:val="20"/>
          <w:szCs w:val="20"/>
        </w:rPr>
        <w:tab/>
      </w:r>
      <w:r w:rsidRPr="00EB2DB5">
        <w:rPr>
          <w:rFonts w:cs="Arial"/>
          <w:sz w:val="20"/>
          <w:szCs w:val="20"/>
        </w:rPr>
        <w:tab/>
      </w:r>
      <w:r w:rsidRPr="00EB2DB5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-127633357"/>
          <w:lock w:val="sdtLocked"/>
          <w:placeholder>
            <w:docPart w:val="26458F0E59E74ED198DA34ECDB1C8A9B"/>
          </w:placeholder>
          <w:showingPlcHdr/>
          <w:date w:fullDate="2026-08-17T00:00:00Z">
            <w:dateFormat w:val="d-M-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 w:rsidRPr="00EB2DB5">
            <w:rPr>
              <w:rStyle w:val="Tekstvantijdelijkeaanduiding"/>
              <w:color w:val="FF6000" w:themeColor="background2"/>
              <w:sz w:val="20"/>
              <w:szCs w:val="20"/>
            </w:rPr>
            <w:t>Selecteer de datum van de wedstrijd.</w:t>
          </w:r>
        </w:sdtContent>
      </w:sdt>
    </w:p>
    <w:p w14:paraId="01B8353B" w14:textId="77777777" w:rsidR="00471180" w:rsidRPr="00EB2DB5" w:rsidRDefault="00471180" w:rsidP="00471180">
      <w:pPr>
        <w:tabs>
          <w:tab w:val="left" w:pos="9030"/>
        </w:tabs>
        <w:rPr>
          <w:rFonts w:cs="Arial"/>
          <w:sz w:val="20"/>
          <w:szCs w:val="20"/>
        </w:rPr>
      </w:pPr>
      <w:r w:rsidRPr="00EB2DB5">
        <w:rPr>
          <w:rFonts w:cs="Arial"/>
          <w:sz w:val="20"/>
          <w:szCs w:val="20"/>
        </w:rPr>
        <w:tab/>
      </w:r>
    </w:p>
    <w:p w14:paraId="12DEBCED" w14:textId="77777777" w:rsidR="00471180" w:rsidRPr="00EB2DB5" w:rsidRDefault="00471180" w:rsidP="00471180">
      <w:pPr>
        <w:rPr>
          <w:rFonts w:cs="Arial"/>
          <w:sz w:val="20"/>
          <w:szCs w:val="20"/>
        </w:rPr>
      </w:pPr>
      <w:r w:rsidRPr="00EB2DB5">
        <w:rPr>
          <w:rFonts w:cs="Arial"/>
          <w:sz w:val="20"/>
          <w:szCs w:val="20"/>
        </w:rPr>
        <w:t>Naam:</w:t>
      </w:r>
      <w:r w:rsidRPr="00EB2DB5">
        <w:rPr>
          <w:rFonts w:cs="Arial"/>
          <w:sz w:val="20"/>
          <w:szCs w:val="20"/>
        </w:rPr>
        <w:tab/>
      </w:r>
      <w:r w:rsidRPr="00EB2DB5">
        <w:rPr>
          <w:rFonts w:cs="Arial"/>
          <w:sz w:val="20"/>
          <w:szCs w:val="20"/>
        </w:rPr>
        <w:tab/>
      </w:r>
      <w:r w:rsidRPr="00EB2DB5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-371307645"/>
          <w:lock w:val="sdtLocked"/>
          <w:placeholder>
            <w:docPart w:val="32004A757D034683919875DAF900A9E4"/>
          </w:placeholder>
          <w:showingPlcHdr/>
          <w:text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Vul</w:t>
          </w:r>
          <w:r w:rsidRPr="00EB2DB5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 xml:space="preserve"> je naam in</w:t>
          </w:r>
        </w:sdtContent>
      </w:sdt>
    </w:p>
    <w:p w14:paraId="06029530" w14:textId="77777777" w:rsidR="00471180" w:rsidRPr="00EB2DB5" w:rsidRDefault="00471180" w:rsidP="00471180">
      <w:pPr>
        <w:rPr>
          <w:rFonts w:cs="Arial"/>
          <w:sz w:val="20"/>
          <w:szCs w:val="20"/>
        </w:rPr>
      </w:pPr>
      <w:r w:rsidRPr="00EB2DB5">
        <w:rPr>
          <w:rFonts w:cs="Arial"/>
          <w:sz w:val="20"/>
          <w:szCs w:val="20"/>
        </w:rPr>
        <w:t>Relatiecode:</w:t>
      </w:r>
      <w:r w:rsidRPr="00EB2DB5">
        <w:rPr>
          <w:rFonts w:cs="Arial"/>
          <w:sz w:val="20"/>
          <w:szCs w:val="20"/>
        </w:rPr>
        <w:tab/>
      </w:r>
      <w:r w:rsidRPr="00EB2DB5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-3442478"/>
          <w:lock w:val="sdtLocked"/>
          <w:placeholder>
            <w:docPart w:val="AAB95F52A30A4E84A56C7656FC339D03"/>
          </w:placeholder>
          <w:showingPlcHdr/>
          <w:text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Vul je</w:t>
          </w:r>
          <w:r w:rsidRPr="00EB2DB5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 xml:space="preserve"> relatiecode in.</w:t>
          </w:r>
        </w:sdtContent>
      </w:sdt>
    </w:p>
    <w:p w14:paraId="2C2208B0" w14:textId="77777777" w:rsidR="00471180" w:rsidRPr="00EB2DB5" w:rsidRDefault="00471180" w:rsidP="00471180">
      <w:pPr>
        <w:rPr>
          <w:rFonts w:cs="Arial"/>
          <w:sz w:val="20"/>
          <w:szCs w:val="20"/>
        </w:rPr>
      </w:pPr>
      <w:r w:rsidRPr="00EB2DB5">
        <w:rPr>
          <w:rFonts w:cs="Arial"/>
          <w:sz w:val="20"/>
          <w:szCs w:val="20"/>
        </w:rPr>
        <w:t xml:space="preserve">Functie: </w:t>
      </w:r>
      <w:r w:rsidRPr="00EB2DB5">
        <w:rPr>
          <w:rFonts w:cs="Arial"/>
          <w:sz w:val="20"/>
          <w:szCs w:val="20"/>
        </w:rPr>
        <w:tab/>
      </w:r>
      <w:r w:rsidRPr="00EB2DB5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alias w:val="Functie"/>
          <w:tag w:val="Functie"/>
          <w:id w:val="-1122308523"/>
          <w:lock w:val="sdtLocked"/>
          <w:placeholder>
            <w:docPart w:val="B791DB78A5D7434CB3A16BC028ECE26C"/>
          </w:placeholder>
          <w:showingPlcHdr/>
          <w15:color w:val="000000"/>
          <w:dropDownList>
            <w:listItem w:value="Kies een item."/>
            <w:listItem w:displayText="scheidsrechter" w:value="scheidsrechter"/>
            <w:listItem w:displayText="assistent-scheidsrechter" w:value="assistent-scheidsrechter"/>
            <w:listItem w:displayText="secretaris of tijdwaarnemer" w:value="secretaris of tijdwaarnemer"/>
            <w:listItem w:displayText="waarnemer" w:value="waarnemer"/>
            <w:listItem w:displayText="rapporteur" w:value="rapporteur"/>
            <w:listItem w:displayText="scheidsrechtersbegeleider of coach" w:value="scheidsrechtersbegeleider of coach"/>
            <w:listItem w:displayText="andere functie" w:value="andere functie"/>
          </w:dropDownList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 w:rsidRPr="00EB2DB5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Mijn functie bij deze wedstrijd was:</w:t>
          </w:r>
        </w:sdtContent>
      </w:sdt>
    </w:p>
    <w:p w14:paraId="30B40EE5" w14:textId="77777777" w:rsidR="00471180" w:rsidRPr="009C7FC3" w:rsidRDefault="00471180" w:rsidP="00471180">
      <w:pPr>
        <w:rPr>
          <w:rFonts w:cs="Arial"/>
          <w:sz w:val="20"/>
          <w:szCs w:val="20"/>
        </w:rPr>
      </w:pPr>
    </w:p>
    <w:p w14:paraId="06AC418F" w14:textId="77777777" w:rsidR="00471180" w:rsidRPr="002B6CD9" w:rsidRDefault="00471180" w:rsidP="00471180">
      <w:pPr>
        <w:rPr>
          <w:rFonts w:cs="Arial"/>
          <w:b/>
          <w:bCs/>
          <w:szCs w:val="22"/>
        </w:rPr>
      </w:pPr>
      <w:r w:rsidRPr="002B6CD9">
        <w:rPr>
          <w:rFonts w:cs="Arial"/>
          <w:b/>
          <w:bCs/>
          <w:szCs w:val="22"/>
        </w:rPr>
        <w:t>Reden staken van de wedstrijd</w:t>
      </w:r>
    </w:p>
    <w:p w14:paraId="195BC0AD" w14:textId="77777777" w:rsidR="00471180" w:rsidRPr="009C7FC3" w:rsidRDefault="00471180" w:rsidP="00471180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Minuut staken:</w:t>
      </w:r>
      <w:r w:rsidRPr="009C7FC3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-1035740644"/>
          <w:lock w:val="sdtLocked"/>
          <w:placeholder>
            <w:docPart w:val="485F3B9E5B9949C2B27B50BC7AB05E84"/>
          </w:placeholder>
          <w:showingPlcHdr/>
          <w:text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 w:rsidRPr="009C7FC3">
            <w:rPr>
              <w:rFonts w:cs="Arial"/>
              <w:color w:val="FF6000" w:themeColor="background2"/>
              <w:sz w:val="20"/>
              <w:szCs w:val="20"/>
            </w:rPr>
            <w:t>Geef de minuut aan met een getal</w:t>
          </w:r>
        </w:sdtContent>
      </w:sdt>
      <w:r w:rsidRPr="009C7FC3">
        <w:rPr>
          <w:rFonts w:cs="Arial"/>
          <w:sz w:val="20"/>
          <w:szCs w:val="20"/>
        </w:rPr>
        <w:t xml:space="preserve">e minuut </w:t>
      </w:r>
    </w:p>
    <w:p w14:paraId="6FFB6963" w14:textId="77777777" w:rsidR="00471180" w:rsidRPr="009C7FC3" w:rsidRDefault="00471180" w:rsidP="00471180">
      <w:pPr>
        <w:rPr>
          <w:rFonts w:cs="Arial"/>
          <w:b/>
          <w:bCs/>
          <w:sz w:val="20"/>
          <w:szCs w:val="20"/>
        </w:rPr>
      </w:pPr>
      <w:r w:rsidRPr="009C7FC3">
        <w:rPr>
          <w:rFonts w:cs="Arial"/>
          <w:sz w:val="20"/>
          <w:szCs w:val="20"/>
        </w:rPr>
        <w:t>Stand bij staken:</w:t>
      </w:r>
      <w:r w:rsidRPr="009C7FC3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694502605"/>
          <w:lock w:val="sdtLocked"/>
          <w:placeholder>
            <w:docPart w:val="7FF44C32179A4FCC8C2387E923EF4CE7"/>
          </w:placeholder>
          <w:showingPlcHdr/>
          <w:text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>
            <w:rPr>
              <w:rFonts w:cs="Arial"/>
              <w:color w:val="FF6000" w:themeColor="background2"/>
              <w:sz w:val="20"/>
              <w:szCs w:val="20"/>
            </w:rPr>
            <w:t>Vul</w:t>
          </w:r>
          <w:r w:rsidRPr="009C7FC3">
            <w:rPr>
              <w:rFonts w:cs="Arial"/>
              <w:color w:val="FF6000" w:themeColor="background2"/>
              <w:sz w:val="20"/>
              <w:szCs w:val="20"/>
            </w:rPr>
            <w:t xml:space="preserve"> de stand in</w:t>
          </w:r>
        </w:sdtContent>
      </w:sdt>
    </w:p>
    <w:p w14:paraId="1B06F22E" w14:textId="77777777" w:rsidR="00471180" w:rsidRPr="009C7FC3" w:rsidRDefault="00471180" w:rsidP="00471180">
      <w:pPr>
        <w:rPr>
          <w:rFonts w:cs="Arial"/>
          <w:b/>
          <w:bCs/>
          <w:sz w:val="20"/>
          <w:szCs w:val="20"/>
        </w:rPr>
      </w:pPr>
    </w:p>
    <w:p w14:paraId="748581E2" w14:textId="77777777" w:rsidR="00471180" w:rsidRPr="0043140C" w:rsidRDefault="00471180" w:rsidP="00471180">
      <w:pPr>
        <w:rPr>
          <w:rFonts w:cs="Arial"/>
          <w:sz w:val="20"/>
          <w:szCs w:val="20"/>
        </w:rPr>
      </w:pPr>
      <w:r w:rsidRPr="0043140C">
        <w:rPr>
          <w:rFonts w:cs="Arial"/>
          <w:sz w:val="20"/>
          <w:szCs w:val="20"/>
        </w:rPr>
        <w:t>De wedstrijd werd gestaakt, wegens: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851"/>
        <w:gridCol w:w="726"/>
        <w:gridCol w:w="906"/>
        <w:gridCol w:w="1027"/>
      </w:tblGrid>
      <w:tr w:rsidR="00471180" w:rsidRPr="0043140C" w14:paraId="0A854CED" w14:textId="77777777" w:rsidTr="005C245F">
        <w:tc>
          <w:tcPr>
            <w:tcW w:w="6232" w:type="dxa"/>
            <w:tcBorders>
              <w:bottom w:val="single" w:sz="4" w:space="0" w:color="auto"/>
              <w:right w:val="single" w:sz="4" w:space="0" w:color="auto"/>
            </w:tcBorders>
          </w:tcPr>
          <w:p w14:paraId="40D4BDA0" w14:textId="77777777" w:rsidR="00471180" w:rsidRPr="0043140C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8D26" w14:textId="77777777" w:rsidR="00471180" w:rsidRPr="004277D9" w:rsidRDefault="00471180" w:rsidP="005C245F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Thuis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C577" w14:textId="77777777" w:rsidR="00471180" w:rsidRPr="004277D9" w:rsidRDefault="00471180" w:rsidP="005C245F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Uit</w:t>
            </w:r>
          </w:p>
        </w:tc>
        <w:tc>
          <w:tcPr>
            <w:tcW w:w="9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5E32" w14:textId="77777777" w:rsidR="00471180" w:rsidRPr="004277D9" w:rsidRDefault="00471180" w:rsidP="005C245F">
            <w:pPr>
              <w:rPr>
                <w:rFonts w:cs="Arial"/>
                <w:b/>
                <w:bCs/>
                <w:sz w:val="18"/>
                <w:szCs w:val="18"/>
                <w:lang w:val="nl-NL"/>
              </w:rPr>
            </w:pPr>
            <w:r w:rsidRPr="004277D9">
              <w:rPr>
                <w:rFonts w:cs="Arial"/>
                <w:b/>
                <w:bCs/>
                <w:sz w:val="18"/>
                <w:szCs w:val="18"/>
                <w:lang w:val="nl-NL"/>
              </w:rPr>
              <w:t>In</w:t>
            </w:r>
            <w:r w:rsidRPr="004277D9">
              <w:rPr>
                <w:rFonts w:cs="Arial"/>
                <w:b/>
                <w:bCs/>
                <w:sz w:val="18"/>
                <w:szCs w:val="18"/>
              </w:rPr>
              <w:t>dividu</w:t>
            </w: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</w:tcBorders>
          </w:tcPr>
          <w:p w14:paraId="5A30504C" w14:textId="77777777" w:rsidR="00471180" w:rsidRPr="004277D9" w:rsidRDefault="00471180" w:rsidP="005C245F">
            <w:pPr>
              <w:rPr>
                <w:rFonts w:cs="Arial"/>
                <w:b/>
                <w:bCs/>
                <w:sz w:val="18"/>
                <w:szCs w:val="18"/>
                <w:lang w:val="nl-NL"/>
              </w:rPr>
            </w:pPr>
            <w:r w:rsidRPr="004277D9">
              <w:rPr>
                <w:rFonts w:cs="Arial"/>
                <w:b/>
                <w:bCs/>
                <w:sz w:val="18"/>
                <w:szCs w:val="18"/>
                <w:lang w:val="nl-NL"/>
              </w:rPr>
              <w:t>Collectief</w:t>
            </w:r>
          </w:p>
        </w:tc>
      </w:tr>
      <w:tr w:rsidR="00471180" w:rsidRPr="0043140C" w14:paraId="04F2C766" w14:textId="77777777" w:rsidTr="005C245F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E75B" w14:textId="77777777" w:rsidR="00471180" w:rsidRPr="0043140C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>Commentaar op de scheidsrechter(s)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419864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8C5DF0" w14:textId="439301E2" w:rsidR="00471180" w:rsidRPr="0043140C" w:rsidRDefault="000E7D5F" w:rsidP="005C245F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566753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FC656D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2017029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ACBEB00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640610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C03481F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71180" w:rsidRPr="0043140C" w14:paraId="0FBC07D3" w14:textId="77777777" w:rsidTr="005C245F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4A60" w14:textId="77777777" w:rsidR="00471180" w:rsidRPr="0043140C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>Weigeren verder te spelen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945434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AA392A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064530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5FD681" w14:textId="516AB9A2" w:rsidR="00471180" w:rsidRPr="0043140C" w:rsidRDefault="000E7D5F" w:rsidP="005C245F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59693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4C8F6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2136858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68E64C1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71180" w:rsidRPr="0043140C" w14:paraId="78FAFFA0" w14:textId="77777777" w:rsidTr="005C245F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D69C" w14:textId="77777777" w:rsidR="00471180" w:rsidRPr="0043140C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 xml:space="preserve">Gewelddadig handelen (duwen, slaan, schoppen, elleboog e.d.) 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416292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29F7E9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895970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188C4C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2005238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CB13C0" w14:textId="664F5882" w:rsidR="00471180" w:rsidRPr="00A26A63" w:rsidRDefault="000E7D5F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45129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8C1AC47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71180" w:rsidRPr="0043140C" w14:paraId="109D97F2" w14:textId="77777777" w:rsidTr="005C245F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832D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>Beledigen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357347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0E3E78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2018534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7F7BBB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982591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BA6B69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149716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1B750A5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71180" w:rsidRPr="0043140C" w14:paraId="6063EE5F" w14:textId="77777777" w:rsidTr="005C245F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D5C4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Bedreigen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963255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47722E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2103845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F42E79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260214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A790AE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71640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E6629F1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71180" w:rsidRPr="0043140C" w14:paraId="1E7E4EB1" w14:textId="77777777" w:rsidTr="005C245F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9B09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Discrimineren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833985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949106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385293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8C4443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512806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2370D8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051843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2ACE948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71180" w:rsidRPr="0043140C" w14:paraId="6F67B516" w14:textId="77777777" w:rsidTr="005C245F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A67A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Spugen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293253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1088FC8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2044117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80B011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539887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EF4FCB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056619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1ED513DD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71180" w:rsidRPr="0043140C" w14:paraId="1D9C4D2F" w14:textId="77777777" w:rsidTr="005C245F">
        <w:tc>
          <w:tcPr>
            <w:tcW w:w="6232" w:type="dxa"/>
            <w:tcBorders>
              <w:top w:val="single" w:sz="4" w:space="0" w:color="auto"/>
              <w:right w:val="single" w:sz="4" w:space="0" w:color="auto"/>
            </w:tcBorders>
          </w:tcPr>
          <w:p w14:paraId="789B08D8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Een andere oorzaak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965967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EAF5069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029556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56ACB56B" w14:textId="77777777" w:rsidR="00471180" w:rsidRPr="0043140C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346532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AB8ABA7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299223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599E0114" w14:textId="77777777" w:rsidR="00471180" w:rsidRPr="00A26A63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71180" w:rsidRPr="0043140C" w14:paraId="3108709B" w14:textId="77777777" w:rsidTr="005C245F">
        <w:tc>
          <w:tcPr>
            <w:tcW w:w="6232" w:type="dxa"/>
          </w:tcPr>
          <w:p w14:paraId="1049D3A7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495D65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26" w:type="dxa"/>
          </w:tcPr>
          <w:p w14:paraId="4890E094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6" w:type="dxa"/>
          </w:tcPr>
          <w:p w14:paraId="79047563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27" w:type="dxa"/>
          </w:tcPr>
          <w:p w14:paraId="3B185F2F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</w:p>
        </w:tc>
      </w:tr>
      <w:tr w:rsidR="00471180" w:rsidRPr="0043140C" w14:paraId="78F86AB0" w14:textId="77777777" w:rsidTr="005C245F">
        <w:tc>
          <w:tcPr>
            <w:tcW w:w="7809" w:type="dxa"/>
            <w:gridSpan w:val="3"/>
          </w:tcPr>
          <w:p w14:paraId="2BD4BEAE" w14:textId="77777777" w:rsidR="00471180" w:rsidRPr="0043140C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>Is er een afkoelingsperiode geweest?</w:t>
            </w:r>
          </w:p>
        </w:tc>
        <w:tc>
          <w:tcPr>
            <w:tcW w:w="1933" w:type="dxa"/>
            <w:gridSpan w:val="2"/>
          </w:tcPr>
          <w:p w14:paraId="1BA3E0EB" w14:textId="77777777" w:rsidR="00471180" w:rsidRPr="0043140C" w:rsidRDefault="00000000" w:rsidP="005C245F">
            <w:pPr>
              <w:rPr>
                <w:rFonts w:cs="Arial"/>
                <w:color w:val="FF6000" w:themeColor="background2"/>
                <w:sz w:val="20"/>
                <w:szCs w:val="20"/>
                <w:lang w:val="nl-NL"/>
              </w:rPr>
            </w:pPr>
            <w:sdt>
              <w:sdtPr>
                <w:rPr>
                  <w:rStyle w:val="Invoertekst"/>
                </w:rPr>
                <w:alias w:val="afkoelingsperiode"/>
                <w:tag w:val="afkoelingsperiode"/>
                <w:id w:val="-1224906866"/>
                <w:placeholder>
                  <w:docPart w:val="3F211EE885E94B11A8699D793F186B70"/>
                </w:placeholder>
                <w:showingPlcHdr/>
                <w15:color w:val="FF0000"/>
                <w:comboBox>
                  <w:listItem w:value="Kies een item."/>
                  <w:listItem w:displayText="ja" w:value="ja"/>
                  <w:listItem w:displayText="nee" w:value="nee"/>
                </w:comboBox>
              </w:sdtPr>
              <w:sdtEndPr>
                <w:rPr>
                  <w:rStyle w:val="Standaardalinea-lettertype"/>
                  <w:rFonts w:cs="Arial"/>
                  <w:color w:val="auto"/>
                  <w:sz w:val="24"/>
                  <w:szCs w:val="20"/>
                </w:rPr>
              </w:sdtEndPr>
              <w:sdtContent>
                <w:r w:rsidR="00471180" w:rsidRPr="0043140C">
                  <w:rPr>
                    <w:rStyle w:val="Tekstvantijdelijkeaanduiding"/>
                    <w:rFonts w:cs="Arial"/>
                    <w:color w:val="FF6000" w:themeColor="background2"/>
                    <w:sz w:val="20"/>
                    <w:szCs w:val="20"/>
                  </w:rPr>
                  <w:t>Kies ja of nee</w:t>
                </w:r>
              </w:sdtContent>
            </w:sdt>
          </w:p>
        </w:tc>
      </w:tr>
      <w:tr w:rsidR="00471180" w:rsidRPr="0043140C" w14:paraId="040F3FF7" w14:textId="77777777" w:rsidTr="005C245F">
        <w:tc>
          <w:tcPr>
            <w:tcW w:w="7809" w:type="dxa"/>
            <w:gridSpan w:val="3"/>
          </w:tcPr>
          <w:p w14:paraId="6D21E18A" w14:textId="77777777" w:rsidR="00471180" w:rsidRPr="0043140C" w:rsidRDefault="00471180" w:rsidP="005C245F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Heeft iemand verwondingen opgelopen?</w:t>
            </w:r>
          </w:p>
        </w:tc>
        <w:sdt>
          <w:sdtPr>
            <w:rPr>
              <w:rStyle w:val="Invoertekst"/>
            </w:rPr>
            <w:alias w:val="verwondingen"/>
            <w:tag w:val="verwondingen"/>
            <w:id w:val="451130229"/>
            <w:lock w:val="sdtLocked"/>
            <w:placeholder>
              <w:docPart w:val="75E786D88DE040EB8D8F732D0C7DA6CD"/>
            </w:placeholder>
            <w:showingPlcHdr/>
            <w:comboBox>
              <w:listItem w:value="Kies een item."/>
              <w:listItem w:displayText="ja" w:value="ja"/>
              <w:listItem w:displayText="nee" w:value="nee"/>
            </w:comboBox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933" w:type="dxa"/>
                <w:gridSpan w:val="2"/>
              </w:tcPr>
              <w:p w14:paraId="47D651DC" w14:textId="77777777" w:rsidR="00471180" w:rsidRPr="0043140C" w:rsidRDefault="00471180" w:rsidP="005C245F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43140C">
                  <w:rPr>
                    <w:rStyle w:val="Tekstvantijdelijkeaanduiding"/>
                    <w:rFonts w:cs="Arial"/>
                    <w:color w:val="FF6000" w:themeColor="background2"/>
                    <w:sz w:val="20"/>
                    <w:szCs w:val="20"/>
                  </w:rPr>
                  <w:t>Kies ja of nee.</w:t>
                </w:r>
              </w:p>
            </w:tc>
          </w:sdtContent>
        </w:sdt>
      </w:tr>
      <w:tr w:rsidR="00471180" w:rsidRPr="0043140C" w14:paraId="4E06693B" w14:textId="77777777" w:rsidTr="005C245F">
        <w:tc>
          <w:tcPr>
            <w:tcW w:w="9742" w:type="dxa"/>
            <w:gridSpan w:val="5"/>
          </w:tcPr>
          <w:p w14:paraId="58158E71" w14:textId="77777777" w:rsidR="00471180" w:rsidRPr="0043140C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 xml:space="preserve">Wie liep(en) er verwondingen op? En welke verwondingen? Geef hieronder een toelichting: </w:t>
            </w:r>
          </w:p>
        </w:tc>
      </w:tr>
      <w:tr w:rsidR="00471180" w:rsidRPr="0043140C" w14:paraId="7EF476CC" w14:textId="77777777" w:rsidTr="005C245F">
        <w:sdt>
          <w:sdtPr>
            <w:rPr>
              <w:rStyle w:val="Invoertekst"/>
            </w:rPr>
            <w:id w:val="-819648625"/>
            <w:lock w:val="sdtLocked"/>
            <w:placeholder>
              <w:docPart w:val="92397C347B7649DFA947667F8420A363"/>
            </w:placeholder>
            <w:showingPlcHdr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9742" w:type="dxa"/>
                <w:gridSpan w:val="5"/>
              </w:tcPr>
              <w:p w14:paraId="66FFD0A7" w14:textId="1BB831ED" w:rsidR="00471180" w:rsidRPr="0043140C" w:rsidRDefault="00471180" w:rsidP="00471180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471180">
                  <w:rPr>
                    <w:rStyle w:val="Tekstvantijdelijkeaanduiding"/>
                    <w:color w:val="FF6000"/>
                    <w:sz w:val="20"/>
                    <w:szCs w:val="20"/>
                    <w:lang w:val="nl-NL"/>
                  </w:rPr>
                  <w:t>Klik of tik om tekst in te voeren.</w:t>
                </w:r>
              </w:p>
            </w:tc>
          </w:sdtContent>
        </w:sdt>
      </w:tr>
    </w:tbl>
    <w:p w14:paraId="037E720A" w14:textId="77777777" w:rsidR="00471180" w:rsidRPr="009C7FC3" w:rsidRDefault="00471180" w:rsidP="00471180">
      <w:pPr>
        <w:rPr>
          <w:rFonts w:cs="Arial"/>
          <w:b/>
          <w:bCs/>
          <w:sz w:val="20"/>
          <w:szCs w:val="20"/>
        </w:rPr>
      </w:pPr>
    </w:p>
    <w:p w14:paraId="24E99BE9" w14:textId="77777777" w:rsidR="00471180" w:rsidRPr="009C7FC3" w:rsidRDefault="00471180" w:rsidP="00471180">
      <w:pPr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Verklaring</w:t>
      </w:r>
      <w:r w:rsidRPr="009C7FC3">
        <w:rPr>
          <w:rFonts w:cs="Arial"/>
          <w:b/>
          <w:bCs/>
          <w:sz w:val="20"/>
          <w:szCs w:val="20"/>
        </w:rPr>
        <w:t xml:space="preserve">: </w:t>
      </w:r>
      <w:r w:rsidRPr="009C7FC3">
        <w:rPr>
          <w:rFonts w:cs="Arial"/>
          <w:b/>
          <w:bCs/>
          <w:sz w:val="20"/>
          <w:szCs w:val="20"/>
        </w:rPr>
        <w:br/>
      </w:r>
      <w:r w:rsidRPr="009C7FC3">
        <w:rPr>
          <w:rFonts w:cs="Arial"/>
          <w:sz w:val="20"/>
          <w:szCs w:val="20"/>
        </w:rPr>
        <w:t>Leg hieronder uit wat er precies is gebeurd.</w:t>
      </w:r>
      <w:r>
        <w:rPr>
          <w:rFonts w:cs="Arial"/>
          <w:sz w:val="20"/>
          <w:szCs w:val="20"/>
        </w:rPr>
        <w:t xml:space="preserve"> Schrijf ook de exacte woorden op die er zijn gebruikt als er beledigd of bedreigd is. </w:t>
      </w:r>
      <w:r w:rsidRPr="009C7FC3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br/>
      </w:r>
      <w:r w:rsidRPr="00010E96">
        <w:rPr>
          <w:rFonts w:cs="Arial"/>
          <w:i/>
          <w:iCs/>
          <w:sz w:val="18"/>
          <w:szCs w:val="18"/>
        </w:rPr>
        <w:t>(Op de volgende pagina kun je aangeven wie je eventueel een gele of rode kaart hebt gegeven.)</w:t>
      </w:r>
    </w:p>
    <w:sdt>
      <w:sdtPr>
        <w:rPr>
          <w:rStyle w:val="Invoertekst"/>
        </w:rPr>
        <w:id w:val="-835459863"/>
        <w:lock w:val="sdtLocked"/>
        <w:placeholder>
          <w:docPart w:val="68C7473B3E104DD08684B58C80F726F8"/>
        </w:placeholder>
        <w:showingPlcHdr/>
        <w15:color w:val="FF6600"/>
      </w:sdtPr>
      <w:sdtEndPr>
        <w:rPr>
          <w:rStyle w:val="Standaardalinea-lettertype"/>
          <w:rFonts w:cs="Arial"/>
          <w:color w:val="auto"/>
          <w:sz w:val="22"/>
          <w:szCs w:val="20"/>
        </w:rPr>
      </w:sdtEndPr>
      <w:sdtContent>
        <w:p w14:paraId="6BF95A1C" w14:textId="55C20DF8" w:rsidR="00DD3E96" w:rsidRPr="00D53BC4" w:rsidRDefault="00F755DD" w:rsidP="00471180">
          <w:pPr>
            <w:rPr>
              <w:color w:val="FF6000" w:themeColor="background2"/>
              <w:sz w:val="20"/>
            </w:rPr>
          </w:pPr>
          <w:r w:rsidRPr="00D53BC4">
            <w:rPr>
              <w:rStyle w:val="Tekstvantijdelijkeaanduiding"/>
              <w:rFonts w:cs="Arial"/>
              <w:color w:val="FF6000"/>
              <w:sz w:val="20"/>
              <w:szCs w:val="20"/>
            </w:rPr>
            <w:t>Klik of tik om tekst in te voeren.</w:t>
          </w:r>
        </w:p>
      </w:sdtContent>
    </w:sdt>
    <w:p w14:paraId="55007964" w14:textId="77777777" w:rsidR="00F755DD" w:rsidRDefault="00DD3E96" w:rsidP="00471180">
      <w:pPr>
        <w:rPr>
          <w:rFonts w:cs="Arial"/>
          <w:b/>
          <w:bCs/>
          <w:szCs w:val="22"/>
        </w:rPr>
      </w:pPr>
      <w:r>
        <w:rPr>
          <w:rFonts w:cs="Arial"/>
          <w:sz w:val="20"/>
          <w:szCs w:val="20"/>
        </w:rPr>
        <w:br/>
      </w:r>
    </w:p>
    <w:p w14:paraId="75686E1D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5F0DAB25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7C95CF1B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53625475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32973EC6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6A56B377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11EF90A0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4DBA7587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5ACC46F1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195D886D" w14:textId="77777777" w:rsidR="00F755DD" w:rsidRDefault="00F755DD" w:rsidP="00471180">
      <w:pPr>
        <w:rPr>
          <w:rFonts w:cs="Arial"/>
          <w:b/>
          <w:bCs/>
          <w:szCs w:val="22"/>
        </w:rPr>
      </w:pPr>
    </w:p>
    <w:p w14:paraId="5FBB7A91" w14:textId="69CA8502" w:rsidR="00471180" w:rsidRPr="002B6CD9" w:rsidRDefault="00DD3E96" w:rsidP="00471180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>Ui</w:t>
      </w:r>
      <w:r w:rsidR="00471180" w:rsidRPr="002B6CD9">
        <w:rPr>
          <w:rFonts w:cs="Arial"/>
          <w:b/>
          <w:bCs/>
          <w:szCs w:val="22"/>
        </w:rPr>
        <w:t>tspeelvoorwaarden</w:t>
      </w:r>
    </w:p>
    <w:p w14:paraId="3659EC0F" w14:textId="77777777" w:rsidR="00471180" w:rsidRPr="002A0340" w:rsidRDefault="00471180" w:rsidP="00471180">
      <w:pPr>
        <w:rPr>
          <w:rFonts w:cs="Arial"/>
          <w:sz w:val="20"/>
          <w:szCs w:val="20"/>
        </w:rPr>
      </w:pPr>
      <w:r w:rsidRPr="00F73DCE">
        <w:rPr>
          <w:rFonts w:cs="Arial"/>
          <w:sz w:val="20"/>
          <w:szCs w:val="20"/>
        </w:rPr>
        <w:t>Hoe lang is er nog te spelen?</w:t>
      </w:r>
      <w:r>
        <w:rPr>
          <w:rFonts w:cs="Arial"/>
          <w:sz w:val="20"/>
          <w:szCs w:val="20"/>
        </w:rPr>
        <w:tab/>
      </w:r>
      <w:r w:rsidRPr="002A0340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-669637456"/>
          <w:lock w:val="sdtLocked"/>
          <w:placeholder>
            <w:docPart w:val="CC3DA2C485514E0BB04083D8086B6FE5"/>
          </w:placeholder>
          <w:showingPlcHdr/>
          <w:text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 w:rsidRPr="00353AA4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Klik of tik om tekst in te voeren.</w:t>
          </w:r>
        </w:sdtContent>
      </w:sdt>
      <w:r w:rsidRPr="002A0340">
        <w:rPr>
          <w:rFonts w:cs="Arial"/>
          <w:sz w:val="20"/>
          <w:szCs w:val="20"/>
        </w:rPr>
        <w:t>minuten</w:t>
      </w:r>
    </w:p>
    <w:p w14:paraId="32C1DE0E" w14:textId="77777777" w:rsidR="00471180" w:rsidRPr="002A0340" w:rsidRDefault="00471180" w:rsidP="00471180">
      <w:pPr>
        <w:rPr>
          <w:rFonts w:cs="Arial"/>
          <w:sz w:val="20"/>
          <w:szCs w:val="20"/>
        </w:rPr>
      </w:pPr>
      <w:r w:rsidRPr="002A0340">
        <w:rPr>
          <w:rFonts w:cs="Arial"/>
          <w:sz w:val="20"/>
          <w:szCs w:val="20"/>
        </w:rPr>
        <w:t>Welk team trapt af in de 2</w:t>
      </w:r>
      <w:r w:rsidRPr="002A0340">
        <w:rPr>
          <w:rFonts w:cs="Arial"/>
          <w:sz w:val="20"/>
          <w:szCs w:val="20"/>
          <w:vertAlign w:val="superscript"/>
        </w:rPr>
        <w:t>e</w:t>
      </w:r>
      <w:r w:rsidRPr="002A0340">
        <w:rPr>
          <w:rFonts w:cs="Arial"/>
          <w:sz w:val="20"/>
          <w:szCs w:val="20"/>
        </w:rPr>
        <w:t xml:space="preserve"> helft?</w:t>
      </w:r>
      <w:r w:rsidRPr="002A0340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alias w:val="aftrap 2e helft"/>
          <w:tag w:val="aftrap 2e helft"/>
          <w:id w:val="2018658708"/>
          <w:lock w:val="sdtLocked"/>
          <w:placeholder>
            <w:docPart w:val="ADB0989EE5FD48B394344F30D2A19E79"/>
          </w:placeholder>
          <w:showingPlcHdr/>
          <w15:color w:val="FF6600"/>
          <w:dropDownList>
            <w:listItem w:value="Kies een item."/>
            <w:listItem w:displayText="Thuisteam" w:value="Thuisteam"/>
            <w:listItem w:displayText="Uitteam" w:value="Uitteam"/>
            <w:listItem w:displayText="Niet van toepassing" w:value="Niet van toepassing"/>
          </w:dropDownList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 w:rsidRPr="00353AA4">
            <w:rPr>
              <w:rStyle w:val="Tekstvantijdelijkeaanduiding"/>
              <w:color w:val="FF6000"/>
              <w:sz w:val="20"/>
              <w:szCs w:val="20"/>
            </w:rPr>
            <w:t>Kies thuis of uit.</w:t>
          </w:r>
        </w:sdtContent>
      </w:sdt>
    </w:p>
    <w:p w14:paraId="52709A6C" w14:textId="77777777" w:rsidR="00471180" w:rsidRPr="002A0340" w:rsidRDefault="00471180" w:rsidP="00471180">
      <w:pPr>
        <w:rPr>
          <w:rFonts w:cs="Arial"/>
          <w:sz w:val="20"/>
          <w:szCs w:val="20"/>
        </w:rPr>
      </w:pPr>
      <w:r w:rsidRPr="002A0340">
        <w:rPr>
          <w:rFonts w:cs="Arial"/>
          <w:sz w:val="20"/>
          <w:szCs w:val="20"/>
        </w:rPr>
        <w:t>Hoe moet het spel worden hervat?</w:t>
      </w:r>
      <w:r w:rsidRPr="002A0340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1781993091"/>
          <w:lock w:val="sdtLocked"/>
          <w:placeholder>
            <w:docPart w:val="D7527742080644A2BF46732351C6819F"/>
          </w:placeholder>
          <w:showingPlcHdr/>
          <w:text w:multiLine="1"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>
            <w:rPr>
              <w:rStyle w:val="Tekstvantijdelijkeaanduiding"/>
              <w:color w:val="FF6000" w:themeColor="background2"/>
              <w:sz w:val="20"/>
              <w:szCs w:val="20"/>
            </w:rPr>
            <w:t>Voer</w:t>
          </w:r>
          <w:r w:rsidRPr="00353AA4">
            <w:rPr>
              <w:rStyle w:val="Tekstvantijdelijkeaanduiding"/>
              <w:color w:val="FF6000" w:themeColor="background2"/>
              <w:sz w:val="20"/>
              <w:szCs w:val="20"/>
            </w:rPr>
            <w:t xml:space="preserve"> hier tekst in. </w:t>
          </w:r>
        </w:sdtContent>
      </w:sdt>
    </w:p>
    <w:p w14:paraId="44E10B2F" w14:textId="77777777" w:rsidR="00471180" w:rsidRPr="002A0340" w:rsidRDefault="00471180" w:rsidP="00471180">
      <w:pPr>
        <w:rPr>
          <w:rFonts w:cs="Arial"/>
          <w:sz w:val="20"/>
          <w:szCs w:val="20"/>
        </w:rPr>
      </w:pPr>
      <w:r w:rsidRPr="002A0340">
        <w:rPr>
          <w:rFonts w:cs="Arial"/>
          <w:sz w:val="20"/>
          <w:szCs w:val="20"/>
        </w:rPr>
        <w:t>Waar moet het spel worden hervat?</w:t>
      </w:r>
      <w:r w:rsidRPr="002A0340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1973550853"/>
          <w:lock w:val="sdtLocked"/>
          <w:placeholder>
            <w:docPart w:val="89481FFA07794955B94C26E5AAC48EA7"/>
          </w:placeholder>
          <w:showingPlcHdr/>
          <w:text w:multiLine="1"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 w:rsidRPr="00353AA4">
            <w:rPr>
              <w:rStyle w:val="Tekstvantijdelijkeaanduiding"/>
              <w:color w:val="FF6000" w:themeColor="background2"/>
              <w:sz w:val="20"/>
              <w:szCs w:val="20"/>
            </w:rPr>
            <w:t>Klik of tik om tekst in te voeren.</w:t>
          </w:r>
        </w:sdtContent>
      </w:sdt>
    </w:p>
    <w:p w14:paraId="0876DDC6" w14:textId="77777777" w:rsidR="00471180" w:rsidRPr="002A0340" w:rsidRDefault="00471180" w:rsidP="00471180">
      <w:pPr>
        <w:rPr>
          <w:rFonts w:cs="Arial"/>
          <w:sz w:val="20"/>
          <w:szCs w:val="20"/>
        </w:rPr>
      </w:pPr>
      <w:r w:rsidRPr="002A0340">
        <w:rPr>
          <w:rFonts w:cs="Arial"/>
          <w:sz w:val="20"/>
          <w:szCs w:val="20"/>
        </w:rPr>
        <w:t>Wie speelt op welke helft?</w:t>
      </w:r>
      <w:r w:rsidRPr="002A0340">
        <w:rPr>
          <w:rFonts w:cs="Arial"/>
          <w:sz w:val="20"/>
          <w:szCs w:val="20"/>
        </w:rPr>
        <w:tab/>
      </w:r>
      <w:r w:rsidRPr="002A0340">
        <w:rPr>
          <w:rFonts w:cs="Arial"/>
          <w:sz w:val="20"/>
          <w:szCs w:val="20"/>
        </w:rPr>
        <w:tab/>
      </w:r>
      <w:sdt>
        <w:sdtPr>
          <w:rPr>
            <w:rStyle w:val="Invoertekst"/>
          </w:rPr>
          <w:id w:val="-1249575195"/>
          <w:lock w:val="sdtLocked"/>
          <w:placeholder>
            <w:docPart w:val="078B731CBEFD415BB5C2229631012891"/>
          </w:placeholder>
          <w:showingPlcHdr/>
          <w:text w:multiLine="1"/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 w:rsidRPr="00353AA4">
            <w:rPr>
              <w:rStyle w:val="Tekstvantijdelijkeaanduiding"/>
              <w:color w:val="FF6000" w:themeColor="background2"/>
              <w:sz w:val="20"/>
              <w:szCs w:val="20"/>
            </w:rPr>
            <w:t>Klik of tik om tekst in te voeren.</w:t>
          </w:r>
        </w:sdtContent>
      </w:sdt>
    </w:p>
    <w:p w14:paraId="5326A449" w14:textId="77777777" w:rsidR="00471180" w:rsidRPr="00F73DCE" w:rsidRDefault="00471180" w:rsidP="00471180">
      <w:pPr>
        <w:rPr>
          <w:rFonts w:cs="Arial"/>
          <w:b/>
          <w:bCs/>
          <w:sz w:val="20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559"/>
        <w:gridCol w:w="1667"/>
      </w:tblGrid>
      <w:tr w:rsidR="00471180" w:rsidRPr="00F73DCE" w14:paraId="25175E50" w14:textId="77777777" w:rsidTr="005C245F">
        <w:tc>
          <w:tcPr>
            <w:tcW w:w="6516" w:type="dxa"/>
          </w:tcPr>
          <w:p w14:paraId="0C795692" w14:textId="77777777" w:rsidR="00471180" w:rsidRPr="00F73DCE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  <w:tc>
          <w:tcPr>
            <w:tcW w:w="1559" w:type="dxa"/>
          </w:tcPr>
          <w:p w14:paraId="25FACE8C" w14:textId="77777777" w:rsidR="00471180" w:rsidRPr="00F73DCE" w:rsidRDefault="00471180" w:rsidP="005C245F">
            <w:pPr>
              <w:rPr>
                <w:rFonts w:cs="Arial"/>
                <w:b/>
                <w:bCs/>
                <w:sz w:val="20"/>
                <w:szCs w:val="20"/>
                <w:lang w:val="nl-NL"/>
              </w:rPr>
            </w:pPr>
            <w:r w:rsidRPr="00F73DCE">
              <w:rPr>
                <w:rFonts w:cs="Arial"/>
                <w:b/>
                <w:bCs/>
                <w:sz w:val="20"/>
                <w:szCs w:val="20"/>
                <w:lang w:val="nl-NL"/>
              </w:rPr>
              <w:t>Thuisteam</w:t>
            </w:r>
          </w:p>
        </w:tc>
        <w:tc>
          <w:tcPr>
            <w:tcW w:w="1667" w:type="dxa"/>
          </w:tcPr>
          <w:p w14:paraId="21D28A7B" w14:textId="77777777" w:rsidR="00471180" w:rsidRPr="00F73DCE" w:rsidRDefault="00471180" w:rsidP="005C245F">
            <w:pPr>
              <w:rPr>
                <w:rFonts w:cs="Arial"/>
                <w:b/>
                <w:bCs/>
                <w:sz w:val="20"/>
                <w:szCs w:val="20"/>
                <w:lang w:val="nl-NL"/>
              </w:rPr>
            </w:pPr>
            <w:r w:rsidRPr="00F73DCE">
              <w:rPr>
                <w:rFonts w:cs="Arial"/>
                <w:b/>
                <w:bCs/>
                <w:sz w:val="20"/>
                <w:szCs w:val="20"/>
                <w:lang w:val="nl-NL"/>
              </w:rPr>
              <w:t>Uitteam</w:t>
            </w:r>
          </w:p>
        </w:tc>
      </w:tr>
      <w:tr w:rsidR="00471180" w:rsidRPr="00F73DCE" w14:paraId="3FA50EF3" w14:textId="77777777" w:rsidTr="005C245F">
        <w:tc>
          <w:tcPr>
            <w:tcW w:w="6516" w:type="dxa"/>
          </w:tcPr>
          <w:p w14:paraId="0C89DD6F" w14:textId="77777777" w:rsidR="00471180" w:rsidRPr="00F73DCE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  <w:r w:rsidRPr="00F73DCE">
              <w:rPr>
                <w:rFonts w:cs="Arial"/>
                <w:sz w:val="20"/>
                <w:szCs w:val="20"/>
                <w:lang w:val="nl-NL"/>
              </w:rPr>
              <w:t>Met hoeveel spelers mogen de teams het spel hervatten?</w:t>
            </w:r>
          </w:p>
        </w:tc>
        <w:sdt>
          <w:sdtPr>
            <w:rPr>
              <w:rStyle w:val="Invoertekst"/>
            </w:rPr>
            <w:alias w:val="aantal spelers hervatten"/>
            <w:tag w:val="aantal spelers hervatten"/>
            <w:id w:val="327326811"/>
            <w:lock w:val="sdtLocked"/>
            <w:placeholder>
              <w:docPart w:val="A585B6361D84468A96885B71C3CFF7E3"/>
            </w:placeholder>
            <w:showingPlcHdr/>
            <w:dropDownList>
              <w:listItem w:value="Kies een item."/>
              <w:listItem w:displayText="3" w:value="3"/>
              <w:listItem w:displayText="4" w:value="4"/>
              <w:listItem w:displayText="5" w:value="5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</w:dropDownList>
          </w:sdtPr>
          <w:sdtEndPr>
            <w:rPr>
              <w:rStyle w:val="Standaardalinea-lettertype"/>
              <w:rFonts w:cs="Arial"/>
              <w:color w:val="FF0000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2000B1E9" w14:textId="77777777" w:rsidR="00471180" w:rsidRPr="00F74CD6" w:rsidRDefault="00471180" w:rsidP="005C245F">
                <w:pPr>
                  <w:rPr>
                    <w:rFonts w:cs="Arial"/>
                    <w:color w:val="FF0000"/>
                    <w:sz w:val="20"/>
                    <w:szCs w:val="20"/>
                    <w:lang w:val="nl-NL"/>
                  </w:rPr>
                </w:pPr>
                <w:r w:rsidRPr="00353AA4">
                  <w:rPr>
                    <w:rStyle w:val="Tekstvantijdelijkeaanduiding"/>
                    <w:rFonts w:cs="Arial"/>
                    <w:color w:val="FF6000"/>
                    <w:sz w:val="20"/>
                    <w:szCs w:val="20"/>
                  </w:rPr>
                  <w:t>Kies een item.</w:t>
                </w:r>
              </w:p>
            </w:tc>
          </w:sdtContent>
        </w:sdt>
        <w:sdt>
          <w:sdtPr>
            <w:rPr>
              <w:rStyle w:val="Invoertekst"/>
            </w:rPr>
            <w:alias w:val="aantal spelers hervatten"/>
            <w:tag w:val="aantal spelers hervatten"/>
            <w:id w:val="-677346483"/>
            <w:lock w:val="sdtLocked"/>
            <w:placeholder>
              <w:docPart w:val="C8D96C718CD046148B40A84CC6217F4B"/>
            </w:placeholder>
            <w:showingPlcHdr/>
            <w:dropDownList>
              <w:listItem w:value="Kies een item."/>
              <w:listItem w:displayText="3" w:value="3"/>
              <w:listItem w:displayText="4" w:value="4"/>
              <w:listItem w:displayText="5" w:value="5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</w:dropDownList>
          </w:sdtPr>
          <w:sdtEndPr>
            <w:rPr>
              <w:rStyle w:val="Standaardalinea-lettertype"/>
              <w:rFonts w:cs="Arial"/>
              <w:color w:val="FF0000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55B5EF2A" w14:textId="77777777" w:rsidR="00471180" w:rsidRPr="00F74CD6" w:rsidRDefault="00471180" w:rsidP="005C245F">
                <w:pPr>
                  <w:rPr>
                    <w:rFonts w:cs="Arial"/>
                    <w:color w:val="FF0000"/>
                    <w:sz w:val="20"/>
                    <w:szCs w:val="20"/>
                    <w:lang w:val="nl-NL"/>
                  </w:rPr>
                </w:pPr>
                <w:r w:rsidRPr="00353AA4">
                  <w:rPr>
                    <w:rStyle w:val="Tekstvantijdelijkeaanduiding"/>
                    <w:rFonts w:cs="Arial"/>
                    <w:color w:val="FF6000"/>
                    <w:sz w:val="20"/>
                    <w:szCs w:val="20"/>
                  </w:rPr>
                  <w:t>Kies een item.</w:t>
                </w:r>
              </w:p>
            </w:tc>
          </w:sdtContent>
        </w:sdt>
      </w:tr>
      <w:tr w:rsidR="00471180" w:rsidRPr="00F73DCE" w14:paraId="431581A7" w14:textId="77777777" w:rsidTr="005C245F">
        <w:tc>
          <w:tcPr>
            <w:tcW w:w="6516" w:type="dxa"/>
          </w:tcPr>
          <w:p w14:paraId="3A3B614F" w14:textId="77777777" w:rsidR="00471180" w:rsidRPr="00F73DCE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  <w:r w:rsidRPr="00F73DCE">
              <w:rPr>
                <w:rFonts w:cs="Arial"/>
                <w:sz w:val="20"/>
                <w:szCs w:val="20"/>
                <w:lang w:val="nl-NL"/>
              </w:rPr>
              <w:t>Hoeveel wisselspelers zijn er ingezet?</w:t>
            </w:r>
            <w:r>
              <w:rPr>
                <w:rFonts w:cs="Arial"/>
                <w:sz w:val="20"/>
                <w:szCs w:val="20"/>
                <w:lang w:val="nl-NL"/>
              </w:rPr>
              <w:t xml:space="preserve"> 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 xml:space="preserve">(alleen invullen </w:t>
            </w:r>
            <w:r>
              <w:rPr>
                <w:rFonts w:cs="Arial"/>
                <w:i/>
                <w:iCs/>
                <w:sz w:val="16"/>
                <w:szCs w:val="16"/>
                <w:lang w:val="nl-NL"/>
              </w:rPr>
              <w:t>bij wedstrijd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 xml:space="preserve"> A-categorie)</w:t>
            </w:r>
          </w:p>
        </w:tc>
        <w:sdt>
          <w:sdtPr>
            <w:rPr>
              <w:rStyle w:val="Invoertekst"/>
            </w:rPr>
            <w:alias w:val="Wisselspelers"/>
            <w:tag w:val="Wisselspelers"/>
            <w:id w:val="1043252277"/>
            <w:lock w:val="sdtLocked"/>
            <w:placeholder>
              <w:docPart w:val="62FDB286A9C049908CFA16ACDB063443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>
            <w:rPr>
              <w:rStyle w:val="Standaardalinea-lettertype"/>
              <w:rFonts w:cs="Arial"/>
              <w:color w:val="FF0000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1310F628" w14:textId="77777777" w:rsidR="00471180" w:rsidRPr="00F74CD6" w:rsidRDefault="00471180" w:rsidP="005C245F">
                <w:pPr>
                  <w:rPr>
                    <w:rFonts w:cs="Arial"/>
                    <w:color w:val="FF0000"/>
                    <w:sz w:val="20"/>
                    <w:szCs w:val="20"/>
                    <w:lang w:val="nl-NL"/>
                  </w:rPr>
                </w:pPr>
                <w:r w:rsidRPr="00353AA4">
                  <w:rPr>
                    <w:rStyle w:val="Tekstvantijdelijkeaanduiding"/>
                    <w:rFonts w:cs="Arial"/>
                    <w:color w:val="FF6000"/>
                    <w:sz w:val="20"/>
                    <w:szCs w:val="20"/>
                  </w:rPr>
                  <w:t>Kies een item.</w:t>
                </w:r>
              </w:p>
            </w:tc>
          </w:sdtContent>
        </w:sdt>
        <w:sdt>
          <w:sdtPr>
            <w:rPr>
              <w:rStyle w:val="Invoertekst"/>
            </w:rPr>
            <w:alias w:val="Wisselspelers"/>
            <w:tag w:val="Wisselspelers"/>
            <w:id w:val="-908764616"/>
            <w:lock w:val="sdtLocked"/>
            <w:placeholder>
              <w:docPart w:val="53268E7B2C6B44F2812C920B51EEA501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>
            <w:rPr>
              <w:rStyle w:val="Standaardalinea-lettertype"/>
              <w:rFonts w:cs="Arial"/>
              <w:color w:val="FF0000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0CC029F0" w14:textId="77777777" w:rsidR="00471180" w:rsidRPr="00F74CD6" w:rsidRDefault="00471180" w:rsidP="005C245F">
                <w:pPr>
                  <w:rPr>
                    <w:rFonts w:cs="Arial"/>
                    <w:color w:val="FF0000"/>
                    <w:sz w:val="20"/>
                    <w:szCs w:val="20"/>
                    <w:lang w:val="nl-NL"/>
                  </w:rPr>
                </w:pPr>
                <w:r w:rsidRPr="00353AA4">
                  <w:rPr>
                    <w:rStyle w:val="Tekstvantijdelijkeaanduiding"/>
                    <w:rFonts w:cs="Arial"/>
                    <w:color w:val="FF6000"/>
                    <w:sz w:val="20"/>
                    <w:szCs w:val="20"/>
                  </w:rPr>
                  <w:t>Kies een item.</w:t>
                </w:r>
              </w:p>
            </w:tc>
          </w:sdtContent>
        </w:sdt>
      </w:tr>
      <w:tr w:rsidR="00471180" w:rsidRPr="00F73DCE" w14:paraId="747EAC7B" w14:textId="77777777" w:rsidTr="005C245F">
        <w:tc>
          <w:tcPr>
            <w:tcW w:w="6516" w:type="dxa"/>
          </w:tcPr>
          <w:p w14:paraId="2B1BB69D" w14:textId="77777777" w:rsidR="00471180" w:rsidRPr="00F73DCE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  <w:r w:rsidRPr="00F73DCE">
              <w:rPr>
                <w:rFonts w:cs="Arial"/>
                <w:sz w:val="20"/>
                <w:szCs w:val="20"/>
                <w:lang w:val="nl-NL"/>
              </w:rPr>
              <w:t>Hoeveel wisselmomenten zijn er gebruikt?</w:t>
            </w:r>
            <w:r>
              <w:rPr>
                <w:rFonts w:cs="Arial"/>
                <w:sz w:val="20"/>
                <w:szCs w:val="20"/>
                <w:lang w:val="nl-NL"/>
              </w:rPr>
              <w:t xml:space="preserve"> 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 xml:space="preserve">(alleen invullen </w:t>
            </w:r>
            <w:r>
              <w:rPr>
                <w:rFonts w:cs="Arial"/>
                <w:i/>
                <w:iCs/>
                <w:sz w:val="16"/>
                <w:szCs w:val="16"/>
                <w:lang w:val="nl-NL"/>
              </w:rPr>
              <w:t xml:space="preserve">bij 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>A-categorie)</w:t>
            </w:r>
          </w:p>
        </w:tc>
        <w:sdt>
          <w:sdtPr>
            <w:rPr>
              <w:rStyle w:val="Invoertekst"/>
            </w:rPr>
            <w:alias w:val="Wisselmomenten"/>
            <w:tag w:val="Wisselmomenten"/>
            <w:id w:val="-91399947"/>
            <w:lock w:val="sdtLocked"/>
            <w:placeholder>
              <w:docPart w:val="D182027DA279463DA6A09642EE8E34B3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Standaardalinea-lettertype"/>
              <w:rFonts w:cs="Arial"/>
              <w:color w:val="FF0000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613981CB" w14:textId="77777777" w:rsidR="00471180" w:rsidRPr="00F74CD6" w:rsidRDefault="00471180" w:rsidP="005C245F">
                <w:pPr>
                  <w:rPr>
                    <w:rFonts w:cs="Arial"/>
                    <w:color w:val="FF0000"/>
                    <w:sz w:val="20"/>
                    <w:szCs w:val="20"/>
                    <w:lang w:val="nl-NL"/>
                  </w:rPr>
                </w:pPr>
                <w:r w:rsidRPr="00353AA4">
                  <w:rPr>
                    <w:rStyle w:val="Tekstvantijdelijkeaanduiding"/>
                    <w:rFonts w:cs="Arial"/>
                    <w:color w:val="FF6000"/>
                    <w:sz w:val="20"/>
                    <w:szCs w:val="20"/>
                  </w:rPr>
                  <w:t>Kies een item.</w:t>
                </w:r>
              </w:p>
            </w:tc>
          </w:sdtContent>
        </w:sdt>
        <w:sdt>
          <w:sdtPr>
            <w:rPr>
              <w:rStyle w:val="Invoertekst"/>
            </w:rPr>
            <w:alias w:val="Wisselmomenten"/>
            <w:tag w:val="Wisselmomenten"/>
            <w:id w:val="-1823957075"/>
            <w:lock w:val="sdtLocked"/>
            <w:placeholder>
              <w:docPart w:val="298A1B90011C4747BEC37F4476B738FB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Standaardalinea-lettertype"/>
              <w:rFonts w:cs="Arial"/>
              <w:color w:val="FF0000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76354400" w14:textId="77777777" w:rsidR="00471180" w:rsidRPr="00F74CD6" w:rsidRDefault="00471180" w:rsidP="005C245F">
                <w:pPr>
                  <w:rPr>
                    <w:rFonts w:cs="Arial"/>
                    <w:color w:val="FF0000"/>
                    <w:sz w:val="20"/>
                    <w:szCs w:val="20"/>
                    <w:lang w:val="nl-NL"/>
                  </w:rPr>
                </w:pPr>
                <w:r w:rsidRPr="00353AA4">
                  <w:rPr>
                    <w:rStyle w:val="Tekstvantijdelijkeaanduiding"/>
                    <w:rFonts w:cs="Arial"/>
                    <w:color w:val="FF6000"/>
                    <w:sz w:val="20"/>
                    <w:szCs w:val="20"/>
                  </w:rPr>
                  <w:t>Kies een item.</w:t>
                </w:r>
              </w:p>
            </w:tc>
          </w:sdtContent>
        </w:sdt>
      </w:tr>
      <w:tr w:rsidR="00471180" w:rsidRPr="00F73DCE" w14:paraId="7A561C2F" w14:textId="77777777" w:rsidTr="005C245F">
        <w:tc>
          <w:tcPr>
            <w:tcW w:w="6516" w:type="dxa"/>
          </w:tcPr>
          <w:p w14:paraId="3AABEDE2" w14:textId="77777777" w:rsidR="00471180" w:rsidRPr="009478A3" w:rsidRDefault="00471180" w:rsidP="005C245F">
            <w:p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sz w:val="20"/>
                <w:szCs w:val="20"/>
                <w:lang w:val="nl-NL"/>
              </w:rPr>
              <w:t>A</w:t>
            </w:r>
            <w:r w:rsidRPr="009478A3">
              <w:rPr>
                <w:rFonts w:cs="Arial"/>
                <w:sz w:val="20"/>
                <w:szCs w:val="20"/>
                <w:lang w:val="nl-NL"/>
              </w:rPr>
              <w:t>ccumulatieve straffen</w:t>
            </w:r>
            <w:r w:rsidRPr="000F0DE1">
              <w:rPr>
                <w:rFonts w:cs="Arial"/>
                <w:sz w:val="16"/>
                <w:szCs w:val="16"/>
                <w:lang w:val="nl-NL"/>
              </w:rPr>
              <w:t xml:space="preserve"> 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>(alleen bij topklasse/eerste- en eredivi</w:t>
            </w:r>
            <w:r>
              <w:rPr>
                <w:rFonts w:cs="Arial"/>
                <w:i/>
                <w:iCs/>
                <w:sz w:val="16"/>
                <w:szCs w:val="16"/>
                <w:lang w:val="nl-NL"/>
              </w:rPr>
              <w:t>s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 xml:space="preserve">ie futsal) </w:t>
            </w:r>
          </w:p>
        </w:tc>
        <w:sdt>
          <w:sdtPr>
            <w:rPr>
              <w:rStyle w:val="Invoertekst"/>
            </w:rPr>
            <w:id w:val="-1411835384"/>
            <w:lock w:val="sdtLocked"/>
            <w:placeholder>
              <w:docPart w:val="5ECE73F398C54102A9239FDFEE31A7B7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dropDownList>
          </w:sdtPr>
          <w:sdtEndPr>
            <w:rPr>
              <w:rStyle w:val="Standaardalinea-lettertype"/>
              <w:rFonts w:cs="Arial"/>
              <w:color w:val="FF0000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70D1D309" w14:textId="77777777" w:rsidR="00471180" w:rsidRPr="009478A3" w:rsidRDefault="00471180" w:rsidP="005C245F">
                <w:pPr>
                  <w:rPr>
                    <w:rFonts w:cs="Arial"/>
                    <w:color w:val="FF0000"/>
                    <w:sz w:val="20"/>
                    <w:szCs w:val="20"/>
                    <w:lang w:val="nl-NL"/>
                  </w:rPr>
                </w:pPr>
                <w:r w:rsidRPr="00322FB9">
                  <w:rPr>
                    <w:rStyle w:val="Tekstvantijdelijkeaanduiding"/>
                    <w:color w:val="FF6000"/>
                    <w:sz w:val="20"/>
                    <w:szCs w:val="20"/>
                  </w:rPr>
                  <w:t>Kies een item.</w:t>
                </w:r>
              </w:p>
            </w:tc>
          </w:sdtContent>
        </w:sdt>
        <w:sdt>
          <w:sdtPr>
            <w:rPr>
              <w:rStyle w:val="Invoertekst"/>
            </w:rPr>
            <w:id w:val="-1562162983"/>
            <w:lock w:val="sdtLocked"/>
            <w:placeholder>
              <w:docPart w:val="E989496D576C4E1B80868FDA31963086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dropDownList>
          </w:sdtPr>
          <w:sdtEndPr>
            <w:rPr>
              <w:rStyle w:val="Standaardalinea-lettertype"/>
              <w:rFonts w:cs="Arial"/>
              <w:color w:val="FF0000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3C99FB9A" w14:textId="77777777" w:rsidR="00471180" w:rsidRPr="009478A3" w:rsidRDefault="00471180" w:rsidP="005C245F">
                <w:pPr>
                  <w:rPr>
                    <w:rFonts w:cs="Arial"/>
                    <w:color w:val="FF0000"/>
                    <w:sz w:val="20"/>
                    <w:szCs w:val="20"/>
                    <w:lang w:val="nl-NL"/>
                  </w:rPr>
                </w:pPr>
                <w:r w:rsidRPr="00322FB9">
                  <w:rPr>
                    <w:rStyle w:val="Tekstvantijdelijkeaanduiding"/>
                    <w:color w:val="FF6000"/>
                    <w:sz w:val="20"/>
                    <w:szCs w:val="20"/>
                  </w:rPr>
                  <w:t>Kies een item.</w:t>
                </w:r>
              </w:p>
            </w:tc>
          </w:sdtContent>
        </w:sdt>
      </w:tr>
    </w:tbl>
    <w:p w14:paraId="54841DBA" w14:textId="77777777" w:rsidR="00471180" w:rsidRDefault="00471180" w:rsidP="00471180">
      <w:pPr>
        <w:rPr>
          <w:rFonts w:cs="Arial"/>
          <w:b/>
          <w:bCs/>
          <w:sz w:val="20"/>
          <w:szCs w:val="20"/>
        </w:rPr>
      </w:pPr>
    </w:p>
    <w:p w14:paraId="6B753CB6" w14:textId="77777777" w:rsidR="00471180" w:rsidRDefault="00471180" w:rsidP="00471180">
      <w:pPr>
        <w:rPr>
          <w:rFonts w:cs="Arial"/>
          <w:b/>
          <w:bCs/>
          <w:sz w:val="20"/>
          <w:szCs w:val="20"/>
        </w:rPr>
      </w:pPr>
    </w:p>
    <w:p w14:paraId="0BA711A6" w14:textId="77777777" w:rsidR="00471180" w:rsidRPr="002B6CD9" w:rsidRDefault="00471180" w:rsidP="00471180">
      <w:pPr>
        <w:rPr>
          <w:rFonts w:cs="Arial"/>
          <w:b/>
          <w:bCs/>
          <w:szCs w:val="22"/>
        </w:rPr>
      </w:pPr>
      <w:r w:rsidRPr="002B6CD9">
        <w:rPr>
          <w:rFonts w:cs="Arial"/>
          <w:b/>
          <w:bCs/>
          <w:szCs w:val="22"/>
        </w:rPr>
        <w:t>Rode kaarten, gele kaarten en tijdstraffen</w:t>
      </w:r>
    </w:p>
    <w:p w14:paraId="235CC6C7" w14:textId="77777777" w:rsidR="00471180" w:rsidRDefault="00471180" w:rsidP="00471180">
      <w:pPr>
        <w:rPr>
          <w:rFonts w:cs="Arial"/>
          <w:b/>
          <w:bCs/>
          <w:sz w:val="20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1708"/>
        <w:gridCol w:w="1559"/>
        <w:gridCol w:w="1666"/>
      </w:tblGrid>
      <w:tr w:rsidR="00471180" w:rsidRPr="00F73DCE" w14:paraId="4734A928" w14:textId="77777777" w:rsidTr="005C245F">
        <w:tc>
          <w:tcPr>
            <w:tcW w:w="9742" w:type="dxa"/>
            <w:gridSpan w:val="4"/>
          </w:tcPr>
          <w:p w14:paraId="39427FFC" w14:textId="77777777" w:rsidR="00471180" w:rsidRPr="00F73DCE" w:rsidRDefault="00471180" w:rsidP="005C245F">
            <w:pPr>
              <w:rPr>
                <w:rFonts w:cs="Arial"/>
                <w:b/>
                <w:bCs/>
                <w:sz w:val="20"/>
                <w:szCs w:val="20"/>
                <w:lang w:val="nl-NL"/>
              </w:rPr>
            </w:pPr>
            <w:r w:rsidRPr="00F73DCE">
              <w:rPr>
                <w:rFonts w:cs="Arial"/>
                <w:b/>
                <w:bCs/>
                <w:sz w:val="20"/>
                <w:szCs w:val="20"/>
                <w:lang w:val="nl-NL"/>
              </w:rPr>
              <w:t xml:space="preserve">Welke spelers en/of stafleden hebben een </w:t>
            </w:r>
            <w:r>
              <w:rPr>
                <w:rFonts w:cs="Arial"/>
                <w:b/>
                <w:bCs/>
                <w:sz w:val="20"/>
                <w:szCs w:val="20"/>
                <w:lang w:val="nl-NL"/>
              </w:rPr>
              <w:t xml:space="preserve">directe </w:t>
            </w:r>
            <w:r w:rsidRPr="00F73DCE">
              <w:rPr>
                <w:rFonts w:cs="Arial"/>
                <w:b/>
                <w:bCs/>
                <w:sz w:val="20"/>
                <w:szCs w:val="20"/>
                <w:lang w:val="nl-NL"/>
              </w:rPr>
              <w:t>rode kaart gekregen?</w:t>
            </w:r>
          </w:p>
        </w:tc>
      </w:tr>
      <w:tr w:rsidR="00471180" w:rsidRPr="00F73DCE" w14:paraId="40EFBFA9" w14:textId="77777777" w:rsidTr="005C245F">
        <w:sdt>
          <w:sdtPr>
            <w:rPr>
              <w:rStyle w:val="Invoertekst"/>
            </w:rPr>
            <w:id w:val="1766267535"/>
            <w:lock w:val="sdtLocked"/>
            <w:placeholder>
              <w:docPart w:val="7F079F7A172A404FABD6C54F92F90BD7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09" w:type="dxa"/>
              </w:tcPr>
              <w:p w14:paraId="4A4A4FBA" w14:textId="4606FBEE" w:rsidR="00471180" w:rsidRPr="00EA1BE0" w:rsidRDefault="00471180" w:rsidP="005C245F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281925087"/>
            <w:lock w:val="sdtLocked"/>
            <w:placeholder>
              <w:docPart w:val="1E19DD8429414F49B0D37F2B9D4A1C3A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8" w:type="dxa"/>
              </w:tcPr>
              <w:p w14:paraId="1FE17780" w14:textId="77777777" w:rsidR="00471180" w:rsidRPr="00EA1BE0" w:rsidRDefault="00471180" w:rsidP="005C245F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1583645008"/>
            <w:lock w:val="sdtLocked"/>
            <w:placeholder>
              <w:docPart w:val="B9187A10C21A438DB09B56365D787A1E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27B236AE" w14:textId="77777777" w:rsidR="00471180" w:rsidRPr="00EA1BE0" w:rsidRDefault="00471180" w:rsidP="005C245F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487918313"/>
            <w:lock w:val="sdtLocked"/>
            <w:placeholder>
              <w:docPart w:val="D2785BFDA9F54243ADC29066C743DC9A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6" w:type="dxa"/>
              </w:tcPr>
              <w:p w14:paraId="7AE86821" w14:textId="4A84D82E" w:rsidR="00471180" w:rsidRPr="00F73DCE" w:rsidRDefault="00471180" w:rsidP="005C245F">
                <w:pPr>
                  <w:rPr>
                    <w:rFonts w:cs="Arial"/>
                    <w:sz w:val="20"/>
                    <w:szCs w:val="20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2B7E648A" w14:textId="77777777" w:rsidTr="005C245F">
        <w:sdt>
          <w:sdtPr>
            <w:rPr>
              <w:rStyle w:val="Invoertekst"/>
            </w:rPr>
            <w:id w:val="1557582439"/>
            <w:lock w:val="sdtLocked"/>
            <w:placeholder>
              <w:docPart w:val="19AA1055D60F4120905D72D9A83257D1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09" w:type="dxa"/>
              </w:tcPr>
              <w:p w14:paraId="48989208" w14:textId="14FBB1CE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462471431"/>
            <w:lock w:val="sdtLocked"/>
            <w:placeholder>
              <w:docPart w:val="56927D26857740D39FDC518A6511CAF4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8" w:type="dxa"/>
              </w:tcPr>
              <w:p w14:paraId="20271C5E" w14:textId="0923E3F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823958419"/>
            <w:lock w:val="sdtLocked"/>
            <w:placeholder>
              <w:docPart w:val="2C5A44D0334D4FEDA169805AF62A178D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1778055D" w14:textId="0A44853A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1547987059"/>
            <w:lock w:val="sdtLocked"/>
            <w:placeholder>
              <w:docPart w:val="F00C93341CE34CE4B56F54E1CACECBE1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6" w:type="dxa"/>
              </w:tcPr>
              <w:p w14:paraId="727271A3" w14:textId="65664529" w:rsidR="00846ACD" w:rsidRPr="00F73DCE" w:rsidRDefault="00846ACD" w:rsidP="00846ACD">
                <w:pPr>
                  <w:rPr>
                    <w:rFonts w:cs="Arial"/>
                    <w:sz w:val="20"/>
                    <w:szCs w:val="20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55107041" w14:textId="77777777" w:rsidTr="005C245F">
        <w:sdt>
          <w:sdtPr>
            <w:rPr>
              <w:rStyle w:val="Invoertekst"/>
            </w:rPr>
            <w:id w:val="-1802530987"/>
            <w:lock w:val="sdtLocked"/>
            <w:placeholder>
              <w:docPart w:val="A50A2574BDE041E390CB2393D15DDF59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09" w:type="dxa"/>
              </w:tcPr>
              <w:p w14:paraId="2AE3D262" w14:textId="16E0E53C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40488032"/>
            <w:lock w:val="sdtLocked"/>
            <w:placeholder>
              <w:docPart w:val="C90B7831F9C3411B9157DAE1EEABCC58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8" w:type="dxa"/>
              </w:tcPr>
              <w:p w14:paraId="010AC1B0" w14:textId="1CD12DF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41419593"/>
            <w:lock w:val="sdtLocked"/>
            <w:placeholder>
              <w:docPart w:val="410DB6F38697421CA1355A455A8E227A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14B52660" w14:textId="474AEA80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2076030929"/>
            <w:lock w:val="sdtLocked"/>
            <w:placeholder>
              <w:docPart w:val="8A78D1C533DC4C93A8FA09220357506B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6" w:type="dxa"/>
              </w:tcPr>
              <w:p w14:paraId="048DF584" w14:textId="1F7817AE" w:rsidR="00846ACD" w:rsidRPr="00F73DCE" w:rsidRDefault="00846ACD" w:rsidP="00846ACD">
                <w:pPr>
                  <w:rPr>
                    <w:rFonts w:cs="Arial"/>
                    <w:sz w:val="20"/>
                    <w:szCs w:val="20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5FC12239" w14:textId="77777777" w:rsidTr="005C245F">
        <w:sdt>
          <w:sdtPr>
            <w:rPr>
              <w:rStyle w:val="Invoertekst"/>
            </w:rPr>
            <w:id w:val="1891145863"/>
            <w:lock w:val="sdtLocked"/>
            <w:placeholder>
              <w:docPart w:val="0EF858217DB040E2843B2FF67EA381FA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09" w:type="dxa"/>
              </w:tcPr>
              <w:p w14:paraId="72AF3EA5" w14:textId="4CC6E784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910238255"/>
            <w:lock w:val="sdtLocked"/>
            <w:placeholder>
              <w:docPart w:val="76FA37DEABFD4381A4F0B6D0085DDDA7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8" w:type="dxa"/>
              </w:tcPr>
              <w:p w14:paraId="48033DF8" w14:textId="69DAC35A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35745727"/>
            <w:lock w:val="sdtLocked"/>
            <w:placeholder>
              <w:docPart w:val="3468E4877D9B49529183B3848D6116AC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3F6D4104" w14:textId="69642E8C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1955436709"/>
            <w:lock w:val="sdtLocked"/>
            <w:placeholder>
              <w:docPart w:val="1F3B8071414E4582A27961D90DFA6153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6" w:type="dxa"/>
              </w:tcPr>
              <w:p w14:paraId="5D63FBD6" w14:textId="5D312342" w:rsidR="00846ACD" w:rsidRPr="00F73DCE" w:rsidRDefault="00846ACD" w:rsidP="00846ACD">
                <w:pPr>
                  <w:rPr>
                    <w:rFonts w:cs="Arial"/>
                    <w:sz w:val="20"/>
                    <w:szCs w:val="20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11ABA568" w14:textId="77777777" w:rsidTr="005C245F">
        <w:sdt>
          <w:sdtPr>
            <w:rPr>
              <w:rStyle w:val="Invoertekst"/>
            </w:rPr>
            <w:id w:val="625898063"/>
            <w:lock w:val="sdtLocked"/>
            <w:placeholder>
              <w:docPart w:val="2B19986282724FDABB24945E33DEA240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09" w:type="dxa"/>
              </w:tcPr>
              <w:p w14:paraId="0F4ACA9D" w14:textId="05ACA00D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1823107530"/>
            <w:lock w:val="sdtLocked"/>
            <w:placeholder>
              <w:docPart w:val="6F7F3EE19A89471990B582226A216BAB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8" w:type="dxa"/>
              </w:tcPr>
              <w:p w14:paraId="434B9DB6" w14:textId="1192B5EA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332682146"/>
            <w:lock w:val="sdtLocked"/>
            <w:placeholder>
              <w:docPart w:val="A564B720B5E541C6975B34850550056B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46EE1D31" w14:textId="77037552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103544453"/>
            <w:lock w:val="sdtLocked"/>
            <w:placeholder>
              <w:docPart w:val="A07B33ED956948B7B0F1F57145F3F6CB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6" w:type="dxa"/>
              </w:tcPr>
              <w:p w14:paraId="37E2C4FB" w14:textId="41228BE5" w:rsidR="00846ACD" w:rsidRPr="00F73DCE" w:rsidRDefault="00846ACD" w:rsidP="00846ACD">
                <w:pPr>
                  <w:rPr>
                    <w:rFonts w:cs="Arial"/>
                    <w:sz w:val="20"/>
                    <w:szCs w:val="20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187F8E" w:rsidRPr="00F73DCE" w14:paraId="5AB7E3CA" w14:textId="77777777" w:rsidTr="005C245F">
        <w:sdt>
          <w:sdtPr>
            <w:rPr>
              <w:rStyle w:val="Invoertekst"/>
            </w:rPr>
            <w:id w:val="-343011648"/>
            <w:lock w:val="sdtLocked"/>
            <w:placeholder>
              <w:docPart w:val="9058DA1FD4714DCDB8D31EB725D01EFD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09" w:type="dxa"/>
              </w:tcPr>
              <w:p w14:paraId="00F5408E" w14:textId="655D9FC3" w:rsidR="00187F8E" w:rsidRPr="00EA1BE0" w:rsidRDefault="00187F8E" w:rsidP="00187F8E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432715609"/>
            <w:lock w:val="sdtLocked"/>
            <w:placeholder>
              <w:docPart w:val="8049D0E37E52498C825349090D98A3AB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8" w:type="dxa"/>
              </w:tcPr>
              <w:p w14:paraId="5BBA3CC9" w14:textId="0E9D05CC" w:rsidR="00187F8E" w:rsidRPr="00EA1BE0" w:rsidRDefault="00187F8E" w:rsidP="00187F8E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610408016"/>
            <w:lock w:val="sdtLocked"/>
            <w:placeholder>
              <w:docPart w:val="4602A93589DA4DE89AB86D34BBB44BF1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12BAC384" w14:textId="417BD4C5" w:rsidR="00187F8E" w:rsidRPr="00EA1BE0" w:rsidRDefault="00187F8E" w:rsidP="00187F8E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1202754010"/>
            <w:lock w:val="sdtLocked"/>
            <w:placeholder>
              <w:docPart w:val="56773284413D48EFAC726BD93CBF9E5B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6" w:type="dxa"/>
              </w:tcPr>
              <w:p w14:paraId="21EB4B63" w14:textId="22645A67" w:rsidR="00187F8E" w:rsidRPr="00F73DCE" w:rsidRDefault="00187F8E" w:rsidP="00187F8E">
                <w:pPr>
                  <w:rPr>
                    <w:rFonts w:cs="Arial"/>
                    <w:sz w:val="20"/>
                    <w:szCs w:val="20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</w:tbl>
    <w:p w14:paraId="5BAA9984" w14:textId="77777777" w:rsidR="00471180" w:rsidRPr="00F73DCE" w:rsidRDefault="00471180" w:rsidP="00471180">
      <w:pPr>
        <w:rPr>
          <w:rFonts w:cs="Arial"/>
          <w:b/>
          <w:bCs/>
          <w:sz w:val="20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701"/>
        <w:gridCol w:w="1559"/>
        <w:gridCol w:w="1667"/>
      </w:tblGrid>
      <w:tr w:rsidR="00471180" w:rsidRPr="00F73DCE" w14:paraId="654DC7D1" w14:textId="77777777" w:rsidTr="005C245F">
        <w:tc>
          <w:tcPr>
            <w:tcW w:w="9742" w:type="dxa"/>
            <w:gridSpan w:val="4"/>
          </w:tcPr>
          <w:p w14:paraId="3AD054B0" w14:textId="77777777" w:rsidR="00471180" w:rsidRPr="00F73DCE" w:rsidRDefault="00471180" w:rsidP="005C245F">
            <w:pPr>
              <w:rPr>
                <w:rFonts w:cs="Arial"/>
                <w:b/>
                <w:bCs/>
                <w:sz w:val="20"/>
                <w:szCs w:val="20"/>
                <w:lang w:val="nl-NL"/>
              </w:rPr>
            </w:pPr>
            <w:r w:rsidRPr="00F73DCE">
              <w:rPr>
                <w:rFonts w:cs="Arial"/>
                <w:b/>
                <w:bCs/>
                <w:sz w:val="20"/>
                <w:szCs w:val="20"/>
                <w:lang w:val="nl-NL"/>
              </w:rPr>
              <w:t>Welke spelers en/of stafleden hebben een gele kaart gekregen?</w:t>
            </w:r>
            <w:r>
              <w:rPr>
                <w:rFonts w:cs="Arial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 xml:space="preserve">(alleen invullen </w:t>
            </w:r>
            <w:r>
              <w:rPr>
                <w:rFonts w:cs="Arial"/>
                <w:i/>
                <w:iCs/>
                <w:sz w:val="16"/>
                <w:szCs w:val="16"/>
                <w:lang w:val="nl-NL"/>
              </w:rPr>
              <w:t>bij wedstrijd in de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 xml:space="preserve"> A-categorie)</w:t>
            </w:r>
          </w:p>
        </w:tc>
      </w:tr>
      <w:tr w:rsidR="00846ACD" w:rsidRPr="00F73DCE" w14:paraId="15C51976" w14:textId="77777777" w:rsidTr="005C245F">
        <w:sdt>
          <w:sdtPr>
            <w:rPr>
              <w:rStyle w:val="Invoertekst"/>
            </w:rPr>
            <w:id w:val="-1698846374"/>
            <w:lock w:val="sdtLocked"/>
            <w:placeholder>
              <w:docPart w:val="E557E874774440B699104F8F0655BA80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73F77BA2" w14:textId="53C6F84B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1296488353"/>
            <w:lock w:val="sdtLocked"/>
            <w:placeholder>
              <w:docPart w:val="26E45A2015254837B593382F15163E8C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784EE677" w14:textId="3950F07F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803139014"/>
            <w:lock w:val="sdtLocked"/>
            <w:placeholder>
              <w:docPart w:val="634EDEEDE8A64582AFF7742FE6BEDE1D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05EC63BD" w14:textId="420FBFEE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940342519"/>
            <w:lock w:val="sdtLocked"/>
            <w:placeholder>
              <w:docPart w:val="6FA58405292746C8BCC25C9A6E3F1FC9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58BAEA8D" w14:textId="7EECE7EC" w:rsidR="00846ACD" w:rsidRPr="0047118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6ED70A5B" w14:textId="77777777" w:rsidTr="005C245F">
        <w:sdt>
          <w:sdtPr>
            <w:rPr>
              <w:rStyle w:val="Invoertekst"/>
            </w:rPr>
            <w:id w:val="1292944284"/>
            <w:lock w:val="sdtLocked"/>
            <w:placeholder>
              <w:docPart w:val="7D62C8E8BE7348F3A200528A46A1A7E7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456E8F78" w14:textId="13304A23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1947535155"/>
            <w:lock w:val="sdtLocked"/>
            <w:placeholder>
              <w:docPart w:val="86692938CD694FD6B41130E02EEF7809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3D82D300" w14:textId="26A78BB9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1021049763"/>
            <w:lock w:val="sdtLocked"/>
            <w:placeholder>
              <w:docPart w:val="02F4563E09354F88A5FA5BA78786BED0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5EE569C2" w14:textId="5D8B0AA9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357320995"/>
            <w:lock w:val="sdtLocked"/>
            <w:placeholder>
              <w:docPart w:val="662A8A6D293A4436AAC23C43D4A16580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2217319D" w14:textId="618A4603" w:rsidR="00846ACD" w:rsidRPr="0047118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012A0BBB" w14:textId="77777777" w:rsidTr="005C245F">
        <w:sdt>
          <w:sdtPr>
            <w:rPr>
              <w:rStyle w:val="Invoertekst"/>
            </w:rPr>
            <w:id w:val="1704288533"/>
            <w:lock w:val="sdtLocked"/>
            <w:placeholder>
              <w:docPart w:val="A3310712F1244C67A09804D6D8D21E82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4AB53959" w14:textId="3E98E1FA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1268460727"/>
            <w:lock w:val="sdtLocked"/>
            <w:placeholder>
              <w:docPart w:val="FA3FBEC4C43E4C138656D5F95D33612F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2565E194" w14:textId="0B7BD94D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97534629"/>
            <w:lock w:val="sdtLocked"/>
            <w:placeholder>
              <w:docPart w:val="2E848ABBF0184FDCBAF0A8A557BE3351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508BA0DD" w14:textId="1A2A8D2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166252015"/>
            <w:lock w:val="sdtLocked"/>
            <w:placeholder>
              <w:docPart w:val="4345500C79C340A7833AEE8993CC37CF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17A71DAC" w14:textId="10ACD5E8" w:rsidR="00846ACD" w:rsidRPr="0047118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43733812" w14:textId="77777777" w:rsidTr="005C245F">
        <w:sdt>
          <w:sdtPr>
            <w:rPr>
              <w:rStyle w:val="Invoertekst"/>
            </w:rPr>
            <w:id w:val="1669200774"/>
            <w:lock w:val="sdtLocked"/>
            <w:placeholder>
              <w:docPart w:val="3576D257BF4B4E49B27095B77BF4CE72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4510B9E8" w14:textId="0A2215AE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1514609829"/>
            <w:lock w:val="sdtLocked"/>
            <w:placeholder>
              <w:docPart w:val="1566E50F052A47C888D64E0E5083D78D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2DB8E33C" w14:textId="3616F518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748099337"/>
            <w:lock w:val="sdtLocked"/>
            <w:placeholder>
              <w:docPart w:val="2E4E04E7F5A04C7CA63D30C4D2016EB4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28F22D98" w14:textId="2F65286E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778528642"/>
            <w:lock w:val="sdtLocked"/>
            <w:placeholder>
              <w:docPart w:val="476998739458436583374762FE093E34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6DCBEDEB" w14:textId="5196DF93" w:rsidR="00846ACD" w:rsidRPr="0047118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1A940AB1" w14:textId="77777777" w:rsidTr="005C245F">
        <w:sdt>
          <w:sdtPr>
            <w:rPr>
              <w:rStyle w:val="Invoertekst"/>
            </w:rPr>
            <w:id w:val="-1738929703"/>
            <w:lock w:val="sdtLocked"/>
            <w:placeholder>
              <w:docPart w:val="CEFD4A4303374D94B5AB3EC2D074F10D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363AF35D" w14:textId="58A6703A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554053219"/>
            <w:lock w:val="sdtLocked"/>
            <w:placeholder>
              <w:docPart w:val="7F381EACBAF0424697FFF28D9189D1C3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0E97150C" w14:textId="68E5F14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801075550"/>
            <w:lock w:val="sdtLocked"/>
            <w:placeholder>
              <w:docPart w:val="026D5C99BFB947BF939B48D8CC9BA28E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550F342A" w14:textId="2D1B9A0A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1231501485"/>
            <w:lock w:val="sdtLocked"/>
            <w:placeholder>
              <w:docPart w:val="E4FA900CCD7B4A1282093B329D4E1491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4351220C" w14:textId="240BF062" w:rsidR="00846ACD" w:rsidRPr="0047118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561C2F1F" w14:textId="77777777" w:rsidTr="005C245F">
        <w:sdt>
          <w:sdtPr>
            <w:rPr>
              <w:rStyle w:val="Invoertekst"/>
            </w:rPr>
            <w:id w:val="-527950249"/>
            <w:lock w:val="sdtLocked"/>
            <w:placeholder>
              <w:docPart w:val="DA18D978C9284A81B3F19230D10FAA86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3C6AE418" w14:textId="042C4DDF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1187796872"/>
            <w:lock w:val="sdtLocked"/>
            <w:placeholder>
              <w:docPart w:val="255BC40445B341D7A24EE72B2B7D4EF2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6BBD449B" w14:textId="2FE4F5B9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1375272917"/>
            <w:lock w:val="sdtLocked"/>
            <w:placeholder>
              <w:docPart w:val="66072BC22EE046F4914F0B65DCDA7294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56FDF0FC" w14:textId="48FCAFAE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174109801"/>
            <w:lock w:val="sdtLocked"/>
            <w:placeholder>
              <w:docPart w:val="ED93CD9803664B848E7E42A5186C699E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6712C4FE" w14:textId="79119B3E" w:rsidR="00846ACD" w:rsidRPr="0047118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42E4759D" w14:textId="77777777" w:rsidTr="005C245F">
        <w:sdt>
          <w:sdtPr>
            <w:rPr>
              <w:rStyle w:val="Invoertekst"/>
            </w:rPr>
            <w:id w:val="-355962376"/>
            <w:lock w:val="sdtLocked"/>
            <w:placeholder>
              <w:docPart w:val="9B45A907D41444C08BB2D43CBA709A49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124892DA" w14:textId="32B40D99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1878457952"/>
            <w:lock w:val="sdtLocked"/>
            <w:placeholder>
              <w:docPart w:val="03FD485F4B7C422488CD55F5391AF8E7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05367FD4" w14:textId="6C555DB0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582981359"/>
            <w:lock w:val="sdtLocked"/>
            <w:placeholder>
              <w:docPart w:val="2693BF07561D41899B0E9E389AAA4DBD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16D29833" w14:textId="35086E81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1609970502"/>
            <w:lock w:val="sdtLocked"/>
            <w:placeholder>
              <w:docPart w:val="2B6C3949C3BE490F84BCC765B1DB523B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28258823" w14:textId="337D89D8" w:rsidR="00846ACD" w:rsidRPr="0047118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3D811820" w14:textId="77777777" w:rsidTr="005C245F">
        <w:sdt>
          <w:sdtPr>
            <w:rPr>
              <w:rStyle w:val="Invoertekst"/>
            </w:rPr>
            <w:id w:val="528607139"/>
            <w:lock w:val="sdtLocked"/>
            <w:placeholder>
              <w:docPart w:val="225269E4387947A194670CFF79EF9A8B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5180EC23" w14:textId="407A792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1234850383"/>
            <w:lock w:val="sdtLocked"/>
            <w:placeholder>
              <w:docPart w:val="62899C5A590E4677B8522004FD456EA4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59EFEE54" w14:textId="0F1AEE81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794526449"/>
            <w:lock w:val="sdtLocked"/>
            <w:placeholder>
              <w:docPart w:val="C525BE3AEE894C1590512F83F28DE749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6496F0C5" w14:textId="021D5736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133256736"/>
            <w:lock w:val="sdtLocked"/>
            <w:placeholder>
              <w:docPart w:val="8702FBA041534D538623A109CA5FBB66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0D9F90C2" w14:textId="721DE1BB" w:rsidR="00846ACD" w:rsidRPr="0047118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846ACD" w:rsidRPr="00F73DCE" w14:paraId="2D6A0C2F" w14:textId="77777777" w:rsidTr="005C245F">
        <w:sdt>
          <w:sdtPr>
            <w:rPr>
              <w:rStyle w:val="Invoertekst"/>
            </w:rPr>
            <w:id w:val="-1534259771"/>
            <w:lock w:val="sdtLocked"/>
            <w:placeholder>
              <w:docPart w:val="48D5AF98825E48C0B3C72C33FBC72392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1C875F91" w14:textId="3586AD74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1703245007"/>
            <w:lock w:val="sdtLocked"/>
            <w:placeholder>
              <w:docPart w:val="D30AF1F389324CFC94C6E116D57349B5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1069EC49" w14:textId="6E3DF5CB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1093365760"/>
            <w:lock w:val="sdtLocked"/>
            <w:placeholder>
              <w:docPart w:val="73F9DA126DFD4FB5A2154D0C0539A1FE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4A9A5F3F" w14:textId="7C33F624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344993376"/>
            <w:lock w:val="sdtLocked"/>
            <w:placeholder>
              <w:docPart w:val="2E2EC7D0AB014FFC8053DA55EF5D8CB1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1F44CC9B" w14:textId="7F69C0F6" w:rsidR="00846ACD" w:rsidRPr="0047118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</w:tr>
      <w:tr w:rsidR="00187F8E" w:rsidRPr="00F73DCE" w14:paraId="041CFD2C" w14:textId="77777777" w:rsidTr="005C245F">
        <w:sdt>
          <w:sdtPr>
            <w:rPr>
              <w:rStyle w:val="Invoertekst"/>
            </w:rPr>
            <w:id w:val="-680508629"/>
            <w:lock w:val="sdtLocked"/>
            <w:placeholder>
              <w:docPart w:val="BBA416A8516E40C188E2026900EA6B21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4815" w:type="dxa"/>
              </w:tcPr>
              <w:p w14:paraId="5862318D" w14:textId="0AB8FE48" w:rsidR="00187F8E" w:rsidRPr="00EA1BE0" w:rsidRDefault="00187F8E" w:rsidP="00187F8E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531618295"/>
            <w:lock w:val="sdtLocked"/>
            <w:placeholder>
              <w:docPart w:val="6CEA84E05B864FB78CC80DE905EE803F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4A13DD31" w14:textId="07885A8D" w:rsidR="00187F8E" w:rsidRPr="00EA1BE0" w:rsidRDefault="00187F8E" w:rsidP="00187F8E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1220323701"/>
            <w:lock w:val="sdtLocked"/>
            <w:placeholder>
              <w:docPart w:val="652238EBED7B46EA80A8ADE0578E7180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559" w:type="dxa"/>
              </w:tcPr>
              <w:p w14:paraId="77197B03" w14:textId="404215E7" w:rsidR="00187F8E" w:rsidRPr="00EA1BE0" w:rsidRDefault="00187F8E" w:rsidP="00187F8E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1176774456"/>
            <w:lock w:val="sdtLocked"/>
            <w:placeholder>
              <w:docPart w:val="F5F55083A085458C8EE6B2F6F053C106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2791169B" w14:textId="5E10E0E9" w:rsidR="00187F8E" w:rsidRPr="00471180" w:rsidRDefault="00187F8E" w:rsidP="00187F8E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uit.</w:t>
                </w:r>
              </w:p>
            </w:tc>
          </w:sdtContent>
        </w:sdt>
      </w:tr>
    </w:tbl>
    <w:p w14:paraId="672931B0" w14:textId="77777777" w:rsidR="00471180" w:rsidRPr="00F73DCE" w:rsidRDefault="00471180" w:rsidP="00471180">
      <w:pPr>
        <w:rPr>
          <w:rFonts w:cs="Arial"/>
          <w:b/>
          <w:bCs/>
          <w:sz w:val="20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701"/>
        <w:gridCol w:w="1417"/>
        <w:gridCol w:w="1276"/>
        <w:gridCol w:w="1667"/>
      </w:tblGrid>
      <w:tr w:rsidR="00471180" w:rsidRPr="00F73DCE" w14:paraId="42C68D91" w14:textId="77777777" w:rsidTr="005C245F">
        <w:tc>
          <w:tcPr>
            <w:tcW w:w="9742" w:type="dxa"/>
            <w:gridSpan w:val="5"/>
          </w:tcPr>
          <w:p w14:paraId="32640953" w14:textId="77777777" w:rsidR="00471180" w:rsidRPr="00F73DCE" w:rsidRDefault="00471180" w:rsidP="005C245F">
            <w:pPr>
              <w:rPr>
                <w:rFonts w:cs="Arial"/>
                <w:b/>
                <w:bCs/>
                <w:sz w:val="20"/>
                <w:szCs w:val="20"/>
                <w:lang w:val="nl-NL"/>
              </w:rPr>
            </w:pPr>
            <w:r w:rsidRPr="00F73DCE">
              <w:rPr>
                <w:rFonts w:cs="Arial"/>
                <w:b/>
                <w:bCs/>
                <w:sz w:val="20"/>
                <w:szCs w:val="20"/>
                <w:lang w:val="nl-NL"/>
              </w:rPr>
              <w:t>Welke spelers moeten nog een tijdstraf uitzitten?</w:t>
            </w:r>
            <w:r>
              <w:rPr>
                <w:rFonts w:cs="Arial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 xml:space="preserve">(alleen invullen </w:t>
            </w:r>
            <w:r>
              <w:rPr>
                <w:rFonts w:cs="Arial"/>
                <w:i/>
                <w:iCs/>
                <w:sz w:val="16"/>
                <w:szCs w:val="16"/>
                <w:lang w:val="nl-NL"/>
              </w:rPr>
              <w:t>bij een wedstrijd in de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 xml:space="preserve"> </w:t>
            </w:r>
            <w:r>
              <w:rPr>
                <w:rFonts w:cs="Arial"/>
                <w:i/>
                <w:iCs/>
                <w:sz w:val="16"/>
                <w:szCs w:val="16"/>
                <w:lang w:val="nl-NL"/>
              </w:rPr>
              <w:t>B</w:t>
            </w:r>
            <w:r w:rsidRPr="000F0DE1">
              <w:rPr>
                <w:rFonts w:cs="Arial"/>
                <w:i/>
                <w:iCs/>
                <w:sz w:val="16"/>
                <w:szCs w:val="16"/>
                <w:lang w:val="nl-NL"/>
              </w:rPr>
              <w:t>-categorie)</w:t>
            </w:r>
          </w:p>
        </w:tc>
      </w:tr>
      <w:tr w:rsidR="00846ACD" w:rsidRPr="00F73DCE" w14:paraId="14D11C1E" w14:textId="77777777" w:rsidTr="005C245F">
        <w:sdt>
          <w:sdtPr>
            <w:rPr>
              <w:rStyle w:val="Invoertekst"/>
            </w:rPr>
            <w:id w:val="394705356"/>
            <w:lock w:val="sdtLocked"/>
            <w:placeholder>
              <w:docPart w:val="E16B01572CBA409895FD649BC48FC19B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3681" w:type="dxa"/>
              </w:tcPr>
              <w:p w14:paraId="5631DA67" w14:textId="75FFBA0A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845979329"/>
            <w:lock w:val="sdtLocked"/>
            <w:placeholder>
              <w:docPart w:val="807499A743644C2487A39CF9F9E4CEEB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51947C61" w14:textId="17262DAF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048993531"/>
            <w:lock w:val="sdtLocked"/>
            <w:placeholder>
              <w:docPart w:val="DD12D471EBFA40D9B5F0EA2A903A6F6A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417" w:type="dxa"/>
              </w:tcPr>
              <w:p w14:paraId="487482B5" w14:textId="7F7BF6D6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1814477777"/>
            <w:lock w:val="sdtLocked"/>
            <w:placeholder>
              <w:docPart w:val="998DF09217B34F7A889CB52F2DC69672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276" w:type="dxa"/>
              </w:tcPr>
              <w:p w14:paraId="38C7420E" w14:textId="171C8B4A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  <w:sdt>
          <w:sdtPr>
            <w:rPr>
              <w:rStyle w:val="Invoertekst"/>
            </w:rPr>
            <w:id w:val="1719775069"/>
            <w:lock w:val="sdtLocked"/>
            <w:placeholder>
              <w:docPart w:val="63FC74C751B44BDFBF1C01D73A5FC56D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4F3DE6EE" w14:textId="7777777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05CAA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Aantal minuten</w:t>
                </w:r>
              </w:p>
            </w:tc>
          </w:sdtContent>
        </w:sdt>
      </w:tr>
      <w:tr w:rsidR="00846ACD" w:rsidRPr="00F73DCE" w14:paraId="6CC175BD" w14:textId="77777777" w:rsidTr="005C245F">
        <w:sdt>
          <w:sdtPr>
            <w:rPr>
              <w:rStyle w:val="Invoertekst"/>
            </w:rPr>
            <w:id w:val="-648739946"/>
            <w:lock w:val="sdtLocked"/>
            <w:placeholder>
              <w:docPart w:val="6E8C1E4DD4D44398B41321BEFF19217B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3681" w:type="dxa"/>
              </w:tcPr>
              <w:p w14:paraId="353074B4" w14:textId="6E910013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516003790"/>
            <w:lock w:val="sdtLocked"/>
            <w:placeholder>
              <w:docPart w:val="6E71DB1E67A345D6B2A2A07C227F8B00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1EF9F403" w14:textId="6FD95248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936506667"/>
            <w:lock w:val="sdtLocked"/>
            <w:placeholder>
              <w:docPart w:val="1CF59ABD170147579C430715AAAF80D5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417" w:type="dxa"/>
              </w:tcPr>
              <w:p w14:paraId="7612C9AA" w14:textId="5682A04B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2063703316"/>
            <w:lock w:val="sdtLocked"/>
            <w:placeholder>
              <w:docPart w:val="A6E189FA0FB54D71AA9F32560EFE29DA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276" w:type="dxa"/>
              </w:tcPr>
              <w:p w14:paraId="49CF6FE6" w14:textId="3D185B58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  <w:sdt>
          <w:sdtPr>
            <w:rPr>
              <w:rStyle w:val="Invoertekst"/>
            </w:rPr>
            <w:id w:val="-1671717635"/>
            <w:lock w:val="sdtLocked"/>
            <w:placeholder>
              <w:docPart w:val="B2759E9B12174DED88F62895BF91C39F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3604AF2F" w14:textId="7777777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05CAA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Aantal minuten</w:t>
                </w:r>
              </w:p>
            </w:tc>
          </w:sdtContent>
        </w:sdt>
      </w:tr>
      <w:tr w:rsidR="00846ACD" w:rsidRPr="00F73DCE" w14:paraId="55FEF0FC" w14:textId="77777777" w:rsidTr="005C245F">
        <w:sdt>
          <w:sdtPr>
            <w:rPr>
              <w:rStyle w:val="Invoertekst"/>
            </w:rPr>
            <w:id w:val="1683781385"/>
            <w:lock w:val="sdtLocked"/>
            <w:placeholder>
              <w:docPart w:val="C4D26F8680194962837C01A5ED2BD502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3681" w:type="dxa"/>
              </w:tcPr>
              <w:p w14:paraId="54CEC16E" w14:textId="4BBCCF3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31862592"/>
            <w:lock w:val="sdtLocked"/>
            <w:placeholder>
              <w:docPart w:val="24026CD43DB24C71B42380C5B23FA6B9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1ADF76D9" w14:textId="74F2438D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148566216"/>
            <w:lock w:val="sdtLocked"/>
            <w:placeholder>
              <w:docPart w:val="2E60A57EB40D4D6FB07D2AF154681F17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417" w:type="dxa"/>
              </w:tcPr>
              <w:p w14:paraId="09DF2D2A" w14:textId="22363F2D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1791582156"/>
            <w:lock w:val="sdtLocked"/>
            <w:placeholder>
              <w:docPart w:val="A025C6BC7AE0415F9642356C138CFD26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276" w:type="dxa"/>
              </w:tcPr>
              <w:p w14:paraId="51D45EED" w14:textId="6A75010E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  <w:sdt>
          <w:sdtPr>
            <w:rPr>
              <w:rStyle w:val="Invoertekst"/>
            </w:rPr>
            <w:id w:val="923920835"/>
            <w:lock w:val="sdtLocked"/>
            <w:placeholder>
              <w:docPart w:val="74F41E08322B47C0889A2ACCF3E8623F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5B4A8C8D" w14:textId="7777777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05CAA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Aantal minuten</w:t>
                </w:r>
              </w:p>
            </w:tc>
          </w:sdtContent>
        </w:sdt>
      </w:tr>
      <w:tr w:rsidR="00846ACD" w:rsidRPr="00F73DCE" w14:paraId="75CEBE3F" w14:textId="77777777" w:rsidTr="005C245F">
        <w:sdt>
          <w:sdtPr>
            <w:rPr>
              <w:rStyle w:val="Invoertekst"/>
            </w:rPr>
            <w:id w:val="-755983807"/>
            <w:lock w:val="sdtLocked"/>
            <w:placeholder>
              <w:docPart w:val="B29637A2570440DCB95118FE8071E411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3681" w:type="dxa"/>
              </w:tcPr>
              <w:p w14:paraId="306FE5BD" w14:textId="256643A1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1819382177"/>
            <w:lock w:val="sdtLocked"/>
            <w:placeholder>
              <w:docPart w:val="C4D1537A2D4945E1B3ADF53DC9528721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4FCD569B" w14:textId="00C28498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743143392"/>
            <w:lock w:val="sdtLocked"/>
            <w:placeholder>
              <w:docPart w:val="BA552551173D4B8492B6F1CFA434AECA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417" w:type="dxa"/>
              </w:tcPr>
              <w:p w14:paraId="13805513" w14:textId="06B4EFE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505484089"/>
            <w:lock w:val="sdtLocked"/>
            <w:placeholder>
              <w:docPart w:val="90EB3C752BC44C1AB946C16EDD2CF22B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276" w:type="dxa"/>
              </w:tcPr>
              <w:p w14:paraId="3D4C686F" w14:textId="25B657DF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  <w:sdt>
          <w:sdtPr>
            <w:rPr>
              <w:rStyle w:val="Invoertekst"/>
            </w:rPr>
            <w:id w:val="327567887"/>
            <w:lock w:val="sdtLocked"/>
            <w:placeholder>
              <w:docPart w:val="1CE34026E9A745CE85C0997E3462C27A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374F3C72" w14:textId="7777777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05CAA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Aantal minuten</w:t>
                </w:r>
              </w:p>
            </w:tc>
          </w:sdtContent>
        </w:sdt>
      </w:tr>
      <w:tr w:rsidR="00846ACD" w:rsidRPr="00F73DCE" w14:paraId="026CD684" w14:textId="77777777" w:rsidTr="005C245F">
        <w:sdt>
          <w:sdtPr>
            <w:rPr>
              <w:rStyle w:val="Invoertekst"/>
            </w:rPr>
            <w:id w:val="-124086564"/>
            <w:lock w:val="sdtLocked"/>
            <w:placeholder>
              <w:docPart w:val="8C1A0448AF244CB0901EA5B9B20A8D28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3681" w:type="dxa"/>
              </w:tcPr>
              <w:p w14:paraId="1765791D" w14:textId="4218AE3C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</w:t>
                </w:r>
                <w:r w:rsidR="005B6F47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m</w:t>
                </w:r>
              </w:p>
            </w:tc>
          </w:sdtContent>
        </w:sdt>
        <w:sdt>
          <w:sdtPr>
            <w:rPr>
              <w:rStyle w:val="Invoertekst"/>
            </w:rPr>
            <w:id w:val="-828597422"/>
            <w:lock w:val="sdtLocked"/>
            <w:placeholder>
              <w:docPart w:val="0A4DFB7CEEB941B299C17AEA4FFCB030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2AE41BB0" w14:textId="38B74930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71664092"/>
            <w:lock w:val="sdtLocked"/>
            <w:placeholder>
              <w:docPart w:val="F9272C92AE79423EA6F3EB3FC9810C40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417" w:type="dxa"/>
              </w:tcPr>
              <w:p w14:paraId="0C06F3BA" w14:textId="0C9FB351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-1914302043"/>
            <w:lock w:val="sdtLocked"/>
            <w:placeholder>
              <w:docPart w:val="215F75D7036F41AFA091537EEA52FDF6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276" w:type="dxa"/>
              </w:tcPr>
              <w:p w14:paraId="01C0D04F" w14:textId="5F55BB0F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  <w:sdt>
          <w:sdtPr>
            <w:rPr>
              <w:rStyle w:val="Invoertekst"/>
            </w:rPr>
            <w:id w:val="-799222771"/>
            <w:lock w:val="sdtLocked"/>
            <w:placeholder>
              <w:docPart w:val="068FDD99C11D424381968BC0EC1BC4EA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5D0420D8" w14:textId="7777777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05CAA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Aantal minuten</w:t>
                </w:r>
              </w:p>
            </w:tc>
          </w:sdtContent>
        </w:sdt>
      </w:tr>
      <w:tr w:rsidR="00846ACD" w:rsidRPr="00F73DCE" w14:paraId="6A73BEC7" w14:textId="77777777" w:rsidTr="005C245F">
        <w:sdt>
          <w:sdtPr>
            <w:rPr>
              <w:rStyle w:val="Invoertekst"/>
            </w:rPr>
            <w:id w:val="391937580"/>
            <w:lock w:val="sdtLocked"/>
            <w:placeholder>
              <w:docPart w:val="D23729ECDDC0457CAD60BB624EFEFF29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3681" w:type="dxa"/>
              </w:tcPr>
              <w:p w14:paraId="246E3A7B" w14:textId="47E11EB8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DD3DF4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1166869290"/>
            <w:lock w:val="sdtLocked"/>
            <w:placeholder>
              <w:docPart w:val="7E9494F858384E9293B316E6F2FC35DC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701" w:type="dxa"/>
              </w:tcPr>
              <w:p w14:paraId="33C640D3" w14:textId="4D1AD2F0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46CE9">
                  <w:rPr>
                    <w:rStyle w:val="Tekstvantijdelijkeaanduiding"/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251869756"/>
            <w:lock w:val="sdtLocked"/>
            <w:placeholder>
              <w:docPart w:val="36146C137BC7421696C007E60B06E34E"/>
            </w:placeholder>
            <w:showingPlcHdr/>
            <w:text/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417" w:type="dxa"/>
              </w:tcPr>
              <w:p w14:paraId="57B1BBB6" w14:textId="7F88FD13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BA2382">
                  <w:rPr>
                    <w:rStyle w:val="Tekstvantijdelijkeaanduiding"/>
                    <w:color w:val="FF6000"/>
                    <w:sz w:val="20"/>
                    <w:szCs w:val="20"/>
                  </w:rPr>
                  <w:t>Rugnummer</w:t>
                </w:r>
              </w:p>
            </w:tc>
          </w:sdtContent>
        </w:sdt>
        <w:sdt>
          <w:sdtPr>
            <w:rPr>
              <w:rStyle w:val="Invoertekst"/>
            </w:rPr>
            <w:id w:val="1638373954"/>
            <w:lock w:val="sdtLocked"/>
            <w:placeholder>
              <w:docPart w:val="B737CD8535A64EB6BE201E63AE131097"/>
            </w:placeholder>
            <w:showingPlcHdr/>
            <w:dropDownList>
              <w:listItem w:value="Kies een item."/>
              <w:listItem w:displayText="Thuisteam" w:value="Thuisteam"/>
              <w:listItem w:displayText="Uitteam" w:value="Uitteam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276" w:type="dxa"/>
              </w:tcPr>
              <w:p w14:paraId="587B25E2" w14:textId="76F61F5D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363570">
                  <w:rPr>
                    <w:rStyle w:val="Tekstvantijdelijkeaanduiding"/>
                    <w:color w:val="FF6000"/>
                    <w:sz w:val="20"/>
                    <w:szCs w:val="20"/>
                  </w:rPr>
                  <w:t>Thuis of uit</w:t>
                </w:r>
              </w:p>
            </w:tc>
          </w:sdtContent>
        </w:sdt>
        <w:sdt>
          <w:sdtPr>
            <w:rPr>
              <w:rStyle w:val="Invoertekst"/>
            </w:rPr>
            <w:id w:val="-142355130"/>
            <w:lock w:val="sdtLocked"/>
            <w:placeholder>
              <w:docPart w:val="1357732132964BD39A100E96C0C63F4F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dropDownList>
          </w:sdtPr>
          <w:sdtEndPr>
            <w:rPr>
              <w:rStyle w:val="Standaardalinea-lettertype"/>
              <w:rFonts w:cs="Arial"/>
              <w:color w:val="auto"/>
              <w:sz w:val="24"/>
              <w:szCs w:val="20"/>
            </w:rPr>
          </w:sdtEndPr>
          <w:sdtContent>
            <w:tc>
              <w:tcPr>
                <w:tcW w:w="1667" w:type="dxa"/>
              </w:tcPr>
              <w:p w14:paraId="0769371B" w14:textId="77777777" w:rsidR="00846ACD" w:rsidRPr="00EA1BE0" w:rsidRDefault="00846ACD" w:rsidP="00846ACD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905CAA">
                  <w:rPr>
                    <w:rFonts w:cs="Arial"/>
                    <w:color w:val="FF6000"/>
                    <w:sz w:val="20"/>
                    <w:szCs w:val="20"/>
                    <w:lang w:val="nl-NL"/>
                  </w:rPr>
                  <w:t>Aantal minuten</w:t>
                </w:r>
              </w:p>
            </w:tc>
          </w:sdtContent>
        </w:sdt>
      </w:tr>
    </w:tbl>
    <w:p w14:paraId="73A07500" w14:textId="77777777" w:rsidR="00C7587C" w:rsidRPr="008B2664" w:rsidRDefault="00C7587C" w:rsidP="00BE7C63"/>
    <w:sectPr w:rsidR="00C7587C" w:rsidRPr="008B2664" w:rsidSect="0065648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D180C" w14:textId="77777777" w:rsidR="00D26F09" w:rsidRDefault="00D26F09" w:rsidP="00FE3D41">
      <w:r>
        <w:separator/>
      </w:r>
    </w:p>
  </w:endnote>
  <w:endnote w:type="continuationSeparator" w:id="0">
    <w:p w14:paraId="048870D2" w14:textId="77777777" w:rsidR="00D26F09" w:rsidRDefault="00D26F09" w:rsidP="00FE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C81A" w14:textId="202465DD" w:rsidR="000E7D5F" w:rsidRDefault="000E7D5F">
    <w:pPr>
      <w:pStyle w:val="Voettekst"/>
    </w:pPr>
    <w:r>
      <mc:AlternateContent>
        <mc:Choice Requires="wps">
          <w:drawing>
            <wp:anchor distT="0" distB="0" distL="0" distR="0" simplePos="0" relativeHeight="251660290" behindDoc="0" locked="0" layoutInCell="1" allowOverlap="1" wp14:anchorId="2F649D70" wp14:editId="2AFA4E8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02640" cy="368935"/>
              <wp:effectExtent l="0" t="0" r="16510" b="0"/>
              <wp:wrapNone/>
              <wp:docPr id="1760886104" name="Tekstvak 4" descr="Algem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26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24A998" w14:textId="7B8B0442" w:rsidR="000E7D5F" w:rsidRPr="000E7D5F" w:rsidRDefault="000E7D5F" w:rsidP="000E7D5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7D5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Algemeen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649D70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alt="Algemeen" style="position:absolute;left:0;text-align:left;margin-left:0;margin-top:0;width:63.2pt;height:29.05pt;z-index:25166029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4A24A998" w14:textId="7B8B0442" w:rsidR="000E7D5F" w:rsidRPr="000E7D5F" w:rsidRDefault="000E7D5F" w:rsidP="000E7D5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E7D5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Algemeen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8467" w14:textId="1485BFA1" w:rsidR="000E7D5F" w:rsidRDefault="000E7D5F">
    <w:pPr>
      <w:pStyle w:val="Voettekst"/>
    </w:pPr>
    <w:r>
      <mc:AlternateContent>
        <mc:Choice Requires="wps">
          <w:drawing>
            <wp:anchor distT="0" distB="0" distL="0" distR="0" simplePos="0" relativeHeight="251661314" behindDoc="0" locked="0" layoutInCell="1" allowOverlap="1" wp14:anchorId="6A155023" wp14:editId="36D1CBF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02640" cy="368935"/>
              <wp:effectExtent l="0" t="0" r="16510" b="0"/>
              <wp:wrapNone/>
              <wp:docPr id="810265534" name="Tekstvak 5" descr="Algem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26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468A8E" w14:textId="7A3E3B54" w:rsidR="000E7D5F" w:rsidRPr="000E7D5F" w:rsidRDefault="000E7D5F" w:rsidP="000E7D5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7D5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Algemeen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155023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alt="Algemeen" style="position:absolute;left:0;text-align:left;margin-left:0;margin-top:0;width:63.2pt;height:29.05pt;z-index:25166131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31468A8E" w14:textId="7A3E3B54" w:rsidR="000E7D5F" w:rsidRPr="000E7D5F" w:rsidRDefault="000E7D5F" w:rsidP="000E7D5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E7D5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Algemeen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FA007" w14:textId="457E291A" w:rsidR="000E7D5F" w:rsidRDefault="000E7D5F">
    <w:pPr>
      <w:pStyle w:val="Voettekst"/>
    </w:pPr>
    <w:r>
      <mc:AlternateContent>
        <mc:Choice Requires="wps">
          <w:drawing>
            <wp:anchor distT="0" distB="0" distL="0" distR="0" simplePos="0" relativeHeight="251659266" behindDoc="0" locked="0" layoutInCell="1" allowOverlap="1" wp14:anchorId="13FB9D65" wp14:editId="58153E1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02640" cy="368935"/>
              <wp:effectExtent l="0" t="0" r="16510" b="0"/>
              <wp:wrapNone/>
              <wp:docPr id="1130913011" name="Tekstvak 3" descr="Algem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26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EA65E" w14:textId="53B16759" w:rsidR="000E7D5F" w:rsidRPr="000E7D5F" w:rsidRDefault="000E7D5F" w:rsidP="000E7D5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7D5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Algemeen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FB9D65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8" type="#_x0000_t202" alt="Algemeen" style="position:absolute;left:0;text-align:left;margin-left:0;margin-top:0;width:63.2pt;height:29.05pt;z-index:25165926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772EA65E" w14:textId="53B16759" w:rsidR="000E7D5F" w:rsidRPr="000E7D5F" w:rsidRDefault="000E7D5F" w:rsidP="000E7D5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E7D5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Algemeen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E791F" w14:textId="77777777" w:rsidR="00D26F09" w:rsidRDefault="00D26F09" w:rsidP="00FE3D41">
      <w:r>
        <w:separator/>
      </w:r>
    </w:p>
  </w:footnote>
  <w:footnote w:type="continuationSeparator" w:id="0">
    <w:p w14:paraId="5FC7739E" w14:textId="77777777" w:rsidR="00D26F09" w:rsidRDefault="00D26F09" w:rsidP="00FE3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2669" w14:textId="77777777" w:rsidR="00A314F4" w:rsidRDefault="00A314F4" w:rsidP="00FE3D41">
    <w:pPr>
      <w:pStyle w:val="Koptekst"/>
    </w:pPr>
    <w:r w:rsidRPr="00CC277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40DE9D" wp14:editId="5BA8F5C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21348" cy="7573645"/>
              <wp:effectExtent l="0" t="9208" r="0" b="0"/>
              <wp:wrapNone/>
              <wp:docPr id="64688729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1348" cy="7573645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1508964" id="Rectangle 2" o:spid="_x0000_s1026" style="position:absolute;margin-left:-2.25pt;margin-top:0;width:48.95pt;height:596.3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797F" w14:textId="77777777" w:rsidR="00471180" w:rsidRDefault="00A314F4" w:rsidP="00FE3D41">
    <w:pPr>
      <w:pStyle w:val="Koptekst"/>
    </w:pPr>
    <w:r w:rsidRPr="00CC2772">
      <w:rPr>
        <w:noProof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0" wp14:anchorId="7BEA2E88" wp14:editId="620803AD">
              <wp:simplePos x="0" y="0"/>
              <wp:positionH relativeFrom="page">
                <wp:align>center</wp:align>
              </wp:positionH>
              <wp:positionV relativeFrom="page">
                <wp:posOffset>-3474720</wp:posOffset>
              </wp:positionV>
              <wp:extent cx="622800" cy="7574400"/>
              <wp:effectExtent l="0" t="8890" r="0" b="0"/>
              <wp:wrapNone/>
              <wp:docPr id="105251992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2800" cy="7574400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28203DC" id="Rectangle 2" o:spid="_x0000_s1026" style="position:absolute;margin-left:0;margin-top:-273.6pt;width:49.05pt;height:596.4pt;rotation:90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" o:allowoverlap="f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1" layoutInCell="1" allowOverlap="1" wp14:anchorId="6881EFD1" wp14:editId="5BDA1B50">
          <wp:simplePos x="0" y="0"/>
          <wp:positionH relativeFrom="page">
            <wp:posOffset>158115</wp:posOffset>
          </wp:positionH>
          <wp:positionV relativeFrom="page">
            <wp:posOffset>125730</wp:posOffset>
          </wp:positionV>
          <wp:extent cx="997200" cy="997200"/>
          <wp:effectExtent l="0" t="0" r="6350" b="6350"/>
          <wp:wrapTopAndBottom/>
          <wp:docPr id="1282899243" name="Afbeelding 1282899243" descr="Afbeelding met teken, Verkeersbord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564701" name="Afbeelding 2112564701" descr="Afbeelding met teken, Verkeersbord, ontwerp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200" cy="99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15725C" w14:textId="18F3640D" w:rsidR="00A314F4" w:rsidRPr="00471180" w:rsidRDefault="00471180" w:rsidP="00471180">
    <w:pPr>
      <w:pStyle w:val="Koptekst"/>
      <w:ind w:left="0"/>
      <w:rPr>
        <w:b/>
        <w:bCs w:val="0"/>
        <w:color w:val="auto"/>
        <w:sz w:val="28"/>
        <w:szCs w:val="28"/>
      </w:rPr>
    </w:pPr>
    <w:r w:rsidRPr="00471180">
      <w:rPr>
        <w:b/>
        <w:bCs w:val="0"/>
        <w:color w:val="auto"/>
        <w:sz w:val="28"/>
        <w:szCs w:val="28"/>
      </w:rPr>
      <w:t>Rapport gestaakte wedstrijd</w:t>
    </w:r>
    <w:r>
      <w:rPr>
        <w:b/>
        <w:bCs w:val="0"/>
        <w:color w:val="auto"/>
        <w:sz w:val="28"/>
        <w:szCs w:val="28"/>
      </w:rPr>
      <w:t xml:space="preserve"> </w:t>
    </w:r>
    <w:r w:rsidRPr="00471180">
      <w:rPr>
        <w:b/>
        <w:bCs w:val="0"/>
        <w:color w:val="auto"/>
        <w:sz w:val="28"/>
        <w:szCs w:val="28"/>
      </w:rPr>
      <w:t>assistent)scheidsrechter</w:t>
    </w:r>
    <w:r>
      <w:rPr>
        <w:b/>
        <w:bCs w:val="0"/>
        <w:color w:val="auto"/>
        <w:sz w:val="28"/>
        <w:szCs w:val="28"/>
      </w:rPr>
      <w:t>/(KNVB)official</w:t>
    </w:r>
    <w:r w:rsidRPr="00471180">
      <w:rPr>
        <w:b/>
        <w:bCs w:val="0"/>
        <w:color w:val="auto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14631"/>
    <w:multiLevelType w:val="multilevel"/>
    <w:tmpl w:val="4B7C5730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2F2797"/>
    <w:multiLevelType w:val="multilevel"/>
    <w:tmpl w:val="0409001D"/>
    <w:styleLink w:val="KNVB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E6002" w:themeColor="accent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E6002" w:themeColor="accent1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E6002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E6002" w:themeColor="accent1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FE6002" w:themeColor="accent1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E6002" w:themeColor="accent1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FE6002" w:themeColor="accent1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E6002" w:themeColor="accent1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FE6002" w:themeColor="accent1"/>
      </w:rPr>
    </w:lvl>
  </w:abstractNum>
  <w:num w:numId="1" w16cid:durableId="2122604038">
    <w:abstractNumId w:val="1"/>
  </w:num>
  <w:num w:numId="2" w16cid:durableId="1200170342">
    <w:abstractNumId w:val="1"/>
  </w:num>
  <w:num w:numId="3" w16cid:durableId="2121755796">
    <w:abstractNumId w:val="0"/>
  </w:num>
  <w:num w:numId="4" w16cid:durableId="55399872">
    <w:abstractNumId w:val="0"/>
  </w:num>
  <w:num w:numId="5" w16cid:durableId="436607380">
    <w:abstractNumId w:val="0"/>
  </w:num>
  <w:num w:numId="6" w16cid:durableId="2107769579">
    <w:abstractNumId w:val="0"/>
  </w:num>
  <w:num w:numId="7" w16cid:durableId="1403602929">
    <w:abstractNumId w:val="1"/>
  </w:num>
  <w:num w:numId="8" w16cid:durableId="305935986">
    <w:abstractNumId w:val="1"/>
  </w:num>
  <w:num w:numId="9" w16cid:durableId="1607347552">
    <w:abstractNumId w:val="0"/>
  </w:num>
  <w:num w:numId="10" w16cid:durableId="2044944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MnSUEFyi2iDvLVO1/QlcNtKdDSS6niOGlNTOsiOdZs+Q8jez7zwdH83o+AoRavUAWuYNzsfPHTMUn0/uPqPllA==" w:salt="JJf3AKLCFkyQHJOxBfjRuw==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180"/>
    <w:rsid w:val="000272CE"/>
    <w:rsid w:val="00031628"/>
    <w:rsid w:val="000919FE"/>
    <w:rsid w:val="000B7904"/>
    <w:rsid w:val="000C5EAE"/>
    <w:rsid w:val="000C7FEA"/>
    <w:rsid w:val="000D75CC"/>
    <w:rsid w:val="000E7D5F"/>
    <w:rsid w:val="000F4C5C"/>
    <w:rsid w:val="00102595"/>
    <w:rsid w:val="001331F7"/>
    <w:rsid w:val="00161F7A"/>
    <w:rsid w:val="0017745F"/>
    <w:rsid w:val="00187F8E"/>
    <w:rsid w:val="001959B6"/>
    <w:rsid w:val="001B6C95"/>
    <w:rsid w:val="001C2573"/>
    <w:rsid w:val="001C7014"/>
    <w:rsid w:val="00203F11"/>
    <w:rsid w:val="002502F7"/>
    <w:rsid w:val="002771B9"/>
    <w:rsid w:val="002829D6"/>
    <w:rsid w:val="0029082C"/>
    <w:rsid w:val="002A0DA7"/>
    <w:rsid w:val="002D3A2B"/>
    <w:rsid w:val="00304F61"/>
    <w:rsid w:val="00377BE9"/>
    <w:rsid w:val="0038391A"/>
    <w:rsid w:val="003E5E49"/>
    <w:rsid w:val="003F56DD"/>
    <w:rsid w:val="003F6519"/>
    <w:rsid w:val="004522E5"/>
    <w:rsid w:val="00471180"/>
    <w:rsid w:val="0047378F"/>
    <w:rsid w:val="00496F7C"/>
    <w:rsid w:val="004A3CBD"/>
    <w:rsid w:val="004C50A2"/>
    <w:rsid w:val="004E7B2B"/>
    <w:rsid w:val="00511CC3"/>
    <w:rsid w:val="00523394"/>
    <w:rsid w:val="00523E8A"/>
    <w:rsid w:val="0054203A"/>
    <w:rsid w:val="00551911"/>
    <w:rsid w:val="005907EC"/>
    <w:rsid w:val="00593F48"/>
    <w:rsid w:val="005B6F47"/>
    <w:rsid w:val="005E495E"/>
    <w:rsid w:val="00652478"/>
    <w:rsid w:val="00656487"/>
    <w:rsid w:val="00676310"/>
    <w:rsid w:val="006971D4"/>
    <w:rsid w:val="006C0029"/>
    <w:rsid w:val="006F2B3F"/>
    <w:rsid w:val="00704331"/>
    <w:rsid w:val="007075EE"/>
    <w:rsid w:val="00762987"/>
    <w:rsid w:val="007658E8"/>
    <w:rsid w:val="007814FF"/>
    <w:rsid w:val="007E1255"/>
    <w:rsid w:val="007E4079"/>
    <w:rsid w:val="007E55C3"/>
    <w:rsid w:val="00846ACD"/>
    <w:rsid w:val="008722E9"/>
    <w:rsid w:val="008866A1"/>
    <w:rsid w:val="008908E5"/>
    <w:rsid w:val="008B2664"/>
    <w:rsid w:val="008B4A4A"/>
    <w:rsid w:val="00907FF3"/>
    <w:rsid w:val="00914C06"/>
    <w:rsid w:val="00934A02"/>
    <w:rsid w:val="00962465"/>
    <w:rsid w:val="00980863"/>
    <w:rsid w:val="009E1149"/>
    <w:rsid w:val="009F513D"/>
    <w:rsid w:val="00A314F4"/>
    <w:rsid w:val="00A54D91"/>
    <w:rsid w:val="00A57C01"/>
    <w:rsid w:val="00A615EF"/>
    <w:rsid w:val="00A8279B"/>
    <w:rsid w:val="00A8413C"/>
    <w:rsid w:val="00A958FD"/>
    <w:rsid w:val="00AC6561"/>
    <w:rsid w:val="00B1261F"/>
    <w:rsid w:val="00B16416"/>
    <w:rsid w:val="00BA563C"/>
    <w:rsid w:val="00BB15B2"/>
    <w:rsid w:val="00BE7C63"/>
    <w:rsid w:val="00C01BF2"/>
    <w:rsid w:val="00C7587C"/>
    <w:rsid w:val="00C84842"/>
    <w:rsid w:val="00C86520"/>
    <w:rsid w:val="00D26F09"/>
    <w:rsid w:val="00D45951"/>
    <w:rsid w:val="00D53BC4"/>
    <w:rsid w:val="00D55A3C"/>
    <w:rsid w:val="00D663CF"/>
    <w:rsid w:val="00D66AFC"/>
    <w:rsid w:val="00D701A7"/>
    <w:rsid w:val="00D831D0"/>
    <w:rsid w:val="00DB3F9C"/>
    <w:rsid w:val="00DD0EE5"/>
    <w:rsid w:val="00DD3E96"/>
    <w:rsid w:val="00E144A6"/>
    <w:rsid w:val="00E51F25"/>
    <w:rsid w:val="00E74CD0"/>
    <w:rsid w:val="00EB2AA8"/>
    <w:rsid w:val="00ED3ADD"/>
    <w:rsid w:val="00EF622B"/>
    <w:rsid w:val="00F014F2"/>
    <w:rsid w:val="00F35C2F"/>
    <w:rsid w:val="00F71390"/>
    <w:rsid w:val="00F755DD"/>
    <w:rsid w:val="00F918AA"/>
    <w:rsid w:val="00F919E1"/>
    <w:rsid w:val="00FA0278"/>
    <w:rsid w:val="00FB0B02"/>
    <w:rsid w:val="00FB31B8"/>
    <w:rsid w:val="00FC2162"/>
    <w:rsid w:val="00FE3D41"/>
    <w:rsid w:val="00FF2FFC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D5F44"/>
  <w15:chartTrackingRefBased/>
  <w15:docId w15:val="{56EDC390-CC34-4453-906A-D11CEC83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1180"/>
    <w:pPr>
      <w:spacing w:line="276" w:lineRule="auto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771B9"/>
    <w:pPr>
      <w:numPr>
        <w:numId w:val="10"/>
      </w:numPr>
      <w:spacing w:before="360" w:after="120" w:line="240" w:lineRule="auto"/>
      <w:outlineLvl w:val="0"/>
    </w:pPr>
    <w:rPr>
      <w:rFonts w:cs="Times New Roman (Body CS)"/>
      <w:b/>
      <w:bCs/>
      <w:caps/>
      <w:color w:val="FF600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2771B9"/>
    <w:pPr>
      <w:numPr>
        <w:ilvl w:val="1"/>
        <w:numId w:val="10"/>
      </w:numPr>
      <w:spacing w:before="120" w:after="120" w:line="240" w:lineRule="auto"/>
      <w:outlineLvl w:val="1"/>
    </w:pPr>
    <w:rPr>
      <w:rFonts w:cs="Times New Roman (Body CS)"/>
      <w:color w:val="000000" w:themeColor="text1"/>
      <w:szCs w:val="20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rsid w:val="002771B9"/>
    <w:pPr>
      <w:keepNext/>
      <w:keepLines/>
      <w:spacing w:before="200" w:after="120" w:line="240" w:lineRule="auto"/>
      <w:outlineLvl w:val="2"/>
    </w:pPr>
    <w:rPr>
      <w:rFonts w:eastAsiaTheme="majorEastAsia" w:cstheme="majorBidi"/>
      <w:b/>
      <w:bCs/>
      <w:color w:val="FF6000"/>
      <w:sz w:val="18"/>
      <w:szCs w:val="1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1B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FF6000"/>
      <w:sz w:val="18"/>
      <w:szCs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771B9"/>
    <w:pPr>
      <w:keepNext/>
      <w:keepLines/>
      <w:spacing w:before="80" w:after="40"/>
      <w:outlineLvl w:val="4"/>
    </w:pPr>
    <w:rPr>
      <w:rFonts w:eastAsiaTheme="majorEastAsia" w:cstheme="majorBidi"/>
      <w:color w:val="FF4F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71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71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71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71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rsid w:val="00F918AA"/>
    <w:pPr>
      <w:spacing w:line="240" w:lineRule="auto"/>
    </w:pPr>
    <w:rPr>
      <w:rFonts w:ascii="Arial" w:hAnsi="Arial" w:cs="Times New Roman (Body CS)"/>
      <w:sz w:val="20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2771B9"/>
    <w:rPr>
      <w:rFonts w:cs="Times New Roman (Body CS)"/>
      <w:b/>
      <w:bCs/>
      <w:caps/>
      <w:color w:val="FF600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2771B9"/>
    <w:rPr>
      <w:rFonts w:cs="Times New Roman (Body CS)"/>
      <w:color w:val="000000" w:themeColor="text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ind w:left="7088"/>
    </w:pPr>
    <w:rPr>
      <w:bCs/>
      <w:color w:val="FF4F00"/>
      <w:sz w:val="12"/>
    </w:rPr>
  </w:style>
  <w:style w:type="character" w:customStyle="1" w:styleId="KoptekstChar">
    <w:name w:val="Koptekst Char"/>
    <w:basedOn w:val="Standaardalinea-lettertype"/>
    <w:link w:val="Koptekst"/>
    <w:uiPriority w:val="99"/>
    <w:rsid w:val="002771B9"/>
    <w:rPr>
      <w:bCs/>
      <w:color w:val="FF4F00"/>
      <w:sz w:val="1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jc w:val="right"/>
    </w:pPr>
    <w:rPr>
      <w:noProof/>
      <w:color w:val="FF6000"/>
    </w:rPr>
  </w:style>
  <w:style w:type="character" w:customStyle="1" w:styleId="VoettekstChar">
    <w:name w:val="Voettekst Char"/>
    <w:basedOn w:val="Standaardalinea-lettertype"/>
    <w:link w:val="Voettekst"/>
    <w:uiPriority w:val="99"/>
    <w:rsid w:val="002771B9"/>
    <w:rPr>
      <w:noProof/>
      <w:color w:val="FF6000"/>
      <w:szCs w:val="24"/>
    </w:rPr>
  </w:style>
  <w:style w:type="paragraph" w:customStyle="1" w:styleId="Grotekop">
    <w:name w:val="Grote kop"/>
    <w:basedOn w:val="Standaard"/>
    <w:next w:val="Standaard"/>
    <w:qFormat/>
    <w:rsid w:val="002771B9"/>
    <w:pPr>
      <w:spacing w:before="480"/>
    </w:pPr>
    <w:rPr>
      <w:rFonts w:cs="Times New Roman (Hoofdtekst CS)"/>
      <w:b/>
      <w:caps/>
      <w:color w:val="FF6000"/>
      <w:sz w:val="52"/>
    </w:rPr>
  </w:style>
  <w:style w:type="paragraph" w:styleId="Inhopg1">
    <w:name w:val="toc 1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240" w:after="120" w:line="240" w:lineRule="auto"/>
      <w:ind w:left="567" w:right="843" w:hanging="567"/>
    </w:pPr>
    <w:rPr>
      <w:rFonts w:cstheme="minorHAnsi"/>
      <w:b/>
      <w:bCs/>
      <w:noProof/>
      <w:color w:val="FF600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60" w:line="240" w:lineRule="auto"/>
      <w:ind w:left="567" w:right="843" w:hanging="567"/>
    </w:pPr>
    <w:rPr>
      <w:rFonts w:cstheme="minorHAnsi"/>
      <w:noProof/>
      <w:szCs w:val="20"/>
    </w:rPr>
  </w:style>
  <w:style w:type="numbering" w:customStyle="1" w:styleId="KNVBList">
    <w:name w:val="KNVB List"/>
    <w:uiPriority w:val="99"/>
    <w:rsid w:val="002771B9"/>
    <w:pPr>
      <w:numPr>
        <w:numId w:val="1"/>
      </w:numPr>
    </w:pPr>
  </w:style>
  <w:style w:type="table" w:customStyle="1" w:styleId="KNVBTabelA">
    <w:name w:val="KNVB Tabel A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>
      <w:tblStyleRowBandSize w:val="1"/>
      <w:tblStyleColBandSize w:val="1"/>
      <w:tblBorders>
        <w:insideH w:val="single" w:sz="48" w:space="0" w:color="FFFFFF" w:themeColor="background1"/>
      </w:tblBorders>
      <w:tblCellMar>
        <w:top w:w="85" w:type="dxa"/>
        <w:bottom w:w="85" w:type="dxa"/>
      </w:tblCellMar>
    </w:tblPr>
    <w:tblStylePr w:type="firstRow">
      <w:rPr>
        <w:color w:val="FF6000"/>
      </w:rPr>
    </w:tblStylePr>
    <w:tblStylePr w:type="firstCol">
      <w:tblPr/>
      <w:tcPr>
        <w:shd w:val="clear" w:color="auto" w:fill="D8EBE6"/>
      </w:tcPr>
    </w:tblStylePr>
    <w:tblStylePr w:type="band1Vert">
      <w:tblPr/>
      <w:tcPr>
        <w:shd w:val="clear" w:color="auto" w:fill="F2F8F5"/>
      </w:tcPr>
    </w:tblStylePr>
    <w:tblStylePr w:type="band2Vert">
      <w:tblPr/>
      <w:tcPr>
        <w:shd w:val="clear" w:color="auto" w:fill="D8EBE6"/>
      </w:tcPr>
    </w:tblStylePr>
  </w:style>
  <w:style w:type="table" w:customStyle="1" w:styleId="KNVBTabelB">
    <w:name w:val="KNVB Tabel B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/>
    <w:tcPr>
      <w:shd w:val="clear" w:color="auto" w:fill="F2F8F5"/>
    </w:tcPr>
    <w:tblStylePr w:type="firstCol">
      <w:rPr>
        <w:color w:val="FF6000"/>
      </w:rPr>
      <w:tblPr>
        <w:tblCellMar>
          <w:top w:w="85" w:type="dxa"/>
          <w:left w:w="108" w:type="dxa"/>
          <w:bottom w:w="85" w:type="dxa"/>
          <w:right w:w="108" w:type="dxa"/>
        </w:tblCellMar>
      </w:tblPr>
    </w:tblStylePr>
  </w:style>
  <w:style w:type="paragraph" w:styleId="Kopvaninhoudsopgave">
    <w:name w:val="TOC Heading"/>
    <w:basedOn w:val="Kop1"/>
    <w:next w:val="Standaard"/>
    <w:uiPriority w:val="39"/>
    <w:unhideWhenUsed/>
    <w:rsid w:val="002771B9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="Times New Roman (Koppen CS)"/>
      <w:kern w:val="0"/>
      <w:sz w:val="52"/>
      <w:szCs w:val="28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rsid w:val="002771B9"/>
    <w:pPr>
      <w:spacing w:before="1060" w:after="600" w:line="204" w:lineRule="auto"/>
      <w:ind w:left="3402"/>
      <w:contextualSpacing/>
    </w:pPr>
    <w:rPr>
      <w:rFonts w:cstheme="minorHAnsi"/>
      <w:b/>
      <w:bCs/>
      <w:caps/>
      <w:color w:val="FF4F0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771B9"/>
    <w:rPr>
      <w:rFonts w:cstheme="minorHAnsi"/>
      <w:b/>
      <w:bCs/>
      <w:caps/>
      <w:color w:val="FF4F00"/>
      <w:sz w:val="52"/>
      <w:szCs w:val="52"/>
    </w:rPr>
  </w:style>
  <w:style w:type="character" w:customStyle="1" w:styleId="Kop3Char">
    <w:name w:val="Kop 3 Char"/>
    <w:basedOn w:val="Standaardalinea-lettertype"/>
    <w:link w:val="Kop3"/>
    <w:uiPriority w:val="9"/>
    <w:rsid w:val="002771B9"/>
    <w:rPr>
      <w:rFonts w:eastAsiaTheme="majorEastAsia" w:cstheme="majorBidi"/>
      <w:b/>
      <w:bCs/>
      <w:color w:val="FF6000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2771B9"/>
    <w:rPr>
      <w:rFonts w:eastAsiaTheme="majorEastAsia" w:cstheme="majorBidi"/>
      <w:i/>
      <w:iCs/>
      <w:color w:val="FF6000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71B9"/>
    <w:rPr>
      <w:rFonts w:eastAsiaTheme="majorEastAsia" w:cstheme="majorBidi"/>
      <w:color w:val="FF4F0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71B9"/>
    <w:rPr>
      <w:rFonts w:eastAsiaTheme="majorEastAsia" w:cstheme="majorBidi"/>
      <w:i/>
      <w:iCs/>
      <w:color w:val="595959" w:themeColor="text1" w:themeTint="A6"/>
      <w:szCs w:val="24"/>
    </w:rPr>
  </w:style>
  <w:style w:type="paragraph" w:customStyle="1" w:styleId="Adresregels">
    <w:name w:val="Adresregels"/>
    <w:basedOn w:val="Standaard"/>
    <w:rsid w:val="002771B9"/>
    <w:pPr>
      <w:spacing w:before="1160" w:after="480"/>
      <w:contextualSpacing/>
    </w:pPr>
    <w:rPr>
      <w:color w:val="FF6000"/>
    </w:rPr>
  </w:style>
  <w:style w:type="paragraph" w:styleId="Bloktekst">
    <w:name w:val="Block Text"/>
    <w:basedOn w:val="Standaard"/>
    <w:uiPriority w:val="99"/>
    <w:semiHidden/>
    <w:unhideWhenUsed/>
    <w:rsid w:val="002771B9"/>
    <w:pPr>
      <w:pBdr>
        <w:top w:val="single" w:sz="2" w:space="10" w:color="FE6002" w:themeColor="accent1"/>
        <w:left w:val="single" w:sz="2" w:space="10" w:color="FE6002" w:themeColor="accent1"/>
        <w:bottom w:val="single" w:sz="2" w:space="10" w:color="FE6002" w:themeColor="accent1"/>
        <w:right w:val="single" w:sz="2" w:space="10" w:color="FE6002" w:themeColor="accent1"/>
      </w:pBdr>
      <w:ind w:left="1152" w:right="1152"/>
    </w:pPr>
    <w:rPr>
      <w:rFonts w:eastAsiaTheme="minorEastAsia"/>
      <w:i/>
      <w:iCs/>
      <w:color w:val="FF4F00"/>
    </w:rPr>
  </w:style>
  <w:style w:type="paragraph" w:styleId="Citaat">
    <w:name w:val="Quote"/>
    <w:basedOn w:val="Standaard"/>
    <w:next w:val="Standaard"/>
    <w:link w:val="CitaatChar"/>
    <w:uiPriority w:val="29"/>
    <w:rsid w:val="002771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71B9"/>
    <w:rPr>
      <w:i/>
      <w:iCs/>
      <w:color w:val="404040" w:themeColor="text1" w:themeTint="BF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771B9"/>
    <w:pPr>
      <w:pBdr>
        <w:top w:val="single" w:sz="4" w:space="10" w:color="BE4700" w:themeColor="accent1" w:themeShade="BF"/>
        <w:bottom w:val="single" w:sz="4" w:space="10" w:color="BE4700" w:themeColor="accent1" w:themeShade="BF"/>
      </w:pBdr>
      <w:spacing w:before="360" w:after="360"/>
      <w:ind w:left="864" w:right="864"/>
      <w:jc w:val="center"/>
    </w:pPr>
    <w:rPr>
      <w:i/>
      <w:iCs/>
      <w:color w:val="FF4F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1B9"/>
    <w:rPr>
      <w:i/>
      <w:iCs/>
      <w:color w:val="FF4F00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Hyperlink">
    <w:name w:val="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Intensievebenadrukking">
    <w:name w:val="Intense Emphasis"/>
    <w:basedOn w:val="Standaardalinea-lettertype"/>
    <w:uiPriority w:val="21"/>
    <w:rsid w:val="002771B9"/>
    <w:rPr>
      <w:i/>
      <w:iCs/>
      <w:color w:val="FF4F00"/>
    </w:rPr>
  </w:style>
  <w:style w:type="character" w:styleId="Intensieveverwijzing">
    <w:name w:val="Intense Reference"/>
    <w:basedOn w:val="Standaardalinea-lettertype"/>
    <w:uiPriority w:val="32"/>
    <w:rsid w:val="002771B9"/>
    <w:rPr>
      <w:b/>
      <w:bCs/>
      <w:smallCaps/>
      <w:color w:val="FF4F00"/>
      <w:spacing w:val="5"/>
    </w:rPr>
  </w:style>
  <w:style w:type="paragraph" w:customStyle="1" w:styleId="Kenmerken">
    <w:name w:val="Kenmerken"/>
    <w:basedOn w:val="Standaard"/>
    <w:rsid w:val="002771B9"/>
    <w:pPr>
      <w:tabs>
        <w:tab w:val="left" w:pos="2127"/>
      </w:tabs>
      <w:spacing w:after="480"/>
      <w:contextualSpacing/>
    </w:pPr>
    <w:rPr>
      <w:color w:val="FF600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71B9"/>
    <w:rPr>
      <w:rFonts w:eastAsiaTheme="majorEastAsia" w:cstheme="majorBidi"/>
      <w:color w:val="595959" w:themeColor="text1" w:themeTint="A6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71B9"/>
    <w:rPr>
      <w:rFonts w:eastAsiaTheme="majorEastAsia" w:cstheme="majorBidi"/>
      <w:i/>
      <w:iCs/>
      <w:color w:val="272727" w:themeColor="text1" w:themeTint="D8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71B9"/>
    <w:rPr>
      <w:rFonts w:eastAsiaTheme="majorEastAsia" w:cstheme="majorBidi"/>
      <w:color w:val="272727" w:themeColor="text1" w:themeTint="D8"/>
      <w:szCs w:val="24"/>
    </w:rPr>
  </w:style>
  <w:style w:type="paragraph" w:styleId="Lijstalinea">
    <w:name w:val="List Paragraph"/>
    <w:basedOn w:val="Standaard"/>
    <w:uiPriority w:val="34"/>
    <w:rsid w:val="002771B9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rsid w:val="002771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raster">
    <w:name w:val="Table Grid"/>
    <w:basedOn w:val="Standaardtabel"/>
    <w:uiPriority w:val="39"/>
    <w:rsid w:val="002771B9"/>
    <w:pPr>
      <w:spacing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771B9"/>
    <w:rPr>
      <w:color w:val="666666"/>
    </w:rPr>
  </w:style>
  <w:style w:type="character" w:customStyle="1" w:styleId="Invoertekst">
    <w:name w:val="Invoertekst"/>
    <w:basedOn w:val="Standaardalinea-lettertype"/>
    <w:uiPriority w:val="1"/>
    <w:rsid w:val="00471180"/>
    <w:rPr>
      <w:rFonts w:ascii="Arial" w:hAnsi="Arial"/>
      <w:color w:val="FF6000" w:themeColor="background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Demmink\AppData\Local\Temp\Templafy\WordVsto\nlsca3v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893F707F214524AF7CAC88E8A3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629CE3-57FB-461B-9EAA-9519CF24C615}"/>
      </w:docPartPr>
      <w:docPartBody>
        <w:p w:rsidR="00E90706" w:rsidRDefault="005902C1" w:rsidP="005902C1">
          <w:pPr>
            <w:pStyle w:val="8F893F707F214524AF7CAC88E8A3B9AF1"/>
          </w:pPr>
          <w:r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Vul hier</w:t>
          </w:r>
          <w:r w:rsidRPr="00EB2DB5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 xml:space="preserve"> de wedstrijd in.</w:t>
          </w:r>
        </w:p>
      </w:docPartBody>
    </w:docPart>
    <w:docPart>
      <w:docPartPr>
        <w:name w:val="0061D962A42646B7B5BB136998BD49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72E57C-5818-4C53-8110-1D061385E8FE}"/>
      </w:docPartPr>
      <w:docPartBody>
        <w:p w:rsidR="00E90706" w:rsidRDefault="005902C1" w:rsidP="005902C1">
          <w:pPr>
            <w:pStyle w:val="0061D962A42646B7B5BB136998BD49781"/>
          </w:pPr>
          <w:r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Vul</w:t>
          </w:r>
          <w:r w:rsidRPr="00EB2DB5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 xml:space="preserve"> het wedstrijdnummer in.</w:t>
          </w:r>
        </w:p>
      </w:docPartBody>
    </w:docPart>
    <w:docPart>
      <w:docPartPr>
        <w:name w:val="26458F0E59E74ED198DA34ECDB1C8A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D6F78A-560A-4D24-A026-BB059169D5D1}"/>
      </w:docPartPr>
      <w:docPartBody>
        <w:p w:rsidR="00E90706" w:rsidRDefault="005902C1" w:rsidP="005902C1">
          <w:pPr>
            <w:pStyle w:val="26458F0E59E74ED198DA34ECDB1C8A9B1"/>
          </w:pPr>
          <w:r w:rsidRPr="00EB2DB5">
            <w:rPr>
              <w:rStyle w:val="Tekstvantijdelijkeaanduiding"/>
              <w:color w:val="E8E8E8" w:themeColor="background2"/>
              <w:sz w:val="20"/>
              <w:szCs w:val="20"/>
            </w:rPr>
            <w:t>Selecteer de datum van de wedstrijd.</w:t>
          </w:r>
        </w:p>
      </w:docPartBody>
    </w:docPart>
    <w:docPart>
      <w:docPartPr>
        <w:name w:val="32004A757D034683919875DAF900A9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733DF-2C47-47D4-9C00-2D51CE950DF7}"/>
      </w:docPartPr>
      <w:docPartBody>
        <w:p w:rsidR="00E90706" w:rsidRDefault="005902C1" w:rsidP="005902C1">
          <w:pPr>
            <w:pStyle w:val="32004A757D034683919875DAF900A9E41"/>
          </w:pPr>
          <w:r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Vul</w:t>
          </w:r>
          <w:r w:rsidRPr="00EB2DB5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 xml:space="preserve"> je naam in</w:t>
          </w:r>
        </w:p>
      </w:docPartBody>
    </w:docPart>
    <w:docPart>
      <w:docPartPr>
        <w:name w:val="AAB95F52A30A4E84A56C7656FC339D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25ADF2-6CB4-4FEC-AB72-64674D6CC52E}"/>
      </w:docPartPr>
      <w:docPartBody>
        <w:p w:rsidR="00E90706" w:rsidRDefault="005902C1" w:rsidP="005902C1">
          <w:pPr>
            <w:pStyle w:val="AAB95F52A30A4E84A56C7656FC339D031"/>
          </w:pPr>
          <w:r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Vul je</w:t>
          </w:r>
          <w:r w:rsidRPr="00EB2DB5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 xml:space="preserve"> relatiecode in.</w:t>
          </w:r>
        </w:p>
      </w:docPartBody>
    </w:docPart>
    <w:docPart>
      <w:docPartPr>
        <w:name w:val="B791DB78A5D7434CB3A16BC028ECE2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8ECA1C-D664-4610-A747-C8D15AA34127}"/>
      </w:docPartPr>
      <w:docPartBody>
        <w:p w:rsidR="00E90706" w:rsidRDefault="005902C1" w:rsidP="005902C1">
          <w:pPr>
            <w:pStyle w:val="B791DB78A5D7434CB3A16BC028ECE26C1"/>
          </w:pPr>
          <w:r w:rsidRPr="00EB2DB5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Mijn functie bij deze wedstrijd was:</w:t>
          </w:r>
        </w:p>
      </w:docPartBody>
    </w:docPart>
    <w:docPart>
      <w:docPartPr>
        <w:name w:val="485F3B9E5B9949C2B27B50BC7AB05E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B09CEE-AEE8-4CD2-B0AF-B66FDA30042A}"/>
      </w:docPartPr>
      <w:docPartBody>
        <w:p w:rsidR="00E90706" w:rsidRDefault="005902C1" w:rsidP="005902C1">
          <w:pPr>
            <w:pStyle w:val="485F3B9E5B9949C2B27B50BC7AB05E841"/>
          </w:pPr>
          <w:r w:rsidRPr="009C7FC3">
            <w:rPr>
              <w:rFonts w:cs="Arial"/>
              <w:color w:val="E8E8E8" w:themeColor="background2"/>
              <w:sz w:val="20"/>
              <w:szCs w:val="20"/>
            </w:rPr>
            <w:t>Geef de minuut aan met een getal</w:t>
          </w:r>
        </w:p>
      </w:docPartBody>
    </w:docPart>
    <w:docPart>
      <w:docPartPr>
        <w:name w:val="7FF44C32179A4FCC8C2387E923EF4C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E32912-E191-4D18-82D9-FF06B525035E}"/>
      </w:docPartPr>
      <w:docPartBody>
        <w:p w:rsidR="00E90706" w:rsidRDefault="005902C1" w:rsidP="005902C1">
          <w:pPr>
            <w:pStyle w:val="7FF44C32179A4FCC8C2387E923EF4CE71"/>
          </w:pPr>
          <w:r>
            <w:rPr>
              <w:rFonts w:cs="Arial"/>
              <w:color w:val="E8E8E8" w:themeColor="background2"/>
              <w:sz w:val="20"/>
              <w:szCs w:val="20"/>
            </w:rPr>
            <w:t>Vul</w:t>
          </w:r>
          <w:r w:rsidRPr="009C7FC3">
            <w:rPr>
              <w:rFonts w:cs="Arial"/>
              <w:color w:val="E8E8E8" w:themeColor="background2"/>
              <w:sz w:val="20"/>
              <w:szCs w:val="20"/>
            </w:rPr>
            <w:t xml:space="preserve"> de stand in</w:t>
          </w:r>
        </w:p>
      </w:docPartBody>
    </w:docPart>
    <w:docPart>
      <w:docPartPr>
        <w:name w:val="3F211EE885E94B11A8699D793F186B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7CDEC5-19D3-4122-9B17-776A2A480623}"/>
      </w:docPartPr>
      <w:docPartBody>
        <w:p w:rsidR="00E90706" w:rsidRDefault="005902C1" w:rsidP="005902C1">
          <w:pPr>
            <w:pStyle w:val="3F211EE885E94B11A8699D793F186B701"/>
          </w:pPr>
          <w:r w:rsidRPr="0043140C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Kies ja of nee</w:t>
          </w:r>
        </w:p>
      </w:docPartBody>
    </w:docPart>
    <w:docPart>
      <w:docPartPr>
        <w:name w:val="75E786D88DE040EB8D8F732D0C7DA6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211F43-A182-4DD1-ACA4-BA9C1E14D460}"/>
      </w:docPartPr>
      <w:docPartBody>
        <w:p w:rsidR="00E90706" w:rsidRDefault="005902C1" w:rsidP="005902C1">
          <w:pPr>
            <w:pStyle w:val="75E786D88DE040EB8D8F732D0C7DA6CD1"/>
          </w:pPr>
          <w:r w:rsidRPr="0043140C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Kies ja of nee.</w:t>
          </w:r>
        </w:p>
      </w:docPartBody>
    </w:docPart>
    <w:docPart>
      <w:docPartPr>
        <w:name w:val="CC3DA2C485514E0BB04083D8086B6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027AE5-8423-4695-B372-52BFB5007AA2}"/>
      </w:docPartPr>
      <w:docPartBody>
        <w:p w:rsidR="00E90706" w:rsidRDefault="005902C1" w:rsidP="005902C1">
          <w:pPr>
            <w:pStyle w:val="CC3DA2C485514E0BB04083D8086B6FE51"/>
          </w:pPr>
          <w:r w:rsidRPr="00353AA4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ADB0989EE5FD48B394344F30D2A19E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D5934E-A999-4217-B490-CF18AEFEC71E}"/>
      </w:docPartPr>
      <w:docPartBody>
        <w:p w:rsidR="00E90706" w:rsidRDefault="005902C1" w:rsidP="005902C1">
          <w:pPr>
            <w:pStyle w:val="ADB0989EE5FD48B394344F30D2A19E791"/>
          </w:pPr>
          <w:r w:rsidRPr="00353AA4">
            <w:rPr>
              <w:rStyle w:val="Tekstvantijdelijkeaanduiding"/>
              <w:color w:val="FF6000"/>
              <w:sz w:val="20"/>
              <w:szCs w:val="20"/>
            </w:rPr>
            <w:t>Kies thuis of uit.</w:t>
          </w:r>
        </w:p>
      </w:docPartBody>
    </w:docPart>
    <w:docPart>
      <w:docPartPr>
        <w:name w:val="D7527742080644A2BF46732351C681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4B7F22-4A22-499D-89BD-19D21A7BC6B0}"/>
      </w:docPartPr>
      <w:docPartBody>
        <w:p w:rsidR="00E90706" w:rsidRDefault="005902C1" w:rsidP="005902C1">
          <w:pPr>
            <w:pStyle w:val="D7527742080644A2BF46732351C6819F1"/>
          </w:pPr>
          <w:r>
            <w:rPr>
              <w:rStyle w:val="Tekstvantijdelijkeaanduiding"/>
              <w:color w:val="E8E8E8" w:themeColor="background2"/>
              <w:sz w:val="20"/>
              <w:szCs w:val="20"/>
            </w:rPr>
            <w:t>Voer</w:t>
          </w:r>
          <w:r w:rsidRPr="00353AA4">
            <w:rPr>
              <w:rStyle w:val="Tekstvantijdelijkeaanduiding"/>
              <w:color w:val="E8E8E8" w:themeColor="background2"/>
              <w:sz w:val="20"/>
              <w:szCs w:val="20"/>
            </w:rPr>
            <w:t xml:space="preserve"> hier tekst in. </w:t>
          </w:r>
        </w:p>
      </w:docPartBody>
    </w:docPart>
    <w:docPart>
      <w:docPartPr>
        <w:name w:val="89481FFA07794955B94C26E5AAC48E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2D5268-92D6-4462-9D3E-80250809FA6E}"/>
      </w:docPartPr>
      <w:docPartBody>
        <w:p w:rsidR="00E90706" w:rsidRDefault="005902C1" w:rsidP="005902C1">
          <w:pPr>
            <w:pStyle w:val="89481FFA07794955B94C26E5AAC48EA71"/>
          </w:pPr>
          <w:r w:rsidRPr="00353AA4">
            <w:rPr>
              <w:rStyle w:val="Tekstvantijdelijkeaanduiding"/>
              <w:color w:val="E8E8E8" w:themeColor="background2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078B731CBEFD415BB5C22296310128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284D6-4F9E-4E66-9BA1-DF154C256ECC}"/>
      </w:docPartPr>
      <w:docPartBody>
        <w:p w:rsidR="00E90706" w:rsidRDefault="005902C1" w:rsidP="005902C1">
          <w:pPr>
            <w:pStyle w:val="078B731CBEFD415BB5C22296310128911"/>
          </w:pPr>
          <w:r w:rsidRPr="00353AA4">
            <w:rPr>
              <w:rStyle w:val="Tekstvantijdelijkeaanduiding"/>
              <w:color w:val="E8E8E8" w:themeColor="background2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A585B6361D84468A96885B71C3CFF7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7F6072-C650-4E49-8E3F-A84A45BA91EF}"/>
      </w:docPartPr>
      <w:docPartBody>
        <w:p w:rsidR="00E90706" w:rsidRDefault="005902C1" w:rsidP="005902C1">
          <w:pPr>
            <w:pStyle w:val="A585B6361D84468A96885B71C3CFF7E31"/>
          </w:pPr>
          <w:r w:rsidRPr="00353AA4">
            <w:rPr>
              <w:rStyle w:val="Tekstvantijdelijkeaanduiding"/>
              <w:rFonts w:cs="Arial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C8D96C718CD046148B40A84CC6217F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AA7C58-CB82-4B1A-8EF8-F8389289D75B}"/>
      </w:docPartPr>
      <w:docPartBody>
        <w:p w:rsidR="00E90706" w:rsidRDefault="005902C1" w:rsidP="005902C1">
          <w:pPr>
            <w:pStyle w:val="C8D96C718CD046148B40A84CC6217F4B1"/>
          </w:pPr>
          <w:r w:rsidRPr="00353AA4">
            <w:rPr>
              <w:rStyle w:val="Tekstvantijdelijkeaanduiding"/>
              <w:rFonts w:cs="Arial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62FDB286A9C049908CFA16ACDB0634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6D169D-4443-4DD6-B7D7-EFD30BB437C4}"/>
      </w:docPartPr>
      <w:docPartBody>
        <w:p w:rsidR="00E90706" w:rsidRDefault="005902C1" w:rsidP="005902C1">
          <w:pPr>
            <w:pStyle w:val="62FDB286A9C049908CFA16ACDB0634431"/>
          </w:pPr>
          <w:r w:rsidRPr="00353AA4">
            <w:rPr>
              <w:rStyle w:val="Tekstvantijdelijkeaanduiding"/>
              <w:rFonts w:cs="Arial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53268E7B2C6B44F2812C920B51EEA5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863F0F-2888-4C67-A700-576FB851430D}"/>
      </w:docPartPr>
      <w:docPartBody>
        <w:p w:rsidR="00E90706" w:rsidRDefault="005902C1" w:rsidP="005902C1">
          <w:pPr>
            <w:pStyle w:val="53268E7B2C6B44F2812C920B51EEA5011"/>
          </w:pPr>
          <w:r w:rsidRPr="00353AA4">
            <w:rPr>
              <w:rStyle w:val="Tekstvantijdelijkeaanduiding"/>
              <w:rFonts w:cs="Arial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D182027DA279463DA6A09642EE8E34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3187F9-A26C-48C2-BB81-CE0D03652872}"/>
      </w:docPartPr>
      <w:docPartBody>
        <w:p w:rsidR="00E90706" w:rsidRDefault="005902C1" w:rsidP="005902C1">
          <w:pPr>
            <w:pStyle w:val="D182027DA279463DA6A09642EE8E34B31"/>
          </w:pPr>
          <w:r w:rsidRPr="00353AA4">
            <w:rPr>
              <w:rStyle w:val="Tekstvantijdelijkeaanduiding"/>
              <w:rFonts w:cs="Arial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298A1B90011C4747BEC37F4476B738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D60BDF-4372-451D-88D8-0C3D86FE02E5}"/>
      </w:docPartPr>
      <w:docPartBody>
        <w:p w:rsidR="00E90706" w:rsidRDefault="005902C1" w:rsidP="005902C1">
          <w:pPr>
            <w:pStyle w:val="298A1B90011C4747BEC37F4476B738FB1"/>
          </w:pPr>
          <w:r w:rsidRPr="00353AA4">
            <w:rPr>
              <w:rStyle w:val="Tekstvantijdelijkeaanduiding"/>
              <w:rFonts w:cs="Arial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5ECE73F398C54102A9239FDFEE31A7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0305AC-64BD-4F0E-9901-8194080784C8}"/>
      </w:docPartPr>
      <w:docPartBody>
        <w:p w:rsidR="00E90706" w:rsidRDefault="005902C1" w:rsidP="005902C1">
          <w:pPr>
            <w:pStyle w:val="5ECE73F398C54102A9239FDFEE31A7B71"/>
          </w:pPr>
          <w:r w:rsidRPr="00322FB9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E989496D576C4E1B80868FDA319630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CA5C97-3122-47BC-817B-4E57B7512AD9}"/>
      </w:docPartPr>
      <w:docPartBody>
        <w:p w:rsidR="00E90706" w:rsidRDefault="005902C1" w:rsidP="005902C1">
          <w:pPr>
            <w:pStyle w:val="E989496D576C4E1B80868FDA319630861"/>
          </w:pPr>
          <w:r w:rsidRPr="00322FB9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7F079F7A172A404FABD6C54F92F90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3C6566-6B53-4F73-B15A-A30CFACDB3A6}"/>
      </w:docPartPr>
      <w:docPartBody>
        <w:p w:rsidR="00E90706" w:rsidRDefault="005902C1" w:rsidP="005902C1">
          <w:pPr>
            <w:pStyle w:val="7F079F7A172A404FABD6C54F92F90BD7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1E19DD8429414F49B0D37F2B9D4A1C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4DFF63-8D4B-46B5-83EB-5985111BFB4D}"/>
      </w:docPartPr>
      <w:docPartBody>
        <w:p w:rsidR="00E90706" w:rsidRDefault="005902C1" w:rsidP="005902C1">
          <w:pPr>
            <w:pStyle w:val="1E19DD8429414F49B0D37F2B9D4A1C3A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B9187A10C21A438DB09B56365D787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AF5EA3-A328-4BF0-B38E-5FD4D93C0A23}"/>
      </w:docPartPr>
      <w:docPartBody>
        <w:p w:rsidR="00E90706" w:rsidRDefault="005902C1" w:rsidP="005902C1">
          <w:pPr>
            <w:pStyle w:val="B9187A10C21A438DB09B56365D787A1E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D2785BFDA9F54243ADC29066C743DC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B62063-88C4-4192-9761-8EA55E076AA0}"/>
      </w:docPartPr>
      <w:docPartBody>
        <w:p w:rsidR="00E90706" w:rsidRDefault="005902C1" w:rsidP="005902C1">
          <w:pPr>
            <w:pStyle w:val="D2785BFDA9F54243ADC29066C743DC9A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19AA1055D60F4120905D72D9A83257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724C0F-381A-49D7-9E3A-BA34136616D2}"/>
      </w:docPartPr>
      <w:docPartBody>
        <w:p w:rsidR="00E90706" w:rsidRDefault="005902C1" w:rsidP="005902C1">
          <w:pPr>
            <w:pStyle w:val="19AA1055D60F4120905D72D9A83257D1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56927D26857740D39FDC518A6511C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6E5C55-0453-4BDC-8EFF-7B0098AFDAE6}"/>
      </w:docPartPr>
      <w:docPartBody>
        <w:p w:rsidR="00E90706" w:rsidRDefault="005902C1" w:rsidP="005902C1">
          <w:pPr>
            <w:pStyle w:val="56927D26857740D39FDC518A6511CAF4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2C5A44D0334D4FEDA169805AF62A17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F4EAAD-4273-4CF7-BBB0-B51507C4F17A}"/>
      </w:docPartPr>
      <w:docPartBody>
        <w:p w:rsidR="00E90706" w:rsidRDefault="005902C1" w:rsidP="005902C1">
          <w:pPr>
            <w:pStyle w:val="2C5A44D0334D4FEDA169805AF62A178D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F00C93341CE34CE4B56F54E1CACECB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B262EA-2C1F-42C6-8C8A-41E5C69BF87C}"/>
      </w:docPartPr>
      <w:docPartBody>
        <w:p w:rsidR="00E90706" w:rsidRDefault="005902C1" w:rsidP="005902C1">
          <w:pPr>
            <w:pStyle w:val="F00C93341CE34CE4B56F54E1CACECBE1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A50A2574BDE041E390CB2393D15DDF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482B90-0684-47C4-8ED7-F7A9FD20DC71}"/>
      </w:docPartPr>
      <w:docPartBody>
        <w:p w:rsidR="00E90706" w:rsidRDefault="005902C1" w:rsidP="005902C1">
          <w:pPr>
            <w:pStyle w:val="A50A2574BDE041E390CB2393D15DDF59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C90B7831F9C3411B9157DAE1EEABCC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955BE7-31CC-4EC8-AF8F-7F97C48DAA68}"/>
      </w:docPartPr>
      <w:docPartBody>
        <w:p w:rsidR="00E90706" w:rsidRDefault="005902C1" w:rsidP="005902C1">
          <w:pPr>
            <w:pStyle w:val="C90B7831F9C3411B9157DAE1EEABCC58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410DB6F38697421CA1355A455A8E22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9BBA4E-E1CC-40BC-BFC8-49BCDEA59BFA}"/>
      </w:docPartPr>
      <w:docPartBody>
        <w:p w:rsidR="00E90706" w:rsidRDefault="005902C1" w:rsidP="005902C1">
          <w:pPr>
            <w:pStyle w:val="410DB6F38697421CA1355A455A8E227A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8A78D1C533DC4C93A8FA0922035750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99135F-8DC9-4ADB-84E8-46DE8B344C5C}"/>
      </w:docPartPr>
      <w:docPartBody>
        <w:p w:rsidR="00E90706" w:rsidRDefault="005902C1" w:rsidP="005902C1">
          <w:pPr>
            <w:pStyle w:val="8A78D1C533DC4C93A8FA09220357506B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0EF858217DB040E2843B2FF67EA381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81A5D7-FBF1-4890-BBF5-B55597502C73}"/>
      </w:docPartPr>
      <w:docPartBody>
        <w:p w:rsidR="00E90706" w:rsidRDefault="005902C1" w:rsidP="005902C1">
          <w:pPr>
            <w:pStyle w:val="0EF858217DB040E2843B2FF67EA381FA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76FA37DEABFD4381A4F0B6D0085DDD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661E2E-D45B-4C3B-A3CA-197E1F5930D7}"/>
      </w:docPartPr>
      <w:docPartBody>
        <w:p w:rsidR="00E90706" w:rsidRDefault="005902C1" w:rsidP="005902C1">
          <w:pPr>
            <w:pStyle w:val="76FA37DEABFD4381A4F0B6D0085DDDA7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3468E4877D9B49529183B3848D6116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DD7327-1AAC-4D40-BACD-1F8B99C4CE00}"/>
      </w:docPartPr>
      <w:docPartBody>
        <w:p w:rsidR="00E90706" w:rsidRDefault="005902C1" w:rsidP="005902C1">
          <w:pPr>
            <w:pStyle w:val="3468E4877D9B49529183B3848D6116AC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1F3B8071414E4582A27961D90DFA61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D2F8B5-26BB-4A70-8990-31C50B6028E3}"/>
      </w:docPartPr>
      <w:docPartBody>
        <w:p w:rsidR="00E90706" w:rsidRDefault="005902C1" w:rsidP="005902C1">
          <w:pPr>
            <w:pStyle w:val="1F3B8071414E4582A27961D90DFA6153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2B19986282724FDABB24945E33DEA2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754C57-A097-43D7-8F58-B2A3A0A4E237}"/>
      </w:docPartPr>
      <w:docPartBody>
        <w:p w:rsidR="00E90706" w:rsidRDefault="005902C1" w:rsidP="005902C1">
          <w:pPr>
            <w:pStyle w:val="2B19986282724FDABB24945E33DEA240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6F7F3EE19A89471990B582226A216B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1DAEC4-D2E8-4DC6-99B9-ABA1048CA12F}"/>
      </w:docPartPr>
      <w:docPartBody>
        <w:p w:rsidR="00E90706" w:rsidRDefault="005902C1" w:rsidP="005902C1">
          <w:pPr>
            <w:pStyle w:val="6F7F3EE19A89471990B582226A216BAB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A564B720B5E541C6975B3485055005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E8C7DA-C085-4889-96E9-CF1238EFCEC6}"/>
      </w:docPartPr>
      <w:docPartBody>
        <w:p w:rsidR="00E90706" w:rsidRDefault="005902C1" w:rsidP="005902C1">
          <w:pPr>
            <w:pStyle w:val="A564B720B5E541C6975B34850550056B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A07B33ED956948B7B0F1F57145F3F6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7D013-6BCC-4727-B973-FF704B73465D}"/>
      </w:docPartPr>
      <w:docPartBody>
        <w:p w:rsidR="00E90706" w:rsidRDefault="005902C1" w:rsidP="005902C1">
          <w:pPr>
            <w:pStyle w:val="A07B33ED956948B7B0F1F57145F3F6CB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E557E874774440B699104F8F0655BA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EA2A1F-CFF0-40A3-81AF-C04497B600C8}"/>
      </w:docPartPr>
      <w:docPartBody>
        <w:p w:rsidR="00E90706" w:rsidRDefault="005902C1" w:rsidP="005902C1">
          <w:pPr>
            <w:pStyle w:val="E557E874774440B699104F8F0655BA80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26E45A2015254837B593382F15163E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6DA06B-337F-4B47-928E-7F80331DFAED}"/>
      </w:docPartPr>
      <w:docPartBody>
        <w:p w:rsidR="00E90706" w:rsidRDefault="005902C1" w:rsidP="005902C1">
          <w:pPr>
            <w:pStyle w:val="26E45A2015254837B593382F15163E8C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634EDEEDE8A64582AFF7742FE6BEDE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F7257A-6911-4A4C-958A-83963B471A0E}"/>
      </w:docPartPr>
      <w:docPartBody>
        <w:p w:rsidR="00E90706" w:rsidRDefault="005902C1" w:rsidP="005902C1">
          <w:pPr>
            <w:pStyle w:val="634EDEEDE8A64582AFF7742FE6BEDE1D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6FA58405292746C8BCC25C9A6E3F1F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E2D483-FBE5-43BA-80FB-F63BAA8C24DC}"/>
      </w:docPartPr>
      <w:docPartBody>
        <w:p w:rsidR="00E90706" w:rsidRDefault="005902C1" w:rsidP="005902C1">
          <w:pPr>
            <w:pStyle w:val="6FA58405292746C8BCC25C9A6E3F1FC9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7D62C8E8BE7348F3A200528A46A1A7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F64417-C8CB-45E1-B699-42AC41622411}"/>
      </w:docPartPr>
      <w:docPartBody>
        <w:p w:rsidR="00E90706" w:rsidRDefault="005902C1" w:rsidP="005902C1">
          <w:pPr>
            <w:pStyle w:val="7D62C8E8BE7348F3A200528A46A1A7E7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86692938CD694FD6B41130E02EEF7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90742E-E4EE-44BE-B3F9-EDF05744A9DC}"/>
      </w:docPartPr>
      <w:docPartBody>
        <w:p w:rsidR="00E90706" w:rsidRDefault="005902C1" w:rsidP="005902C1">
          <w:pPr>
            <w:pStyle w:val="86692938CD694FD6B41130E02EEF7809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02F4563E09354F88A5FA5BA78786BE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0D8D1-E99F-4F7A-A55F-20FC436C5F02}"/>
      </w:docPartPr>
      <w:docPartBody>
        <w:p w:rsidR="00E90706" w:rsidRDefault="005902C1" w:rsidP="005902C1">
          <w:pPr>
            <w:pStyle w:val="02F4563E09354F88A5FA5BA78786BED0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662A8A6D293A4436AAC23C43D4A165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BFBD5E-62AA-4DE7-8B14-6E0A0F9404F1}"/>
      </w:docPartPr>
      <w:docPartBody>
        <w:p w:rsidR="00E90706" w:rsidRDefault="005902C1" w:rsidP="005902C1">
          <w:pPr>
            <w:pStyle w:val="662A8A6D293A4436AAC23C43D4A16580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A3310712F1244C67A09804D6D8D21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82F51C-718F-4E3F-B9D1-28A513123A22}"/>
      </w:docPartPr>
      <w:docPartBody>
        <w:p w:rsidR="00E90706" w:rsidRDefault="005902C1" w:rsidP="005902C1">
          <w:pPr>
            <w:pStyle w:val="A3310712F1244C67A09804D6D8D21E82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FA3FBEC4C43E4C138656D5F95D3361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18251C-2A06-4107-9D63-4E69D519ADAF}"/>
      </w:docPartPr>
      <w:docPartBody>
        <w:p w:rsidR="00E90706" w:rsidRDefault="005902C1" w:rsidP="005902C1">
          <w:pPr>
            <w:pStyle w:val="FA3FBEC4C43E4C138656D5F95D33612F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2E848ABBF0184FDCBAF0A8A557BE33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A80554-0A59-4FF4-B683-A2DCA036FFEA}"/>
      </w:docPartPr>
      <w:docPartBody>
        <w:p w:rsidR="00E90706" w:rsidRDefault="005902C1" w:rsidP="005902C1">
          <w:pPr>
            <w:pStyle w:val="2E848ABBF0184FDCBAF0A8A557BE3351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4345500C79C340A7833AEE8993CC37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90114C-E344-4E27-933B-DBCBA8D8D6A8}"/>
      </w:docPartPr>
      <w:docPartBody>
        <w:p w:rsidR="00E90706" w:rsidRDefault="005902C1" w:rsidP="005902C1">
          <w:pPr>
            <w:pStyle w:val="4345500C79C340A7833AEE8993CC37CF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3576D257BF4B4E49B27095B77BF4CE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ECF96E-E67E-4ECD-ACE1-465CEE719A8D}"/>
      </w:docPartPr>
      <w:docPartBody>
        <w:p w:rsidR="00E90706" w:rsidRDefault="005902C1" w:rsidP="005902C1">
          <w:pPr>
            <w:pStyle w:val="3576D257BF4B4E49B27095B77BF4CE72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1566E50F052A47C888D64E0E5083D7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395D3B-F62D-4826-8B6E-CD37D4CAAE3E}"/>
      </w:docPartPr>
      <w:docPartBody>
        <w:p w:rsidR="00E90706" w:rsidRDefault="005902C1" w:rsidP="005902C1">
          <w:pPr>
            <w:pStyle w:val="1566E50F052A47C888D64E0E5083D78D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2E4E04E7F5A04C7CA63D30C4D2016E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57FBCC-C6D7-4AD1-86B1-F2C7A025228E}"/>
      </w:docPartPr>
      <w:docPartBody>
        <w:p w:rsidR="00E90706" w:rsidRDefault="005902C1" w:rsidP="005902C1">
          <w:pPr>
            <w:pStyle w:val="2E4E04E7F5A04C7CA63D30C4D2016EB4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476998739458436583374762FE093E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3E229F-05DA-4D00-8AB5-19D3AE9F51E5}"/>
      </w:docPartPr>
      <w:docPartBody>
        <w:p w:rsidR="00E90706" w:rsidRDefault="005902C1" w:rsidP="005902C1">
          <w:pPr>
            <w:pStyle w:val="476998739458436583374762FE093E34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CEFD4A4303374D94B5AB3EC2D074F1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20D708-5A69-43A1-95B7-5A920F4E6B42}"/>
      </w:docPartPr>
      <w:docPartBody>
        <w:p w:rsidR="00E90706" w:rsidRDefault="005902C1" w:rsidP="005902C1">
          <w:pPr>
            <w:pStyle w:val="CEFD4A4303374D94B5AB3EC2D074F10D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7F381EACBAF0424697FFF28D9189D1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52F679-57ED-4D94-8132-BC0A1E216F5A}"/>
      </w:docPartPr>
      <w:docPartBody>
        <w:p w:rsidR="00E90706" w:rsidRDefault="005902C1" w:rsidP="005902C1">
          <w:pPr>
            <w:pStyle w:val="7F381EACBAF0424697FFF28D9189D1C3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026D5C99BFB947BF939B48D8CC9BA2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54C211-D083-4EF2-89B1-825419360F95}"/>
      </w:docPartPr>
      <w:docPartBody>
        <w:p w:rsidR="00E90706" w:rsidRDefault="005902C1" w:rsidP="005902C1">
          <w:pPr>
            <w:pStyle w:val="026D5C99BFB947BF939B48D8CC9BA28E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E4FA900CCD7B4A1282093B329D4E14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87A8CF-F671-45A6-89F7-641069FE3369}"/>
      </w:docPartPr>
      <w:docPartBody>
        <w:p w:rsidR="00E90706" w:rsidRDefault="005902C1" w:rsidP="005902C1">
          <w:pPr>
            <w:pStyle w:val="E4FA900CCD7B4A1282093B329D4E1491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DA18D978C9284A81B3F19230D10FAA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831A3A-5EC9-433D-8F1C-917427141BDD}"/>
      </w:docPartPr>
      <w:docPartBody>
        <w:p w:rsidR="00E90706" w:rsidRDefault="005902C1" w:rsidP="005902C1">
          <w:pPr>
            <w:pStyle w:val="DA18D978C9284A81B3F19230D10FAA86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255BC40445B341D7A24EE72B2B7D4E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86485-DE7F-4598-9AA3-7AE29D0D48D0}"/>
      </w:docPartPr>
      <w:docPartBody>
        <w:p w:rsidR="00E90706" w:rsidRDefault="005902C1" w:rsidP="005902C1">
          <w:pPr>
            <w:pStyle w:val="255BC40445B341D7A24EE72B2B7D4EF2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66072BC22EE046F4914F0B65DCDA72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FCAA91-EE29-42DE-AAD3-A8256B51D1C6}"/>
      </w:docPartPr>
      <w:docPartBody>
        <w:p w:rsidR="00E90706" w:rsidRDefault="005902C1" w:rsidP="005902C1">
          <w:pPr>
            <w:pStyle w:val="66072BC22EE046F4914F0B65DCDA7294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ED93CD9803664B848E7E42A5186C69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6DDE83-2CEB-42DD-AE36-5AD3007B7125}"/>
      </w:docPartPr>
      <w:docPartBody>
        <w:p w:rsidR="00E90706" w:rsidRDefault="005902C1" w:rsidP="005902C1">
          <w:pPr>
            <w:pStyle w:val="ED93CD9803664B848E7E42A5186C699E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9B45A907D41444C08BB2D43CBA709A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AC8805-5D55-4C41-B897-7E13FB4654D7}"/>
      </w:docPartPr>
      <w:docPartBody>
        <w:p w:rsidR="00E90706" w:rsidRDefault="005902C1" w:rsidP="005902C1">
          <w:pPr>
            <w:pStyle w:val="9B45A907D41444C08BB2D43CBA709A49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03FD485F4B7C422488CD55F5391AF8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8D9E52-3382-4D8A-8999-FE8551BC2A73}"/>
      </w:docPartPr>
      <w:docPartBody>
        <w:p w:rsidR="00E90706" w:rsidRDefault="005902C1" w:rsidP="005902C1">
          <w:pPr>
            <w:pStyle w:val="03FD485F4B7C422488CD55F5391AF8E7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2693BF07561D41899B0E9E389AAA4D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573F03-94FD-4231-9D16-EAF715D0A720}"/>
      </w:docPartPr>
      <w:docPartBody>
        <w:p w:rsidR="00E90706" w:rsidRDefault="005902C1" w:rsidP="005902C1">
          <w:pPr>
            <w:pStyle w:val="2693BF07561D41899B0E9E389AAA4DBD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2B6C3949C3BE490F84BCC765B1DB52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CFDFB9-D339-4BF4-B379-B47ABEDA5264}"/>
      </w:docPartPr>
      <w:docPartBody>
        <w:p w:rsidR="00E90706" w:rsidRDefault="005902C1" w:rsidP="005902C1">
          <w:pPr>
            <w:pStyle w:val="2B6C3949C3BE490F84BCC765B1DB523B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225269E4387947A194670CFF79EF9A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1F302D-1605-4FAC-89D2-E3ED737E2A12}"/>
      </w:docPartPr>
      <w:docPartBody>
        <w:p w:rsidR="00E90706" w:rsidRDefault="005902C1" w:rsidP="005902C1">
          <w:pPr>
            <w:pStyle w:val="225269E4387947A194670CFF79EF9A8B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62899C5A590E4677B8522004FD456E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FE5D93-B9E5-4FFD-941A-C784438E39F4}"/>
      </w:docPartPr>
      <w:docPartBody>
        <w:p w:rsidR="00E90706" w:rsidRDefault="005902C1" w:rsidP="005902C1">
          <w:pPr>
            <w:pStyle w:val="62899C5A590E4677B8522004FD456EA4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C525BE3AEE894C1590512F83F28DE7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4420FD-91A3-4B7B-B8F7-736193464D98}"/>
      </w:docPartPr>
      <w:docPartBody>
        <w:p w:rsidR="00E90706" w:rsidRDefault="005902C1" w:rsidP="005902C1">
          <w:pPr>
            <w:pStyle w:val="C525BE3AEE894C1590512F83F28DE749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8702FBA041534D538623A109CA5FBB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3B0467-0523-46C3-8F77-96DF9435E28C}"/>
      </w:docPartPr>
      <w:docPartBody>
        <w:p w:rsidR="00E90706" w:rsidRDefault="005902C1" w:rsidP="005902C1">
          <w:pPr>
            <w:pStyle w:val="8702FBA041534D538623A109CA5FBB66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48D5AF98825E48C0B3C72C33FBC723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62665A-FE3F-4E47-86FD-C6848A810FD9}"/>
      </w:docPartPr>
      <w:docPartBody>
        <w:p w:rsidR="00E90706" w:rsidRDefault="005902C1" w:rsidP="005902C1">
          <w:pPr>
            <w:pStyle w:val="48D5AF98825E48C0B3C72C33FBC72392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D30AF1F389324CFC94C6E116D57349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22FF2E-F099-415C-8691-D728C00F5E51}"/>
      </w:docPartPr>
      <w:docPartBody>
        <w:p w:rsidR="00E90706" w:rsidRDefault="005902C1" w:rsidP="005902C1">
          <w:pPr>
            <w:pStyle w:val="D30AF1F389324CFC94C6E116D57349B5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73F9DA126DFD4FB5A2154D0C0539A1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0BD236-96CE-4723-8AEB-087A53230AB4}"/>
      </w:docPartPr>
      <w:docPartBody>
        <w:p w:rsidR="00E90706" w:rsidRDefault="005902C1" w:rsidP="005902C1">
          <w:pPr>
            <w:pStyle w:val="73F9DA126DFD4FB5A2154D0C0539A1FE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2E2EC7D0AB014FFC8053DA55EF5D8C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330093-9B3C-4614-BA91-4D902E7E3B51}"/>
      </w:docPartPr>
      <w:docPartBody>
        <w:p w:rsidR="00E90706" w:rsidRDefault="005902C1" w:rsidP="005902C1">
          <w:pPr>
            <w:pStyle w:val="2E2EC7D0AB014FFC8053DA55EF5D8CB1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E16B01572CBA409895FD649BC48FC1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1DA1FD-50DF-4874-BF79-E1A6449CC2E5}"/>
      </w:docPartPr>
      <w:docPartBody>
        <w:p w:rsidR="00E90706" w:rsidRDefault="005902C1" w:rsidP="005902C1">
          <w:pPr>
            <w:pStyle w:val="E16B01572CBA409895FD649BC48FC19B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807499A743644C2487A39CF9F9E4CE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5BD65B-6AF1-41B6-9192-724C4B38A43A}"/>
      </w:docPartPr>
      <w:docPartBody>
        <w:p w:rsidR="00E90706" w:rsidRDefault="005902C1" w:rsidP="005902C1">
          <w:pPr>
            <w:pStyle w:val="807499A743644C2487A39CF9F9E4CEEB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DD12D471EBFA40D9B5F0EA2A903A6F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5D3B98-F776-4D4F-A5FA-E9C8AED74022}"/>
      </w:docPartPr>
      <w:docPartBody>
        <w:p w:rsidR="00E90706" w:rsidRDefault="005902C1" w:rsidP="005902C1">
          <w:pPr>
            <w:pStyle w:val="DD12D471EBFA40D9B5F0EA2A903A6F6A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998DF09217B34F7A889CB52F2DC696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946F65-A975-4D7E-A971-7DD5BF14EF25}"/>
      </w:docPartPr>
      <w:docPartBody>
        <w:p w:rsidR="00E90706" w:rsidRDefault="005902C1" w:rsidP="005902C1">
          <w:pPr>
            <w:pStyle w:val="998DF09217B34F7A889CB52F2DC69672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63FC74C751B44BDFBF1C01D73A5FC5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0ECD4A-AB8E-42C7-8ED4-58810CA040DC}"/>
      </w:docPartPr>
      <w:docPartBody>
        <w:p w:rsidR="00E90706" w:rsidRDefault="005902C1" w:rsidP="005902C1">
          <w:pPr>
            <w:pStyle w:val="63FC74C751B44BDFBF1C01D73A5FC56D1"/>
          </w:pPr>
          <w:r w:rsidRPr="00905CAA">
            <w:rPr>
              <w:rFonts w:cs="Arial"/>
              <w:color w:val="FF6000"/>
              <w:sz w:val="20"/>
              <w:szCs w:val="20"/>
            </w:rPr>
            <w:t>Aantal minuten</w:t>
          </w:r>
        </w:p>
      </w:docPartBody>
    </w:docPart>
    <w:docPart>
      <w:docPartPr>
        <w:name w:val="6E8C1E4DD4D44398B41321BEFF1921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0A8D36-EF5B-4E7E-8865-8C4DEDDBB900}"/>
      </w:docPartPr>
      <w:docPartBody>
        <w:p w:rsidR="00E90706" w:rsidRDefault="005902C1" w:rsidP="005902C1">
          <w:pPr>
            <w:pStyle w:val="6E8C1E4DD4D44398B41321BEFF19217B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6E71DB1E67A345D6B2A2A07C227F8B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61842B-022E-41B8-956A-74A75D65EBDD}"/>
      </w:docPartPr>
      <w:docPartBody>
        <w:p w:rsidR="00E90706" w:rsidRDefault="005902C1" w:rsidP="005902C1">
          <w:pPr>
            <w:pStyle w:val="6E71DB1E67A345D6B2A2A07C227F8B00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1CF59ABD170147579C430715AAAF80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CDA3E8-42B7-4E08-91A0-C4371AAB097D}"/>
      </w:docPartPr>
      <w:docPartBody>
        <w:p w:rsidR="00E90706" w:rsidRDefault="005902C1" w:rsidP="005902C1">
          <w:pPr>
            <w:pStyle w:val="1CF59ABD170147579C430715AAAF80D5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A6E189FA0FB54D71AA9F32560EFE29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D5932D-38C8-454C-94DE-73466B364055}"/>
      </w:docPartPr>
      <w:docPartBody>
        <w:p w:rsidR="00E90706" w:rsidRDefault="005902C1" w:rsidP="005902C1">
          <w:pPr>
            <w:pStyle w:val="A6E189FA0FB54D71AA9F32560EFE29DA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B2759E9B12174DED88F62895BF91C3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70BBC8-BAC2-43EC-B09F-69C0A026F5AD}"/>
      </w:docPartPr>
      <w:docPartBody>
        <w:p w:rsidR="00E90706" w:rsidRDefault="005902C1" w:rsidP="005902C1">
          <w:pPr>
            <w:pStyle w:val="B2759E9B12174DED88F62895BF91C39F1"/>
          </w:pPr>
          <w:r w:rsidRPr="00905CAA">
            <w:rPr>
              <w:rFonts w:cs="Arial"/>
              <w:color w:val="FF6000"/>
              <w:sz w:val="20"/>
              <w:szCs w:val="20"/>
            </w:rPr>
            <w:t>Aantal minuten</w:t>
          </w:r>
        </w:p>
      </w:docPartBody>
    </w:docPart>
    <w:docPart>
      <w:docPartPr>
        <w:name w:val="C4D26F8680194962837C01A5ED2BD5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138BEF-E46A-469E-B55F-6877542F1287}"/>
      </w:docPartPr>
      <w:docPartBody>
        <w:p w:rsidR="00E90706" w:rsidRDefault="005902C1" w:rsidP="005902C1">
          <w:pPr>
            <w:pStyle w:val="C4D26F8680194962837C01A5ED2BD502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24026CD43DB24C71B42380C5B23FA6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4017BC-2029-44C8-B86D-7FD7DB914FED}"/>
      </w:docPartPr>
      <w:docPartBody>
        <w:p w:rsidR="00E90706" w:rsidRDefault="005902C1" w:rsidP="005902C1">
          <w:pPr>
            <w:pStyle w:val="24026CD43DB24C71B42380C5B23FA6B9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2E60A57EB40D4D6FB07D2AF154681F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E30A59-28C3-40B2-B59F-FDAA017FB686}"/>
      </w:docPartPr>
      <w:docPartBody>
        <w:p w:rsidR="00E90706" w:rsidRDefault="005902C1" w:rsidP="005902C1">
          <w:pPr>
            <w:pStyle w:val="2E60A57EB40D4D6FB07D2AF154681F17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A025C6BC7AE0415F9642356C138CF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19D83-AA42-4860-BCEE-0C36651BBC22}"/>
      </w:docPartPr>
      <w:docPartBody>
        <w:p w:rsidR="00E90706" w:rsidRDefault="005902C1" w:rsidP="005902C1">
          <w:pPr>
            <w:pStyle w:val="A025C6BC7AE0415F9642356C138CFD26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74F41E08322B47C0889A2ACCF3E862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0976AD-8F69-4F79-BB66-9C1DE4BA1F9C}"/>
      </w:docPartPr>
      <w:docPartBody>
        <w:p w:rsidR="00E90706" w:rsidRDefault="005902C1" w:rsidP="005902C1">
          <w:pPr>
            <w:pStyle w:val="74F41E08322B47C0889A2ACCF3E8623F1"/>
          </w:pPr>
          <w:r w:rsidRPr="00905CAA">
            <w:rPr>
              <w:rFonts w:cs="Arial"/>
              <w:color w:val="FF6000"/>
              <w:sz w:val="20"/>
              <w:szCs w:val="20"/>
            </w:rPr>
            <w:t>Aantal minuten</w:t>
          </w:r>
        </w:p>
      </w:docPartBody>
    </w:docPart>
    <w:docPart>
      <w:docPartPr>
        <w:name w:val="B29637A2570440DCB95118FE8071E4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B07F1E-2014-4E4F-B478-5488C7B27AF2}"/>
      </w:docPartPr>
      <w:docPartBody>
        <w:p w:rsidR="00E90706" w:rsidRDefault="005902C1" w:rsidP="005902C1">
          <w:pPr>
            <w:pStyle w:val="B29637A2570440DCB95118FE8071E411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C4D1537A2D4945E1B3ADF53DC95287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F90CAF-40CA-4F5E-93B3-8A2ED4300114}"/>
      </w:docPartPr>
      <w:docPartBody>
        <w:p w:rsidR="00E90706" w:rsidRDefault="005902C1" w:rsidP="005902C1">
          <w:pPr>
            <w:pStyle w:val="C4D1537A2D4945E1B3ADF53DC9528721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BA552551173D4B8492B6F1CFA434AE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1F35C7-8173-43F0-BF80-18F5F95CBAE6}"/>
      </w:docPartPr>
      <w:docPartBody>
        <w:p w:rsidR="00E90706" w:rsidRDefault="005902C1" w:rsidP="005902C1">
          <w:pPr>
            <w:pStyle w:val="BA552551173D4B8492B6F1CFA434AECA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90EB3C752BC44C1AB946C16EDD2CF2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6E4BD8-EF93-4044-A3DB-79376733B9F8}"/>
      </w:docPartPr>
      <w:docPartBody>
        <w:p w:rsidR="00E90706" w:rsidRDefault="005902C1" w:rsidP="005902C1">
          <w:pPr>
            <w:pStyle w:val="90EB3C752BC44C1AB946C16EDD2CF22B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1CE34026E9A745CE85C0997E3462C2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84DCE3-2FF4-48F0-A418-F07B4238CD01}"/>
      </w:docPartPr>
      <w:docPartBody>
        <w:p w:rsidR="00E90706" w:rsidRDefault="005902C1" w:rsidP="005902C1">
          <w:pPr>
            <w:pStyle w:val="1CE34026E9A745CE85C0997E3462C27A1"/>
          </w:pPr>
          <w:r w:rsidRPr="00905CAA">
            <w:rPr>
              <w:rFonts w:cs="Arial"/>
              <w:color w:val="FF6000"/>
              <w:sz w:val="20"/>
              <w:szCs w:val="20"/>
            </w:rPr>
            <w:t>Aantal minuten</w:t>
          </w:r>
        </w:p>
      </w:docPartBody>
    </w:docPart>
    <w:docPart>
      <w:docPartPr>
        <w:name w:val="8C1A0448AF244CB0901EA5B9B20A8D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F92B6C-889E-4A7F-A09D-B15DD495F386}"/>
      </w:docPartPr>
      <w:docPartBody>
        <w:p w:rsidR="00E90706" w:rsidRDefault="005902C1" w:rsidP="005902C1">
          <w:pPr>
            <w:pStyle w:val="8C1A0448AF244CB0901EA5B9B20A8D281"/>
          </w:pPr>
          <w:r w:rsidRPr="00DD3DF4">
            <w:rPr>
              <w:rFonts w:cs="Arial"/>
              <w:color w:val="FF6000"/>
              <w:sz w:val="20"/>
              <w:szCs w:val="20"/>
            </w:rPr>
            <w:t>Naa</w:t>
          </w:r>
          <w:r>
            <w:rPr>
              <w:rFonts w:cs="Arial"/>
              <w:color w:val="FF6000"/>
              <w:sz w:val="20"/>
              <w:szCs w:val="20"/>
            </w:rPr>
            <w:t>m</w:t>
          </w:r>
        </w:p>
      </w:docPartBody>
    </w:docPart>
    <w:docPart>
      <w:docPartPr>
        <w:name w:val="0A4DFB7CEEB941B299C17AEA4FFCB0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511347-FE00-4A70-B3CB-2299DD4728A3}"/>
      </w:docPartPr>
      <w:docPartBody>
        <w:p w:rsidR="00E90706" w:rsidRDefault="005902C1" w:rsidP="005902C1">
          <w:pPr>
            <w:pStyle w:val="0A4DFB7CEEB941B299C17AEA4FFCB030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F9272C92AE79423EA6F3EB3FC9810C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EF8A25-6C13-4851-9435-F7D2B265831A}"/>
      </w:docPartPr>
      <w:docPartBody>
        <w:p w:rsidR="00E90706" w:rsidRDefault="005902C1" w:rsidP="005902C1">
          <w:pPr>
            <w:pStyle w:val="F9272C92AE79423EA6F3EB3FC9810C40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215F75D7036F41AFA091537EEA52FD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E87B57-1707-4F69-B367-46BB0E6F9032}"/>
      </w:docPartPr>
      <w:docPartBody>
        <w:p w:rsidR="00E90706" w:rsidRDefault="005902C1" w:rsidP="005902C1">
          <w:pPr>
            <w:pStyle w:val="215F75D7036F41AFA091537EEA52FDF6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068FDD99C11D424381968BC0EC1BC4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93D472-433F-461D-B98D-AD35EB0015F5}"/>
      </w:docPartPr>
      <w:docPartBody>
        <w:p w:rsidR="00E90706" w:rsidRDefault="005902C1" w:rsidP="005902C1">
          <w:pPr>
            <w:pStyle w:val="068FDD99C11D424381968BC0EC1BC4EA1"/>
          </w:pPr>
          <w:r w:rsidRPr="00905CAA">
            <w:rPr>
              <w:rFonts w:cs="Arial"/>
              <w:color w:val="FF6000"/>
              <w:sz w:val="20"/>
              <w:szCs w:val="20"/>
            </w:rPr>
            <w:t>Aantal minuten</w:t>
          </w:r>
        </w:p>
      </w:docPartBody>
    </w:docPart>
    <w:docPart>
      <w:docPartPr>
        <w:name w:val="D23729ECDDC0457CAD60BB624EFEFF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8CC937-F881-4EC5-B4E3-ECC0FE500BB2}"/>
      </w:docPartPr>
      <w:docPartBody>
        <w:p w:rsidR="00E90706" w:rsidRDefault="005902C1" w:rsidP="005902C1">
          <w:pPr>
            <w:pStyle w:val="D23729ECDDC0457CAD60BB624EFEFF29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7E9494F858384E9293B316E6F2FC3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FF5400-49FC-4343-A482-A1A75A2FF316}"/>
      </w:docPartPr>
      <w:docPartBody>
        <w:p w:rsidR="00E90706" w:rsidRDefault="005902C1" w:rsidP="005902C1">
          <w:pPr>
            <w:pStyle w:val="7E9494F858384E9293B316E6F2FC35DC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36146C137BC7421696C007E60B06E3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32806D-A0C1-4E99-AF14-BF320CDE91B0}"/>
      </w:docPartPr>
      <w:docPartBody>
        <w:p w:rsidR="00E90706" w:rsidRDefault="005902C1" w:rsidP="005902C1">
          <w:pPr>
            <w:pStyle w:val="36146C137BC7421696C007E60B06E34E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B737CD8535A64EB6BE201E63AE1310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33110D-CD90-42CC-B255-65C747CAD5CE}"/>
      </w:docPartPr>
      <w:docPartBody>
        <w:p w:rsidR="00E90706" w:rsidRDefault="005902C1" w:rsidP="005902C1">
          <w:pPr>
            <w:pStyle w:val="B737CD8535A64EB6BE201E63AE131097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1357732132964BD39A100E96C0C63F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FB16BC-70C1-4129-8810-E97A7A194060}"/>
      </w:docPartPr>
      <w:docPartBody>
        <w:p w:rsidR="00E90706" w:rsidRDefault="005902C1" w:rsidP="005902C1">
          <w:pPr>
            <w:pStyle w:val="1357732132964BD39A100E96C0C63F4F1"/>
          </w:pPr>
          <w:r w:rsidRPr="00905CAA">
            <w:rPr>
              <w:rFonts w:cs="Arial"/>
              <w:color w:val="FF6000"/>
              <w:sz w:val="20"/>
              <w:szCs w:val="20"/>
            </w:rPr>
            <w:t>Aantal minuten</w:t>
          </w:r>
        </w:p>
      </w:docPartBody>
    </w:docPart>
    <w:docPart>
      <w:docPartPr>
        <w:name w:val="9058DA1FD4714DCDB8D31EB725D01E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460496-EE4B-4327-8AC4-B0143778BFCB}"/>
      </w:docPartPr>
      <w:docPartBody>
        <w:p w:rsidR="00E90706" w:rsidRDefault="005902C1" w:rsidP="005902C1">
          <w:pPr>
            <w:pStyle w:val="9058DA1FD4714DCDB8D31EB725D01EFD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8049D0E37E52498C825349090D98A3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9BDE97-B688-4FF3-991D-279F4919114F}"/>
      </w:docPartPr>
      <w:docPartBody>
        <w:p w:rsidR="00E90706" w:rsidRDefault="005902C1" w:rsidP="005902C1">
          <w:pPr>
            <w:pStyle w:val="8049D0E37E52498C825349090D98A3AB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4602A93589DA4DE89AB86D34BBB44B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855CA2-3278-406D-A7B2-52C44D7E26F1}"/>
      </w:docPartPr>
      <w:docPartBody>
        <w:p w:rsidR="00E90706" w:rsidRDefault="005902C1" w:rsidP="005902C1">
          <w:pPr>
            <w:pStyle w:val="4602A93589DA4DE89AB86D34BBB44BF1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56773284413D48EFAC726BD93CBF9E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B148AD-185A-4C09-AAC9-E124E7F2ED52}"/>
      </w:docPartPr>
      <w:docPartBody>
        <w:p w:rsidR="00E90706" w:rsidRDefault="005902C1" w:rsidP="005902C1">
          <w:pPr>
            <w:pStyle w:val="56773284413D48EFAC726BD93CBF9E5B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</w:t>
          </w:r>
        </w:p>
      </w:docPartBody>
    </w:docPart>
    <w:docPart>
      <w:docPartPr>
        <w:name w:val="BBA416A8516E40C188E2026900EA6B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476170-380F-48EA-BCE1-20782B34CA00}"/>
      </w:docPartPr>
      <w:docPartBody>
        <w:p w:rsidR="00E90706" w:rsidRDefault="005902C1" w:rsidP="005902C1">
          <w:pPr>
            <w:pStyle w:val="BBA416A8516E40C188E2026900EA6B211"/>
          </w:pPr>
          <w:r w:rsidRPr="00DD3DF4">
            <w:rPr>
              <w:rFonts w:cs="Arial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6CEA84E05B864FB78CC80DE905EE80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158CAC-842E-4514-B1E6-D9C18A68A53A}"/>
      </w:docPartPr>
      <w:docPartBody>
        <w:p w:rsidR="00E90706" w:rsidRDefault="005902C1" w:rsidP="005902C1">
          <w:pPr>
            <w:pStyle w:val="6CEA84E05B864FB78CC80DE905EE803F1"/>
          </w:pPr>
          <w:r w:rsidRPr="00946CE9">
            <w:rPr>
              <w:rStyle w:val="Tekstvantijdelijkeaanduiding"/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652238EBED7B46EA80A8ADE0578E71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9B19C8-03EC-4FC3-92E2-75244F08F32E}"/>
      </w:docPartPr>
      <w:docPartBody>
        <w:p w:rsidR="00E90706" w:rsidRDefault="005902C1" w:rsidP="005902C1">
          <w:pPr>
            <w:pStyle w:val="652238EBED7B46EA80A8ADE0578E71801"/>
          </w:pPr>
          <w:r w:rsidRPr="00BA2382">
            <w:rPr>
              <w:rStyle w:val="Tekstvantijdelijkeaanduiding"/>
              <w:color w:val="FF6000"/>
              <w:sz w:val="20"/>
              <w:szCs w:val="20"/>
            </w:rPr>
            <w:t>Rugnummer</w:t>
          </w:r>
        </w:p>
      </w:docPartBody>
    </w:docPart>
    <w:docPart>
      <w:docPartPr>
        <w:name w:val="F5F55083A085458C8EE6B2F6F053C1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7C3AC7-7BA1-4CE1-A771-C5040A78201A}"/>
      </w:docPartPr>
      <w:docPartBody>
        <w:p w:rsidR="00E90706" w:rsidRDefault="005902C1" w:rsidP="005902C1">
          <w:pPr>
            <w:pStyle w:val="F5F55083A085458C8EE6B2F6F053C1061"/>
          </w:pPr>
          <w:r w:rsidRPr="00363570">
            <w:rPr>
              <w:rStyle w:val="Tekstvantijdelijkeaanduiding"/>
              <w:color w:val="FF6000"/>
              <w:sz w:val="20"/>
              <w:szCs w:val="20"/>
            </w:rPr>
            <w:t>Thuis of uit.</w:t>
          </w:r>
        </w:p>
      </w:docPartBody>
    </w:docPart>
    <w:docPart>
      <w:docPartPr>
        <w:name w:val="92397C347B7649DFA947667F8420A3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06FC-36AA-4F22-9827-FEE6E88AF003}"/>
      </w:docPartPr>
      <w:docPartBody>
        <w:p w:rsidR="00E90706" w:rsidRDefault="005902C1" w:rsidP="005902C1">
          <w:pPr>
            <w:pStyle w:val="92397C347B7649DFA947667F8420A363"/>
          </w:pPr>
          <w:r w:rsidRPr="00471180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68C7473B3E104DD08684B58C80F726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280A41-77EB-46D1-909D-717373E32D17}"/>
      </w:docPartPr>
      <w:docPartBody>
        <w:p w:rsidR="00E90706" w:rsidRDefault="005902C1" w:rsidP="005902C1">
          <w:pPr>
            <w:pStyle w:val="68C7473B3E104DD08684B58C80F726F8"/>
          </w:pPr>
          <w:r w:rsidRPr="00D53BC4">
            <w:rPr>
              <w:rStyle w:val="Tekstvantijdelijkeaanduiding"/>
              <w:rFonts w:cs="Arial"/>
              <w:color w:val="FF6000"/>
              <w:sz w:val="20"/>
              <w:szCs w:val="20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C1"/>
    <w:rsid w:val="002502F7"/>
    <w:rsid w:val="003E3FC4"/>
    <w:rsid w:val="00523E8A"/>
    <w:rsid w:val="005902C1"/>
    <w:rsid w:val="00611511"/>
    <w:rsid w:val="00A958FD"/>
    <w:rsid w:val="00B82C9C"/>
    <w:rsid w:val="00D831D0"/>
    <w:rsid w:val="00E90706"/>
    <w:rsid w:val="00EE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902C1"/>
    <w:rPr>
      <w:color w:val="666666"/>
    </w:rPr>
  </w:style>
  <w:style w:type="paragraph" w:customStyle="1" w:styleId="8F893F707F214524AF7CAC88E8A3B9AF1">
    <w:name w:val="8F893F707F214524AF7CAC88E8A3B9AF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061D962A42646B7B5BB136998BD49781">
    <w:name w:val="0061D962A42646B7B5BB136998BD4978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6458F0E59E74ED198DA34ECDB1C8A9B1">
    <w:name w:val="26458F0E59E74ED198DA34ECDB1C8A9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2004A757D034683919875DAF900A9E41">
    <w:name w:val="32004A757D034683919875DAF900A9E4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AB95F52A30A4E84A56C7656FC339D031">
    <w:name w:val="AAB95F52A30A4E84A56C7656FC339D03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791DB78A5D7434CB3A16BC028ECE26C1">
    <w:name w:val="B791DB78A5D7434CB3A16BC028ECE26C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85F3B9E5B9949C2B27B50BC7AB05E841">
    <w:name w:val="485F3B9E5B9949C2B27B50BC7AB05E84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FF44C32179A4FCC8C2387E923EF4CE71">
    <w:name w:val="7FF44C32179A4FCC8C2387E923EF4CE7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F211EE885E94B11A8699D793F186B701">
    <w:name w:val="3F211EE885E94B11A8699D793F186B70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5E786D88DE040EB8D8F732D0C7DA6CD1">
    <w:name w:val="75E786D88DE040EB8D8F732D0C7DA6CD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2397C347B7649DFA947667F8420A363">
    <w:name w:val="92397C347B7649DFA947667F8420A363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8C7473B3E104DD08684B58C80F726F8">
    <w:name w:val="68C7473B3E104DD08684B58C80F726F8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C3DA2C485514E0BB04083D8086B6FE51">
    <w:name w:val="CC3DA2C485514E0BB04083D8086B6FE5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DB0989EE5FD48B394344F30D2A19E791">
    <w:name w:val="ADB0989EE5FD48B394344F30D2A19E79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7527742080644A2BF46732351C6819F1">
    <w:name w:val="D7527742080644A2BF46732351C6819F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9481FFA07794955B94C26E5AAC48EA71">
    <w:name w:val="89481FFA07794955B94C26E5AAC48EA7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78B731CBEFD415BB5C22296310128911">
    <w:name w:val="078B731CBEFD415BB5C222963101289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585B6361D84468A96885B71C3CFF7E31">
    <w:name w:val="A585B6361D84468A96885B71C3CFF7E3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8D96C718CD046148B40A84CC6217F4B1">
    <w:name w:val="C8D96C718CD046148B40A84CC6217F4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2FDB286A9C049908CFA16ACDB0634431">
    <w:name w:val="62FDB286A9C049908CFA16ACDB063443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3268E7B2C6B44F2812C920B51EEA5011">
    <w:name w:val="53268E7B2C6B44F2812C920B51EEA50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182027DA279463DA6A09642EE8E34B31">
    <w:name w:val="D182027DA279463DA6A09642EE8E34B3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98A1B90011C4747BEC37F4476B738FB1">
    <w:name w:val="298A1B90011C4747BEC37F4476B738F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ECE73F398C54102A9239FDFEE31A7B71">
    <w:name w:val="5ECE73F398C54102A9239FDFEE31A7B7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989496D576C4E1B80868FDA319630861">
    <w:name w:val="E989496D576C4E1B80868FDA31963086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F079F7A172A404FABD6C54F92F90BD71">
    <w:name w:val="7F079F7A172A404FABD6C54F92F90BD7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E19DD8429414F49B0D37F2B9D4A1C3A1">
    <w:name w:val="1E19DD8429414F49B0D37F2B9D4A1C3A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9187A10C21A438DB09B56365D787A1E1">
    <w:name w:val="B9187A10C21A438DB09B56365D787A1E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2785BFDA9F54243ADC29066C743DC9A1">
    <w:name w:val="D2785BFDA9F54243ADC29066C743DC9A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9AA1055D60F4120905D72D9A83257D11">
    <w:name w:val="19AA1055D60F4120905D72D9A83257D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6927D26857740D39FDC518A6511CAF41">
    <w:name w:val="56927D26857740D39FDC518A6511CAF4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C5A44D0334D4FEDA169805AF62A178D1">
    <w:name w:val="2C5A44D0334D4FEDA169805AF62A178D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00C93341CE34CE4B56F54E1CACECBE11">
    <w:name w:val="F00C93341CE34CE4B56F54E1CACECBE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50A2574BDE041E390CB2393D15DDF591">
    <w:name w:val="A50A2574BDE041E390CB2393D15DDF59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90B7831F9C3411B9157DAE1EEABCC581">
    <w:name w:val="C90B7831F9C3411B9157DAE1EEABCC58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10DB6F38697421CA1355A455A8E227A1">
    <w:name w:val="410DB6F38697421CA1355A455A8E227A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A78D1C533DC4C93A8FA09220357506B1">
    <w:name w:val="8A78D1C533DC4C93A8FA09220357506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EF858217DB040E2843B2FF67EA381FA1">
    <w:name w:val="0EF858217DB040E2843B2FF67EA381FA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6FA37DEABFD4381A4F0B6D0085DDDA71">
    <w:name w:val="76FA37DEABFD4381A4F0B6D0085DDDA7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468E4877D9B49529183B3848D6116AC1">
    <w:name w:val="3468E4877D9B49529183B3848D6116AC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F3B8071414E4582A27961D90DFA61531">
    <w:name w:val="1F3B8071414E4582A27961D90DFA6153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B19986282724FDABB24945E33DEA2401">
    <w:name w:val="2B19986282724FDABB24945E33DEA240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F7F3EE19A89471990B582226A216BAB1">
    <w:name w:val="6F7F3EE19A89471990B582226A216BA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564B720B5E541C6975B34850550056B1">
    <w:name w:val="A564B720B5E541C6975B34850550056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07B33ED956948B7B0F1F57145F3F6CB1">
    <w:name w:val="A07B33ED956948B7B0F1F57145F3F6C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058DA1FD4714DCDB8D31EB725D01EFD1">
    <w:name w:val="9058DA1FD4714DCDB8D31EB725D01EFD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049D0E37E52498C825349090D98A3AB1">
    <w:name w:val="8049D0E37E52498C825349090D98A3A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602A93589DA4DE89AB86D34BBB44BF11">
    <w:name w:val="4602A93589DA4DE89AB86D34BBB44BF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6773284413D48EFAC726BD93CBF9E5B1">
    <w:name w:val="56773284413D48EFAC726BD93CBF9E5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557E874774440B699104F8F0655BA801">
    <w:name w:val="E557E874774440B699104F8F0655BA80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6E45A2015254837B593382F15163E8C1">
    <w:name w:val="26E45A2015254837B593382F15163E8C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34EDEEDE8A64582AFF7742FE6BEDE1D1">
    <w:name w:val="634EDEEDE8A64582AFF7742FE6BEDE1D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FA58405292746C8BCC25C9A6E3F1FC91">
    <w:name w:val="6FA58405292746C8BCC25C9A6E3F1FC9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D62C8E8BE7348F3A200528A46A1A7E71">
    <w:name w:val="7D62C8E8BE7348F3A200528A46A1A7E7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6692938CD694FD6B41130E02EEF78091">
    <w:name w:val="86692938CD694FD6B41130E02EEF7809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2F4563E09354F88A5FA5BA78786BED01">
    <w:name w:val="02F4563E09354F88A5FA5BA78786BED0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62A8A6D293A4436AAC23C43D4A165801">
    <w:name w:val="662A8A6D293A4436AAC23C43D4A16580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3310712F1244C67A09804D6D8D21E821">
    <w:name w:val="A3310712F1244C67A09804D6D8D21E82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A3FBEC4C43E4C138656D5F95D33612F1">
    <w:name w:val="FA3FBEC4C43E4C138656D5F95D33612F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848ABBF0184FDCBAF0A8A557BE33511">
    <w:name w:val="2E848ABBF0184FDCBAF0A8A557BE335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345500C79C340A7833AEE8993CC37CF1">
    <w:name w:val="4345500C79C340A7833AEE8993CC37CF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576D257BF4B4E49B27095B77BF4CE721">
    <w:name w:val="3576D257BF4B4E49B27095B77BF4CE72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566E50F052A47C888D64E0E5083D78D1">
    <w:name w:val="1566E50F052A47C888D64E0E5083D78D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4E04E7F5A04C7CA63D30C4D2016EB41">
    <w:name w:val="2E4E04E7F5A04C7CA63D30C4D2016EB4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76998739458436583374762FE093E341">
    <w:name w:val="476998739458436583374762FE093E34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EFD4A4303374D94B5AB3EC2D074F10D1">
    <w:name w:val="CEFD4A4303374D94B5AB3EC2D074F10D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F381EACBAF0424697FFF28D9189D1C31">
    <w:name w:val="7F381EACBAF0424697FFF28D9189D1C3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26D5C99BFB947BF939B48D8CC9BA28E1">
    <w:name w:val="026D5C99BFB947BF939B48D8CC9BA28E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4FA900CCD7B4A1282093B329D4E14911">
    <w:name w:val="E4FA900CCD7B4A1282093B329D4E149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A18D978C9284A81B3F19230D10FAA861">
    <w:name w:val="DA18D978C9284A81B3F19230D10FAA86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55BC40445B341D7A24EE72B2B7D4EF21">
    <w:name w:val="255BC40445B341D7A24EE72B2B7D4EF2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6072BC22EE046F4914F0B65DCDA72941">
    <w:name w:val="66072BC22EE046F4914F0B65DCDA7294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D93CD9803664B848E7E42A5186C699E1">
    <w:name w:val="ED93CD9803664B848E7E42A5186C699E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B45A907D41444C08BB2D43CBA709A491">
    <w:name w:val="9B45A907D41444C08BB2D43CBA709A49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3FD485F4B7C422488CD55F5391AF8E71">
    <w:name w:val="03FD485F4B7C422488CD55F5391AF8E7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693BF07561D41899B0E9E389AAA4DBD1">
    <w:name w:val="2693BF07561D41899B0E9E389AAA4DBD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B6C3949C3BE490F84BCC765B1DB523B1">
    <w:name w:val="2B6C3949C3BE490F84BCC765B1DB523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25269E4387947A194670CFF79EF9A8B1">
    <w:name w:val="225269E4387947A194670CFF79EF9A8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2899C5A590E4677B8522004FD456EA41">
    <w:name w:val="62899C5A590E4677B8522004FD456EA4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525BE3AEE894C1590512F83F28DE7491">
    <w:name w:val="C525BE3AEE894C1590512F83F28DE749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702FBA041534D538623A109CA5FBB661">
    <w:name w:val="8702FBA041534D538623A109CA5FBB66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8D5AF98825E48C0B3C72C33FBC723921">
    <w:name w:val="48D5AF98825E48C0B3C72C33FBC72392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30AF1F389324CFC94C6E116D57349B51">
    <w:name w:val="D30AF1F389324CFC94C6E116D57349B5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3F9DA126DFD4FB5A2154D0C0539A1FE1">
    <w:name w:val="73F9DA126DFD4FB5A2154D0C0539A1FE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2EC7D0AB014FFC8053DA55EF5D8CB11">
    <w:name w:val="2E2EC7D0AB014FFC8053DA55EF5D8CB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BA416A8516E40C188E2026900EA6B211">
    <w:name w:val="BBA416A8516E40C188E2026900EA6B2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CEA84E05B864FB78CC80DE905EE803F1">
    <w:name w:val="6CEA84E05B864FB78CC80DE905EE803F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52238EBED7B46EA80A8ADE0578E71801">
    <w:name w:val="652238EBED7B46EA80A8ADE0578E7180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5F55083A085458C8EE6B2F6F053C1061">
    <w:name w:val="F5F55083A085458C8EE6B2F6F053C106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16B01572CBA409895FD649BC48FC19B1">
    <w:name w:val="E16B01572CBA409895FD649BC48FC19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07499A743644C2487A39CF9F9E4CEEB1">
    <w:name w:val="807499A743644C2487A39CF9F9E4CEE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D12D471EBFA40D9B5F0EA2A903A6F6A1">
    <w:name w:val="DD12D471EBFA40D9B5F0EA2A903A6F6A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98DF09217B34F7A889CB52F2DC696721">
    <w:name w:val="998DF09217B34F7A889CB52F2DC69672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3FC74C751B44BDFBF1C01D73A5FC56D1">
    <w:name w:val="63FC74C751B44BDFBF1C01D73A5FC56D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E8C1E4DD4D44398B41321BEFF19217B1">
    <w:name w:val="6E8C1E4DD4D44398B41321BEFF19217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E71DB1E67A345D6B2A2A07C227F8B001">
    <w:name w:val="6E71DB1E67A345D6B2A2A07C227F8B00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CF59ABD170147579C430715AAAF80D51">
    <w:name w:val="1CF59ABD170147579C430715AAAF80D5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6E189FA0FB54D71AA9F32560EFE29DA1">
    <w:name w:val="A6E189FA0FB54D71AA9F32560EFE29DA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2759E9B12174DED88F62895BF91C39F1">
    <w:name w:val="B2759E9B12174DED88F62895BF91C39F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4D26F8680194962837C01A5ED2BD5021">
    <w:name w:val="C4D26F8680194962837C01A5ED2BD502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4026CD43DB24C71B42380C5B23FA6B91">
    <w:name w:val="24026CD43DB24C71B42380C5B23FA6B9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60A57EB40D4D6FB07D2AF154681F171">
    <w:name w:val="2E60A57EB40D4D6FB07D2AF154681F17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025C6BC7AE0415F9642356C138CFD261">
    <w:name w:val="A025C6BC7AE0415F9642356C138CFD26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4F41E08322B47C0889A2ACCF3E8623F1">
    <w:name w:val="74F41E08322B47C0889A2ACCF3E8623F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29637A2570440DCB95118FE8071E4111">
    <w:name w:val="B29637A2570440DCB95118FE8071E41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4D1537A2D4945E1B3ADF53DC95287211">
    <w:name w:val="C4D1537A2D4945E1B3ADF53DC9528721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A552551173D4B8492B6F1CFA434AECA1">
    <w:name w:val="BA552551173D4B8492B6F1CFA434AECA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0EB3C752BC44C1AB946C16EDD2CF22B1">
    <w:name w:val="90EB3C752BC44C1AB946C16EDD2CF22B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CE34026E9A745CE85C0997E3462C27A1">
    <w:name w:val="1CE34026E9A745CE85C0997E3462C27A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C1A0448AF244CB0901EA5B9B20A8D281">
    <w:name w:val="8C1A0448AF244CB0901EA5B9B20A8D28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A4DFB7CEEB941B299C17AEA4FFCB0301">
    <w:name w:val="0A4DFB7CEEB941B299C17AEA4FFCB030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9272C92AE79423EA6F3EB3FC9810C401">
    <w:name w:val="F9272C92AE79423EA6F3EB3FC9810C40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15F75D7036F41AFA091537EEA52FDF61">
    <w:name w:val="215F75D7036F41AFA091537EEA52FDF6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68FDD99C11D424381968BC0EC1BC4EA1">
    <w:name w:val="068FDD99C11D424381968BC0EC1BC4EA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23729ECDDC0457CAD60BB624EFEFF291">
    <w:name w:val="D23729ECDDC0457CAD60BB624EFEFF29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E9494F858384E9293B316E6F2FC35DC1">
    <w:name w:val="7E9494F858384E9293B316E6F2FC35DC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6146C137BC7421696C007E60B06E34E1">
    <w:name w:val="36146C137BC7421696C007E60B06E34E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737CD8535A64EB6BE201E63AE1310971">
    <w:name w:val="B737CD8535A64EB6BE201E63AE131097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357732132964BD39A100E96C0C63F4F1">
    <w:name w:val="1357732132964BD39A100E96C0C63F4F1"/>
    <w:rsid w:val="005902C1"/>
    <w:pPr>
      <w:spacing w:after="0" w:line="276" w:lineRule="auto"/>
    </w:pPr>
    <w:rPr>
      <w:rFonts w:ascii="Arial" w:eastAsiaTheme="minorHAnsi" w:hAnsi="Arial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NBV Kleurenthema">
      <a:dk1>
        <a:srgbClr val="000000"/>
      </a:dk1>
      <a:lt1>
        <a:srgbClr val="FFFFFF"/>
      </a:lt1>
      <a:dk2>
        <a:srgbClr val="E6F1EB"/>
      </a:dk2>
      <a:lt2>
        <a:srgbClr val="FF6000"/>
      </a:lt2>
      <a:accent1>
        <a:srgbClr val="FE6002"/>
      </a:accent1>
      <a:accent2>
        <a:srgbClr val="F3711C"/>
      </a:accent2>
      <a:accent3>
        <a:srgbClr val="F1B386"/>
      </a:accent3>
      <a:accent4>
        <a:srgbClr val="E1D3BA"/>
      </a:accent4>
      <a:accent5>
        <a:srgbClr val="E3F1EA"/>
      </a:accent5>
      <a:accent6>
        <a:srgbClr val="D5ECE6"/>
      </a:accent6>
      <a:hlink>
        <a:srgbClr val="FE6001"/>
      </a:hlink>
      <a:folHlink>
        <a:srgbClr val="F1B3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],"transformationConfigurations":[],"templateName":"KNVB_horizontaal","templateDescription":"","enableDocumentContentUpdater":false,"version":"2.0"}]]></TemplafyTemplateConfiguratio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646481710F2D47A143351E5975A13E" ma:contentTypeVersion="17" ma:contentTypeDescription="Een nieuw document maken." ma:contentTypeScope="" ma:versionID="7bf6190be5889ade8a21f77304e61efa">
  <xsd:schema xmlns:xsd="http://www.w3.org/2001/XMLSchema" xmlns:xs="http://www.w3.org/2001/XMLSchema" xmlns:p="http://schemas.microsoft.com/office/2006/metadata/properties" xmlns:ns2="45de520e-3be1-48f4-a6c0-5eb2a9caa01f" xmlns:ns3="aeb0b420-15b3-4b7b-935a-8d783852d96d" targetNamespace="http://schemas.microsoft.com/office/2006/metadata/properties" ma:root="true" ma:fieldsID="f0fcf6a97c5a2a2a36d36c7ef1f70a2a" ns2:_="" ns3:_="">
    <xsd:import namespace="45de520e-3be1-48f4-a6c0-5eb2a9caa01f"/>
    <xsd:import namespace="aeb0b420-15b3-4b7b-935a-8d783852d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Eigenaa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520e-3be1-48f4-a6c0-5eb2a9caa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Eigenaar" ma:index="10" nillable="true" ma:displayName="Document Eigenaar" ma:format="Dropdown" ma:list="UserInfo" ma:SharePointGroup="0" ma:internalName="Documen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2312074-5451-4a96-bd86-1e695ef29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b420-15b3-4b7b-935a-8d783852d96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57fb350-1b91-4882-b5a2-c76089cb3be4}" ma:internalName="TaxCatchAll" ma:showField="CatchAllData" ma:web="6c517450-a6fa-443d-b51d-e5f79e3b28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b0b420-15b3-4b7b-935a-8d783852d96d" xsi:nil="true"/>
    <lcf76f155ced4ddcb4097134ff3c332f xmlns="45de520e-3be1-48f4-a6c0-5eb2a9caa01f">
      <Terms xmlns="http://schemas.microsoft.com/office/infopath/2007/PartnerControls"/>
    </lcf76f155ced4ddcb4097134ff3c332f>
    <DocumentEigenaar xmlns="45de520e-3be1-48f4-a6c0-5eb2a9caa01f">
      <UserInfo>
        <DisplayName/>
        <AccountId xsi:nil="true"/>
        <AccountType/>
      </UserInfo>
    </DocumentEigenaar>
  </documentManagement>
</p:properties>
</file>

<file path=customXml/item5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DBBA5B47-7B36-4782-AA46-6D7E7AEB8FE0}">
  <ds:schemaRefs/>
</ds:datastoreItem>
</file>

<file path=customXml/itemProps2.xml><?xml version="1.0" encoding="utf-8"?>
<ds:datastoreItem xmlns:ds="http://schemas.openxmlformats.org/officeDocument/2006/customXml" ds:itemID="{45D534E9-6B70-407B-A50B-604FE91D6D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F886A-318E-4AD0-A2DE-942ECDB2F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e520e-3be1-48f4-a6c0-5eb2a9caa01f"/>
    <ds:schemaRef ds:uri="aeb0b420-15b3-4b7b-935a-8d783852d9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A7C7AC-CC89-4E0E-AAB6-50BC01F0398F}">
  <ds:schemaRefs>
    <ds:schemaRef ds:uri="http://schemas.microsoft.com/office/2006/metadata/properties"/>
    <ds:schemaRef ds:uri="http://schemas.microsoft.com/office/infopath/2007/PartnerControls"/>
    <ds:schemaRef ds:uri="aeb0b420-15b3-4b7b-935a-8d783852d96d"/>
    <ds:schemaRef ds:uri="45de520e-3be1-48f4-a6c0-5eb2a9caa01f"/>
  </ds:schemaRefs>
</ds:datastoreItem>
</file>

<file path=customXml/itemProps5.xml><?xml version="1.0" encoding="utf-8"?>
<ds:datastoreItem xmlns:ds="http://schemas.openxmlformats.org/officeDocument/2006/customXml" ds:itemID="{DE4255B4-CFDB-456B-A29F-DF12A1C7C06C}">
  <ds:schemaRefs/>
</ds:datastoreItem>
</file>

<file path=docMetadata/LabelInfo.xml><?xml version="1.0" encoding="utf-8"?>
<clbl:labelList xmlns:clbl="http://schemas.microsoft.com/office/2020/mipLabelMetadata">
  <clbl:label id="{b7c5d170-9970-46de-95a3-309960ec555c}" enabled="1" method="Standard" siteId="{65d9b777-8709-4e69-9b11-86e91ff18fb5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nlsca3vi</Template>
  <TotalTime>3</TotalTime>
  <Pages>2</Pages>
  <Words>570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Demmink, Linda</dc:creator>
  <cp:keywords/>
  <dc:description/>
  <cp:lastModifiedBy>Michelakis, Alexi</cp:lastModifiedBy>
  <cp:revision>5</cp:revision>
  <dcterms:created xsi:type="dcterms:W3CDTF">2026-09-02T10:37:00Z</dcterms:created>
  <dcterms:modified xsi:type="dcterms:W3CDTF">2026-09-22T06:20:00Z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TemplafyTenantId">
    <vt:lpwstr>knvb</vt:lpwstr>
  </property>
  <property fmtid="{D5CDD505-2E9C-101B-9397-08002B2CF9AE}" pid="4" name="TemplafyTemplateId">
    <vt:lpwstr>1177293898762682372</vt:lpwstr>
  </property>
  <property fmtid="{D5CDD505-2E9C-101B-9397-08002B2CF9AE}" pid="5" name="TemplafyUserProfileId">
    <vt:lpwstr>1053642778102726683</vt:lpwstr>
  </property>
  <property fmtid="{D5CDD505-2E9C-101B-9397-08002B2CF9AE}" pid="6" name="TemplafyLanguageCode">
    <vt:lpwstr>nl-NL</vt:lpwstr>
  </property>
  <property fmtid="{D5CDD505-2E9C-101B-9397-08002B2CF9AE}" pid="7" name="TemplafyFromBlank">
    <vt:bool>true</vt:bool>
  </property>
  <property fmtid="{D5CDD505-2E9C-101B-9397-08002B2CF9AE}" pid="8" name="ContentTypeId">
    <vt:lpwstr>0x0101001B646481710F2D47A143351E5975A13E</vt:lpwstr>
  </property>
  <property fmtid="{D5CDD505-2E9C-101B-9397-08002B2CF9AE}" pid="9" name="ClassificationContentMarkingFooterShapeIds">
    <vt:lpwstr>43685cf3,68f4fd58,304babbe</vt:lpwstr>
  </property>
  <property fmtid="{D5CDD505-2E9C-101B-9397-08002B2CF9AE}" pid="10" name="ClassificationContentMarkingFooterFontProps">
    <vt:lpwstr>#000000,10,Aptos</vt:lpwstr>
  </property>
  <property fmtid="{D5CDD505-2E9C-101B-9397-08002B2CF9AE}" pid="11" name="ClassificationContentMarkingFooterText">
    <vt:lpwstr>Algemeen</vt:lpwstr>
  </property>
</Properties>
</file>